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215B0" w14:textId="77777777" w:rsidR="00A23E77" w:rsidRDefault="00A23E77" w:rsidP="00981925">
      <w:pPr>
        <w:tabs>
          <w:tab w:val="left" w:pos="900"/>
        </w:tabs>
        <w:spacing w:after="0" w:line="240" w:lineRule="auto"/>
        <w:rPr>
          <w:rFonts w:ascii="Open Sans" w:hAnsi="Open Sans" w:cs="Open Sans"/>
          <w:b/>
          <w:sz w:val="20"/>
          <w:szCs w:val="20"/>
        </w:rPr>
      </w:pPr>
      <w:bookmarkStart w:id="0" w:name="_Hlk84240205"/>
    </w:p>
    <w:p w14:paraId="4ABEE3E8" w14:textId="13933807" w:rsidR="00A23E77" w:rsidRPr="00041482" w:rsidRDefault="005E29D3" w:rsidP="00A23E77">
      <w:pPr>
        <w:rPr>
          <w:rFonts w:ascii="Open Sans" w:hAnsi="Open Sans" w:cs="Open Sans"/>
          <w:b/>
        </w:rPr>
      </w:pPr>
      <w:r w:rsidRPr="00BC1C2D">
        <w:rPr>
          <w:noProof/>
          <w:sz w:val="20"/>
          <w:szCs w:val="20"/>
        </w:rPr>
        <w:drawing>
          <wp:anchor distT="0" distB="0" distL="0" distR="0" simplePos="0" relativeHeight="251658240" behindDoc="1" locked="0" layoutInCell="1" allowOverlap="1" wp14:anchorId="3F852019" wp14:editId="3ED816E3">
            <wp:simplePos x="0" y="0"/>
            <wp:positionH relativeFrom="page">
              <wp:posOffset>895350</wp:posOffset>
            </wp:positionH>
            <wp:positionV relativeFrom="page">
              <wp:posOffset>323850</wp:posOffset>
            </wp:positionV>
            <wp:extent cx="2207260" cy="71945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49287657"/>
      <w:bookmarkEnd w:id="0"/>
      <w:r w:rsidR="00A23E77" w:rsidRPr="00041482">
        <w:rPr>
          <w:rFonts w:ascii="Open Sans" w:hAnsi="Open Sans" w:cs="Open Sans"/>
          <w:b/>
        </w:rPr>
        <w:t xml:space="preserve">Sygn. akt </w:t>
      </w:r>
      <w:r w:rsidR="00EE18E6">
        <w:rPr>
          <w:rFonts w:ascii="Open Sans" w:hAnsi="Open Sans" w:cs="Open Sans"/>
          <w:b/>
        </w:rPr>
        <w:t>2</w:t>
      </w:r>
      <w:r w:rsidR="00F948AF">
        <w:rPr>
          <w:rFonts w:ascii="Open Sans" w:hAnsi="Open Sans" w:cs="Open Sans"/>
          <w:b/>
        </w:rPr>
        <w:t>9</w:t>
      </w:r>
      <w:r w:rsidR="00A23E77" w:rsidRPr="00041482">
        <w:rPr>
          <w:rFonts w:ascii="Open Sans" w:hAnsi="Open Sans" w:cs="Open Sans"/>
          <w:b/>
        </w:rPr>
        <w:t>/B/</w:t>
      </w:r>
      <w:r w:rsidR="00F948AF">
        <w:rPr>
          <w:rFonts w:ascii="Open Sans" w:hAnsi="Open Sans" w:cs="Open Sans"/>
          <w:b/>
        </w:rPr>
        <w:t>Z</w:t>
      </w:r>
      <w:r w:rsidR="00A23E77">
        <w:rPr>
          <w:rFonts w:ascii="Open Sans" w:hAnsi="Open Sans" w:cs="Open Sans"/>
          <w:b/>
        </w:rPr>
        <w:t>I</w:t>
      </w:r>
      <w:r w:rsidR="00A23E77" w:rsidRPr="00041482">
        <w:rPr>
          <w:rFonts w:ascii="Open Sans" w:hAnsi="Open Sans" w:cs="Open Sans"/>
          <w:b/>
        </w:rPr>
        <w:t>/202</w:t>
      </w:r>
      <w:r w:rsidR="00A23E77">
        <w:rPr>
          <w:rFonts w:ascii="Open Sans" w:hAnsi="Open Sans" w:cs="Open Sans"/>
          <w:b/>
        </w:rPr>
        <w:t>6</w:t>
      </w:r>
      <w:r w:rsidR="00A23E77">
        <w:rPr>
          <w:rFonts w:ascii="Open Sans" w:hAnsi="Open Sans" w:cs="Open Sans"/>
          <w:b/>
        </w:rPr>
        <w:tab/>
      </w:r>
      <w:r w:rsidR="00A23E77" w:rsidRPr="00041482">
        <w:rPr>
          <w:rFonts w:ascii="Open Sans" w:hAnsi="Open Sans" w:cs="Open Sans"/>
          <w:b/>
        </w:rPr>
        <w:tab/>
      </w:r>
      <w:r w:rsidR="00A23E77" w:rsidRPr="00041482">
        <w:rPr>
          <w:rFonts w:ascii="Open Sans" w:hAnsi="Open Sans" w:cs="Open Sans"/>
          <w:b/>
        </w:rPr>
        <w:tab/>
        <w:t xml:space="preserve">        </w:t>
      </w:r>
      <w:r w:rsidR="00A23E77">
        <w:rPr>
          <w:rFonts w:ascii="Open Sans" w:hAnsi="Open Sans" w:cs="Open Sans"/>
          <w:b/>
        </w:rPr>
        <w:tab/>
      </w:r>
      <w:r w:rsidR="00A23E77">
        <w:rPr>
          <w:rFonts w:ascii="Open Sans" w:hAnsi="Open Sans" w:cs="Open Sans"/>
          <w:b/>
        </w:rPr>
        <w:tab/>
      </w:r>
      <w:r w:rsidR="00A23E77" w:rsidRPr="00041482">
        <w:rPr>
          <w:rFonts w:ascii="Open Sans" w:hAnsi="Open Sans" w:cs="Open Sans"/>
          <w:b/>
        </w:rPr>
        <w:t xml:space="preserve">Gdańsk, dnia </w:t>
      </w:r>
      <w:r w:rsidR="00F948AF">
        <w:rPr>
          <w:rFonts w:ascii="Open Sans" w:hAnsi="Open Sans" w:cs="Open Sans"/>
          <w:b/>
        </w:rPr>
        <w:t>20</w:t>
      </w:r>
      <w:r w:rsidR="00A23E77" w:rsidRPr="00041482">
        <w:rPr>
          <w:rFonts w:ascii="Open Sans" w:hAnsi="Open Sans" w:cs="Open Sans"/>
          <w:b/>
        </w:rPr>
        <w:t>.</w:t>
      </w:r>
      <w:r w:rsidR="00A23E77">
        <w:rPr>
          <w:rFonts w:ascii="Open Sans" w:hAnsi="Open Sans" w:cs="Open Sans"/>
          <w:b/>
        </w:rPr>
        <w:t>0</w:t>
      </w:r>
      <w:r w:rsidR="00EE18E6">
        <w:rPr>
          <w:rFonts w:ascii="Open Sans" w:hAnsi="Open Sans" w:cs="Open Sans"/>
          <w:b/>
        </w:rPr>
        <w:t>8</w:t>
      </w:r>
      <w:r w:rsidR="00A23E77" w:rsidRPr="00041482">
        <w:rPr>
          <w:rFonts w:ascii="Open Sans" w:hAnsi="Open Sans" w:cs="Open Sans"/>
          <w:b/>
        </w:rPr>
        <w:t>.202</w:t>
      </w:r>
      <w:r w:rsidR="00A23E77">
        <w:rPr>
          <w:rFonts w:ascii="Open Sans" w:hAnsi="Open Sans" w:cs="Open Sans"/>
          <w:b/>
        </w:rPr>
        <w:t>6</w:t>
      </w:r>
      <w:r w:rsidR="00A23E77" w:rsidRPr="00041482">
        <w:rPr>
          <w:rFonts w:ascii="Open Sans" w:hAnsi="Open Sans" w:cs="Open Sans"/>
          <w:b/>
        </w:rPr>
        <w:t xml:space="preserve">r. </w:t>
      </w:r>
    </w:p>
    <w:bookmarkEnd w:id="1"/>
    <w:p w14:paraId="183A265B" w14:textId="77777777" w:rsidR="00A23E77" w:rsidRPr="00E93BB7" w:rsidRDefault="00A23E77" w:rsidP="00A23E77">
      <w:pPr>
        <w:jc w:val="center"/>
        <w:rPr>
          <w:rFonts w:ascii="Open Sans" w:hAnsi="Open Sans" w:cs="Open Sans"/>
          <w:b/>
          <w:sz w:val="24"/>
          <w:szCs w:val="24"/>
        </w:rPr>
      </w:pPr>
    </w:p>
    <w:p w14:paraId="387532D8" w14:textId="77777777" w:rsidR="004E485C" w:rsidRPr="00BE67BD" w:rsidRDefault="004E485C" w:rsidP="004E485C">
      <w:pPr>
        <w:jc w:val="center"/>
        <w:rPr>
          <w:rFonts w:ascii="Open Sans" w:hAnsi="Open Sans" w:cs="Open Sans"/>
          <w:b/>
        </w:rPr>
      </w:pPr>
      <w:r w:rsidRPr="00BE67BD">
        <w:rPr>
          <w:rFonts w:ascii="Open Sans" w:hAnsi="Open Sans" w:cs="Open Sans"/>
          <w:b/>
        </w:rPr>
        <w:t>INFORMACJA Z OTWARCIA OFERT</w:t>
      </w:r>
    </w:p>
    <w:p w14:paraId="032C52BA" w14:textId="351A7347" w:rsidR="004E485C" w:rsidRDefault="004E485C" w:rsidP="004E485C">
      <w:pPr>
        <w:ind w:firstLine="567"/>
        <w:jc w:val="both"/>
        <w:rPr>
          <w:rFonts w:ascii="Open Sans" w:hAnsi="Open Sans" w:cs="Open Sans"/>
          <w:b/>
          <w:bCs/>
        </w:rPr>
      </w:pPr>
      <w:r w:rsidRPr="00BE67BD">
        <w:rPr>
          <w:rFonts w:ascii="Open Sans" w:hAnsi="Open Sans" w:cs="Open Sans"/>
        </w:rPr>
        <w:t>Gdański Zarząd Dróg i Zieleni, na podstawie art. 222 ust. 5 ustawy z dnia 11.09.2019r. Prawo zamówień publicznych (</w:t>
      </w:r>
      <w:proofErr w:type="spellStart"/>
      <w:r w:rsidR="00F948AF">
        <w:rPr>
          <w:rFonts w:ascii="Open Sans" w:hAnsi="Open Sans" w:cs="Open Sans"/>
        </w:rPr>
        <w:t>t.j</w:t>
      </w:r>
      <w:proofErr w:type="spellEnd"/>
      <w:r w:rsidR="00F948AF">
        <w:rPr>
          <w:rFonts w:ascii="Open Sans" w:hAnsi="Open Sans" w:cs="Open Sans"/>
        </w:rPr>
        <w:t xml:space="preserve">. </w:t>
      </w:r>
      <w:r w:rsidRPr="00BE67BD">
        <w:rPr>
          <w:rFonts w:ascii="Open Sans" w:hAnsi="Open Sans" w:cs="Open Sans"/>
        </w:rPr>
        <w:t>Dz. U. z 20</w:t>
      </w:r>
      <w:r>
        <w:rPr>
          <w:rFonts w:ascii="Open Sans" w:hAnsi="Open Sans" w:cs="Open Sans"/>
        </w:rPr>
        <w:t>2</w:t>
      </w:r>
      <w:r w:rsidR="00EE18E6">
        <w:rPr>
          <w:rFonts w:ascii="Open Sans" w:hAnsi="Open Sans" w:cs="Open Sans"/>
        </w:rPr>
        <w:t>6</w:t>
      </w:r>
      <w:r w:rsidRPr="00BE67BD">
        <w:rPr>
          <w:rFonts w:ascii="Open Sans" w:hAnsi="Open Sans" w:cs="Open Sans"/>
        </w:rPr>
        <w:t xml:space="preserve">r., poz. </w:t>
      </w:r>
      <w:r w:rsidR="00EE18E6">
        <w:rPr>
          <w:rFonts w:ascii="Open Sans" w:hAnsi="Open Sans" w:cs="Open Sans"/>
        </w:rPr>
        <w:t>793</w:t>
      </w:r>
      <w:r w:rsidR="00F948AF">
        <w:rPr>
          <w:rFonts w:ascii="Open Sans" w:hAnsi="Open Sans" w:cs="Open Sans"/>
        </w:rPr>
        <w:t xml:space="preserve"> ze zm. </w:t>
      </w:r>
      <w:r w:rsidRPr="00BE67BD">
        <w:rPr>
          <w:rFonts w:ascii="Open Sans" w:hAnsi="Open Sans" w:cs="Open Sans"/>
        </w:rPr>
        <w:t xml:space="preserve">), przekazuje informacje z otwarcia ofert w postępowaniu na </w:t>
      </w:r>
      <w:r w:rsidRPr="00BE67BD">
        <w:rPr>
          <w:rFonts w:ascii="Open Sans" w:hAnsi="Open Sans" w:cs="Open Sans"/>
          <w:b/>
        </w:rPr>
        <w:t>„</w:t>
      </w:r>
      <w:r w:rsidR="00F948AF" w:rsidRPr="00F948AF">
        <w:rPr>
          <w:rFonts w:ascii="Open Sans" w:hAnsi="Open Sans" w:cs="Open Sans"/>
          <w:b/>
        </w:rPr>
        <w:t>Dostawa i montaż urządzeń bezpieczeństwa ruchu drogowego</w:t>
      </w:r>
      <w:r w:rsidR="00EE6A0A">
        <w:rPr>
          <w:rFonts w:ascii="Open Sans" w:hAnsi="Open Sans" w:cs="Open Sans"/>
          <w:b/>
        </w:rPr>
        <w:t>”.</w:t>
      </w:r>
    </w:p>
    <w:p w14:paraId="566E5D45" w14:textId="77777777" w:rsidR="004E485C" w:rsidRPr="00971F03" w:rsidRDefault="004E485C" w:rsidP="004E485C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Open Sans" w:hAnsi="Open Sans" w:cs="Open Sans"/>
          <w:b/>
        </w:rPr>
      </w:pPr>
      <w:r w:rsidRPr="00971F03">
        <w:rPr>
          <w:rFonts w:ascii="Open Sans" w:hAnsi="Open Sans" w:cs="Open Sans"/>
        </w:rPr>
        <w:t>Kwota, jaką zamierza przeznaczyć Zamawiający na sfinansowanie zamówienia wynosi:</w:t>
      </w:r>
    </w:p>
    <w:p w14:paraId="7AD878C6" w14:textId="60764F77" w:rsidR="003A2E78" w:rsidRDefault="00F948AF" w:rsidP="003A2E78">
      <w:pPr>
        <w:spacing w:after="0" w:line="360" w:lineRule="auto"/>
        <w:ind w:left="284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3</w:t>
      </w:r>
      <w:r w:rsidR="00971F03" w:rsidRPr="00971F03">
        <w:rPr>
          <w:rFonts w:ascii="Open Sans" w:hAnsi="Open Sans" w:cs="Open Sans"/>
          <w:b/>
        </w:rPr>
        <w:t>00</w:t>
      </w:r>
      <w:r w:rsidR="003A2E78" w:rsidRPr="00971F03">
        <w:rPr>
          <w:rFonts w:ascii="Open Sans" w:hAnsi="Open Sans" w:cs="Open Sans"/>
          <w:b/>
        </w:rPr>
        <w:t>.</w:t>
      </w:r>
      <w:r w:rsidR="00971F03" w:rsidRPr="00971F03">
        <w:rPr>
          <w:rFonts w:ascii="Open Sans" w:hAnsi="Open Sans" w:cs="Open Sans"/>
          <w:b/>
        </w:rPr>
        <w:t>0</w:t>
      </w:r>
      <w:r w:rsidR="003A2E78" w:rsidRPr="00971F03">
        <w:rPr>
          <w:rFonts w:ascii="Open Sans" w:hAnsi="Open Sans" w:cs="Open Sans"/>
          <w:b/>
        </w:rPr>
        <w:t>00,00 zł</w:t>
      </w:r>
      <w:r w:rsidR="003A2E78">
        <w:rPr>
          <w:rFonts w:ascii="Open Sans" w:hAnsi="Open Sans" w:cs="Open Sans"/>
          <w:b/>
        </w:rPr>
        <w:t xml:space="preserve"> brutto.</w:t>
      </w:r>
    </w:p>
    <w:p w14:paraId="31B19C09" w14:textId="77777777" w:rsidR="004E485C" w:rsidRDefault="004E485C" w:rsidP="004E485C">
      <w:pPr>
        <w:pStyle w:val="Akapitzlist"/>
        <w:spacing w:after="0"/>
        <w:ind w:left="0"/>
        <w:jc w:val="both"/>
        <w:rPr>
          <w:rFonts w:ascii="Open Sans" w:hAnsi="Open Sans" w:cs="Open Sans"/>
        </w:rPr>
      </w:pPr>
      <w:r w:rsidRPr="00BE67BD">
        <w:rPr>
          <w:rFonts w:ascii="Open Sans" w:hAnsi="Open Sans" w:cs="Open Sans"/>
          <w:b/>
        </w:rPr>
        <w:t>2.</w:t>
      </w:r>
      <w:r w:rsidRPr="00BE67BD">
        <w:rPr>
          <w:rFonts w:ascii="Open Sans" w:hAnsi="Open Sans" w:cs="Open Sans"/>
        </w:rPr>
        <w:t xml:space="preserve"> Zbiorcze zestawienie ofert:</w:t>
      </w:r>
    </w:p>
    <w:tbl>
      <w:tblPr>
        <w:tblW w:w="98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2"/>
        <w:gridCol w:w="3593"/>
        <w:gridCol w:w="2693"/>
        <w:gridCol w:w="2410"/>
      </w:tblGrid>
      <w:tr w:rsidR="00F948AF" w:rsidRPr="00DD2E7A" w14:paraId="4D24A85B" w14:textId="3926DD04" w:rsidTr="00F948AF">
        <w:trPr>
          <w:cantSplit/>
          <w:trHeight w:val="1156"/>
        </w:trPr>
        <w:tc>
          <w:tcPr>
            <w:tcW w:w="1152" w:type="dxa"/>
            <w:vAlign w:val="center"/>
          </w:tcPr>
          <w:p w14:paraId="05BBE016" w14:textId="77777777" w:rsidR="00F948AF" w:rsidRPr="00884F1A" w:rsidRDefault="00F948AF" w:rsidP="00BF4868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bookmarkStart w:id="2" w:name="_Hlk73532869"/>
            <w:r w:rsidRPr="00884F1A">
              <w:rPr>
                <w:rFonts w:ascii="Open Sans" w:hAnsi="Open Sans" w:cs="Open Sans"/>
                <w:b/>
                <w:sz w:val="20"/>
                <w:szCs w:val="20"/>
              </w:rPr>
              <w:t>Nr oferty</w:t>
            </w:r>
          </w:p>
        </w:tc>
        <w:tc>
          <w:tcPr>
            <w:tcW w:w="3593" w:type="dxa"/>
            <w:vAlign w:val="center"/>
          </w:tcPr>
          <w:p w14:paraId="1390652A" w14:textId="77777777" w:rsidR="00F948AF" w:rsidRPr="00884F1A" w:rsidRDefault="00F948AF" w:rsidP="00BF4868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84F1A">
              <w:rPr>
                <w:rFonts w:ascii="Open Sans" w:hAnsi="Open Sans" w:cs="Open Sans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2693" w:type="dxa"/>
            <w:vAlign w:val="center"/>
          </w:tcPr>
          <w:p w14:paraId="501FCE7C" w14:textId="77777777" w:rsidR="00F948AF" w:rsidRDefault="00F948AF" w:rsidP="00BF4868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84F1A">
              <w:rPr>
                <w:rFonts w:ascii="Open Sans" w:hAnsi="Open Sans" w:cs="Open Sans"/>
                <w:b/>
                <w:sz w:val="20"/>
                <w:szCs w:val="20"/>
              </w:rPr>
              <w:t>Cena ofertowa brutto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</w:p>
          <w:p w14:paraId="2585C670" w14:textId="47447CED" w:rsidR="00F948AF" w:rsidRPr="00884F1A" w:rsidRDefault="00F948AF" w:rsidP="00BF4868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(PLN) 90%</w:t>
            </w:r>
          </w:p>
        </w:tc>
        <w:tc>
          <w:tcPr>
            <w:tcW w:w="2410" w:type="dxa"/>
          </w:tcPr>
          <w:p w14:paraId="7F5F9D6C" w14:textId="77777777" w:rsidR="00F948AF" w:rsidRDefault="00F948AF" w:rsidP="00F948AF">
            <w:pPr>
              <w:spacing w:after="0"/>
              <w:ind w:right="1208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F54F0EF" w14:textId="69EA4804" w:rsidR="00F948AF" w:rsidRDefault="00F948AF" w:rsidP="00F948AF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Gwarancja na wykonane prace</w:t>
            </w:r>
          </w:p>
          <w:p w14:paraId="5BD9AB66" w14:textId="54F3EDEB" w:rsidR="00F948AF" w:rsidRDefault="00F948AF" w:rsidP="00F948AF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(miesiące)</w:t>
            </w:r>
          </w:p>
          <w:p w14:paraId="22F9A2D2" w14:textId="0FA93887" w:rsidR="00F948AF" w:rsidRPr="00884F1A" w:rsidRDefault="00F948AF" w:rsidP="00F948AF">
            <w:pPr>
              <w:spacing w:after="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10%</w:t>
            </w:r>
          </w:p>
        </w:tc>
      </w:tr>
      <w:tr w:rsidR="00F948AF" w:rsidRPr="00DD2E7A" w14:paraId="018C7AD2" w14:textId="749EFC1F" w:rsidTr="00F948AF">
        <w:trPr>
          <w:cantSplit/>
          <w:trHeight w:val="624"/>
        </w:trPr>
        <w:tc>
          <w:tcPr>
            <w:tcW w:w="1152" w:type="dxa"/>
            <w:vAlign w:val="center"/>
          </w:tcPr>
          <w:p w14:paraId="25FEE6B4" w14:textId="4E151E6A" w:rsidR="00F948AF" w:rsidRPr="00884F1A" w:rsidRDefault="00F948AF" w:rsidP="00BF4868">
            <w:pPr>
              <w:spacing w:after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84F1A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3593" w:type="dxa"/>
            <w:vAlign w:val="center"/>
          </w:tcPr>
          <w:p w14:paraId="05B4E668" w14:textId="4590C21F" w:rsidR="00F948AF" w:rsidRPr="00884F1A" w:rsidRDefault="00F948AF" w:rsidP="00F948AF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F948AF">
              <w:rPr>
                <w:rFonts w:ascii="Open Sans" w:hAnsi="Open Sans" w:cs="Open Sans"/>
                <w:sz w:val="20"/>
                <w:szCs w:val="20"/>
              </w:rPr>
              <w:t>Saferoad</w:t>
            </w:r>
            <w:proofErr w:type="spellEnd"/>
            <w:r w:rsidRPr="00F948AF">
              <w:rPr>
                <w:rFonts w:ascii="Open Sans" w:hAnsi="Open Sans" w:cs="Open Sans"/>
                <w:sz w:val="20"/>
                <w:szCs w:val="20"/>
              </w:rPr>
              <w:t xml:space="preserve"> Services Gdańsk Sp. z o. o.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F948AF">
              <w:rPr>
                <w:rFonts w:ascii="Open Sans" w:hAnsi="Open Sans" w:cs="Open Sans"/>
                <w:sz w:val="20"/>
                <w:szCs w:val="20"/>
              </w:rPr>
              <w:t>ul. Betoniarzy 32, 80-298 Gdańsk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F948AF">
              <w:rPr>
                <w:rFonts w:ascii="Open Sans" w:hAnsi="Open Sans" w:cs="Open Sans"/>
                <w:sz w:val="20"/>
                <w:szCs w:val="20"/>
              </w:rPr>
              <w:t>NIP 589-16-00-737</w:t>
            </w:r>
          </w:p>
        </w:tc>
        <w:tc>
          <w:tcPr>
            <w:tcW w:w="2693" w:type="dxa"/>
            <w:vAlign w:val="center"/>
          </w:tcPr>
          <w:p w14:paraId="07F7C787" w14:textId="25EA4C0B" w:rsidR="00F948AF" w:rsidRPr="00884F1A" w:rsidRDefault="00F948AF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F948AF">
              <w:rPr>
                <w:rFonts w:ascii="Open Sans" w:hAnsi="Open Sans" w:cs="Open Sans"/>
                <w:sz w:val="20"/>
                <w:szCs w:val="20"/>
              </w:rPr>
              <w:t>392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F948AF">
              <w:rPr>
                <w:rFonts w:ascii="Open Sans" w:hAnsi="Open Sans" w:cs="Open Sans"/>
                <w:sz w:val="20"/>
                <w:szCs w:val="20"/>
              </w:rPr>
              <w:t>269,76</w:t>
            </w:r>
          </w:p>
        </w:tc>
        <w:tc>
          <w:tcPr>
            <w:tcW w:w="2410" w:type="dxa"/>
          </w:tcPr>
          <w:p w14:paraId="7F7DC77B" w14:textId="77777777" w:rsidR="00F948AF" w:rsidRDefault="00F948AF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123B2B79" w14:textId="3144B5D9" w:rsidR="00F948AF" w:rsidRPr="00884F1A" w:rsidRDefault="00F948AF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36 </w:t>
            </w:r>
          </w:p>
        </w:tc>
      </w:tr>
      <w:tr w:rsidR="00F948AF" w:rsidRPr="00DD2E7A" w14:paraId="45B9F972" w14:textId="2F7C8499" w:rsidTr="00F948AF">
        <w:trPr>
          <w:cantSplit/>
          <w:trHeight w:val="624"/>
        </w:trPr>
        <w:tc>
          <w:tcPr>
            <w:tcW w:w="1152" w:type="dxa"/>
            <w:vAlign w:val="center"/>
          </w:tcPr>
          <w:p w14:paraId="3006C257" w14:textId="5A2672A5" w:rsidR="00F948AF" w:rsidRPr="00884F1A" w:rsidRDefault="00F948AF" w:rsidP="00BF4868">
            <w:pPr>
              <w:spacing w:after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593" w:type="dxa"/>
            <w:vAlign w:val="center"/>
          </w:tcPr>
          <w:p w14:paraId="0E5A6025" w14:textId="765B439F" w:rsidR="00F948AF" w:rsidRPr="00884F1A" w:rsidRDefault="00F948AF" w:rsidP="00F948AF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F948AF">
              <w:rPr>
                <w:rFonts w:ascii="Open Sans" w:hAnsi="Open Sans" w:cs="Open Sans"/>
                <w:sz w:val="20"/>
                <w:szCs w:val="20"/>
              </w:rPr>
              <w:t>Drogomet</w:t>
            </w:r>
            <w:proofErr w:type="spellEnd"/>
            <w:r w:rsidRPr="00F948AF">
              <w:rPr>
                <w:rFonts w:ascii="Open Sans" w:hAnsi="Open Sans" w:cs="Open Sans"/>
                <w:sz w:val="20"/>
                <w:szCs w:val="20"/>
              </w:rPr>
              <w:t xml:space="preserve"> Sp. </w:t>
            </w:r>
            <w:r>
              <w:rPr>
                <w:rFonts w:ascii="Open Sans" w:hAnsi="Open Sans" w:cs="Open Sans"/>
                <w:sz w:val="20"/>
                <w:szCs w:val="20"/>
              </w:rPr>
              <w:t>z</w:t>
            </w:r>
            <w:r w:rsidRPr="00F948AF">
              <w:rPr>
                <w:rFonts w:ascii="Open Sans" w:hAnsi="Open Sans" w:cs="Open Sans"/>
                <w:sz w:val="20"/>
                <w:szCs w:val="20"/>
              </w:rPr>
              <w:t xml:space="preserve"> o.o.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F948AF">
              <w:rPr>
                <w:rFonts w:ascii="Open Sans" w:hAnsi="Open Sans" w:cs="Open Sans"/>
                <w:sz w:val="20"/>
                <w:szCs w:val="20"/>
              </w:rPr>
              <w:t>ul. Litewska 20, 80-719 Gdańsk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F948AF">
              <w:rPr>
                <w:rFonts w:ascii="Open Sans" w:hAnsi="Open Sans" w:cs="Open Sans"/>
                <w:sz w:val="20"/>
                <w:szCs w:val="20"/>
              </w:rPr>
              <w:t>NIP 584 020 15 36</w:t>
            </w:r>
          </w:p>
        </w:tc>
        <w:tc>
          <w:tcPr>
            <w:tcW w:w="2693" w:type="dxa"/>
            <w:vAlign w:val="center"/>
          </w:tcPr>
          <w:p w14:paraId="3C272B6E" w14:textId="72A30270" w:rsidR="00F948AF" w:rsidRPr="00884F1A" w:rsidRDefault="00F948AF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F948AF">
              <w:rPr>
                <w:rFonts w:ascii="Open Sans" w:hAnsi="Open Sans" w:cs="Open Sans"/>
                <w:sz w:val="20"/>
                <w:szCs w:val="20"/>
              </w:rPr>
              <w:t>252 520,72</w:t>
            </w:r>
          </w:p>
        </w:tc>
        <w:tc>
          <w:tcPr>
            <w:tcW w:w="2410" w:type="dxa"/>
          </w:tcPr>
          <w:p w14:paraId="3A076C7D" w14:textId="77777777" w:rsidR="00F948AF" w:rsidRDefault="00F948AF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56F7AB89" w14:textId="430CA3A1" w:rsidR="00F948AF" w:rsidRPr="00884F1A" w:rsidRDefault="00F948AF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36</w:t>
            </w:r>
          </w:p>
        </w:tc>
        <w:bookmarkStart w:id="3" w:name="_GoBack"/>
        <w:bookmarkEnd w:id="3"/>
      </w:tr>
      <w:tr w:rsidR="00F948AF" w:rsidRPr="00DD2E7A" w14:paraId="5E086687" w14:textId="6241D9CC" w:rsidTr="00F948AF">
        <w:trPr>
          <w:cantSplit/>
          <w:trHeight w:val="624"/>
        </w:trPr>
        <w:tc>
          <w:tcPr>
            <w:tcW w:w="1152" w:type="dxa"/>
            <w:vAlign w:val="center"/>
          </w:tcPr>
          <w:p w14:paraId="31B7CDF1" w14:textId="10090E91" w:rsidR="00F948AF" w:rsidRPr="00884F1A" w:rsidRDefault="00F948AF" w:rsidP="00BF4868">
            <w:pPr>
              <w:spacing w:after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3593" w:type="dxa"/>
            <w:vAlign w:val="center"/>
          </w:tcPr>
          <w:p w14:paraId="736456FC" w14:textId="0BF3A002" w:rsidR="00F948AF" w:rsidRPr="00884F1A" w:rsidRDefault="00D14BA3" w:rsidP="00D14BA3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14BA3">
              <w:rPr>
                <w:rFonts w:ascii="Open Sans" w:hAnsi="Open Sans" w:cs="Open Sans"/>
                <w:sz w:val="20"/>
                <w:szCs w:val="20"/>
              </w:rPr>
              <w:t>ABES Spółka z ograniczoną odpowiedzialnością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D14BA3">
              <w:rPr>
                <w:rFonts w:ascii="Open Sans" w:hAnsi="Open Sans" w:cs="Open Sans"/>
                <w:sz w:val="20"/>
                <w:szCs w:val="20"/>
              </w:rPr>
              <w:t>ul. Cicha 60, 80-298 Leźno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NIP</w:t>
            </w:r>
            <w:r>
              <w:t xml:space="preserve"> </w:t>
            </w:r>
            <w:r w:rsidRPr="00D14BA3">
              <w:rPr>
                <w:rFonts w:ascii="Open Sans" w:hAnsi="Open Sans" w:cs="Open Sans"/>
                <w:sz w:val="20"/>
                <w:szCs w:val="20"/>
              </w:rPr>
              <w:t>589 20 13 290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6B6A09D7" w14:textId="6162DAFF" w:rsidR="00F948AF" w:rsidRPr="00884F1A" w:rsidRDefault="00D14BA3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14BA3">
              <w:rPr>
                <w:rFonts w:ascii="Open Sans" w:hAnsi="Open Sans" w:cs="Open Sans"/>
                <w:sz w:val="20"/>
                <w:szCs w:val="20"/>
              </w:rPr>
              <w:t>228 085,55</w:t>
            </w:r>
          </w:p>
        </w:tc>
        <w:tc>
          <w:tcPr>
            <w:tcW w:w="2410" w:type="dxa"/>
          </w:tcPr>
          <w:p w14:paraId="79AFF706" w14:textId="77777777" w:rsidR="00F948AF" w:rsidRDefault="00D14BA3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34D4B84" w14:textId="3D59F824" w:rsidR="00D14BA3" w:rsidRPr="00884F1A" w:rsidRDefault="00D14BA3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36</w:t>
            </w:r>
          </w:p>
        </w:tc>
      </w:tr>
      <w:tr w:rsidR="00F948AF" w:rsidRPr="00DD2E7A" w14:paraId="51057A02" w14:textId="4EBE84F0" w:rsidTr="00F948AF">
        <w:trPr>
          <w:cantSplit/>
          <w:trHeight w:val="624"/>
        </w:trPr>
        <w:tc>
          <w:tcPr>
            <w:tcW w:w="1152" w:type="dxa"/>
            <w:vAlign w:val="center"/>
          </w:tcPr>
          <w:p w14:paraId="2D5A0C38" w14:textId="4680965C" w:rsidR="00F948AF" w:rsidRPr="00884F1A" w:rsidRDefault="00F948AF" w:rsidP="00BF4868">
            <w:pPr>
              <w:spacing w:after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3593" w:type="dxa"/>
            <w:vAlign w:val="center"/>
          </w:tcPr>
          <w:p w14:paraId="72937B3C" w14:textId="57C5D498" w:rsidR="00F948AF" w:rsidRPr="00884F1A" w:rsidRDefault="00D14BA3" w:rsidP="00D14BA3">
            <w:pPr>
              <w:spacing w:after="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14BA3">
              <w:rPr>
                <w:rFonts w:ascii="Open Sans" w:hAnsi="Open Sans" w:cs="Open Sans"/>
                <w:sz w:val="20"/>
                <w:szCs w:val="20"/>
              </w:rPr>
              <w:t>CEES Tomasz Pietras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D14BA3">
              <w:rPr>
                <w:rFonts w:ascii="Open Sans" w:hAnsi="Open Sans" w:cs="Open Sans"/>
                <w:sz w:val="20"/>
                <w:szCs w:val="20"/>
              </w:rPr>
              <w:t>83-300 Kartuzy, ul. Rynek 5f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NIP </w:t>
            </w:r>
            <w:r w:rsidRPr="00D14BA3">
              <w:rPr>
                <w:rFonts w:ascii="Open Sans" w:hAnsi="Open Sans" w:cs="Open Sans"/>
                <w:sz w:val="20"/>
                <w:szCs w:val="20"/>
              </w:rPr>
              <w:t>5891807467</w:t>
            </w:r>
          </w:p>
        </w:tc>
        <w:tc>
          <w:tcPr>
            <w:tcW w:w="2693" w:type="dxa"/>
            <w:vAlign w:val="center"/>
          </w:tcPr>
          <w:p w14:paraId="1EEBA429" w14:textId="2D64ED90" w:rsidR="00F948AF" w:rsidRPr="00884F1A" w:rsidRDefault="00D14BA3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14BA3">
              <w:rPr>
                <w:rFonts w:ascii="Open Sans" w:hAnsi="Open Sans" w:cs="Open Sans"/>
                <w:sz w:val="20"/>
                <w:szCs w:val="20"/>
              </w:rPr>
              <w:t>377 992,53</w:t>
            </w:r>
          </w:p>
        </w:tc>
        <w:tc>
          <w:tcPr>
            <w:tcW w:w="2410" w:type="dxa"/>
          </w:tcPr>
          <w:p w14:paraId="0B148C61" w14:textId="77777777" w:rsidR="00F948AF" w:rsidRDefault="00F948AF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14:paraId="7DFEB92F" w14:textId="548C5275" w:rsidR="00D14BA3" w:rsidRPr="00884F1A" w:rsidRDefault="00D14BA3" w:rsidP="00BF4868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36</w:t>
            </w:r>
          </w:p>
        </w:tc>
      </w:tr>
    </w:tbl>
    <w:bookmarkEnd w:id="2"/>
    <w:p w14:paraId="1385B93A" w14:textId="77777777" w:rsidR="004E485C" w:rsidRPr="004D365D" w:rsidRDefault="004E485C" w:rsidP="004E485C">
      <w:pPr>
        <w:pStyle w:val="western"/>
        <w:spacing w:before="119" w:beforeAutospacing="0" w:afterAutospacing="0" w:line="276" w:lineRule="auto"/>
        <w:ind w:right="-567"/>
        <w:jc w:val="both"/>
        <w:rPr>
          <w:rFonts w:ascii="Open Sans" w:hAnsi="Open Sans" w:cs="Open Sans"/>
          <w:b/>
          <w:i/>
          <w:sz w:val="22"/>
          <w:szCs w:val="22"/>
        </w:rPr>
      </w:pPr>
      <w:r w:rsidRPr="004D365D">
        <w:rPr>
          <w:rFonts w:ascii="Open Sans" w:hAnsi="Open Sans" w:cs="Open Sans"/>
          <w:sz w:val="22"/>
          <w:szCs w:val="22"/>
        </w:rPr>
        <w:t>Dziękujemy za udział w postępowaniu i złoż</w:t>
      </w:r>
      <w:r>
        <w:rPr>
          <w:rFonts w:ascii="Open Sans" w:hAnsi="Open Sans" w:cs="Open Sans"/>
          <w:sz w:val="22"/>
          <w:szCs w:val="22"/>
        </w:rPr>
        <w:t>one</w:t>
      </w:r>
      <w:r w:rsidRPr="004D365D">
        <w:rPr>
          <w:rFonts w:ascii="Open Sans" w:hAnsi="Open Sans" w:cs="Open Sans"/>
          <w:sz w:val="22"/>
          <w:szCs w:val="22"/>
        </w:rPr>
        <w:t xml:space="preserve"> ofert</w:t>
      </w:r>
      <w:r>
        <w:rPr>
          <w:rFonts w:ascii="Open Sans" w:hAnsi="Open Sans" w:cs="Open Sans"/>
          <w:sz w:val="22"/>
          <w:szCs w:val="22"/>
        </w:rPr>
        <w:t>y</w:t>
      </w:r>
      <w:r w:rsidRPr="004D365D">
        <w:rPr>
          <w:rFonts w:ascii="Open Sans" w:hAnsi="Open Sans" w:cs="Open Sans"/>
          <w:sz w:val="22"/>
          <w:szCs w:val="22"/>
        </w:rPr>
        <w:t>.</w:t>
      </w:r>
    </w:p>
    <w:p w14:paraId="519AD047" w14:textId="77777777" w:rsidR="00A23E77" w:rsidRPr="00F240C0" w:rsidRDefault="00A23E77" w:rsidP="00A23E77">
      <w:pPr>
        <w:spacing w:after="0" w:line="360" w:lineRule="auto"/>
        <w:ind w:firstLine="567"/>
        <w:jc w:val="both"/>
        <w:rPr>
          <w:rFonts w:ascii="Open Sans" w:hAnsi="Open Sans" w:cs="Open Sans"/>
        </w:rPr>
      </w:pPr>
    </w:p>
    <w:p w14:paraId="2C316DD9" w14:textId="746D78BB" w:rsidR="00BD61DB" w:rsidRPr="00596C68" w:rsidRDefault="00BD61DB" w:rsidP="00A23E77">
      <w:pPr>
        <w:tabs>
          <w:tab w:val="left" w:pos="900"/>
        </w:tabs>
        <w:spacing w:after="0" w:line="240" w:lineRule="auto"/>
        <w:rPr>
          <w:rFonts w:ascii="Open Sans" w:hAnsi="Open Sans" w:cs="Open Sans"/>
          <w:sz w:val="20"/>
          <w:szCs w:val="20"/>
        </w:rPr>
      </w:pPr>
    </w:p>
    <w:sectPr w:rsidR="00BD61DB" w:rsidRPr="00596C68" w:rsidSect="005251F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8EF0C" w14:textId="77777777" w:rsidR="00330513" w:rsidRDefault="00330513" w:rsidP="00B60D00">
      <w:pPr>
        <w:spacing w:after="0" w:line="240" w:lineRule="auto"/>
      </w:pPr>
      <w:r>
        <w:separator/>
      </w:r>
    </w:p>
  </w:endnote>
  <w:endnote w:type="continuationSeparator" w:id="0">
    <w:p w14:paraId="6E941354" w14:textId="77777777" w:rsidR="00330513" w:rsidRDefault="00330513" w:rsidP="00B60D00">
      <w:pPr>
        <w:spacing w:after="0" w:line="240" w:lineRule="auto"/>
      </w:pPr>
      <w:r>
        <w:continuationSeparator/>
      </w:r>
    </w:p>
  </w:endnote>
  <w:endnote w:type="continuationNotice" w:id="1">
    <w:p w14:paraId="11B6E585" w14:textId="77777777" w:rsidR="00330513" w:rsidRDefault="003305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5542A" w14:textId="19B441E0" w:rsidR="00330513" w:rsidRDefault="00330513" w:rsidP="00B60D00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6210B3E1" wp14:editId="1A8C76BF">
              <wp:simplePos x="0" y="0"/>
              <wp:positionH relativeFrom="page">
                <wp:posOffset>895350</wp:posOffset>
              </wp:positionH>
              <wp:positionV relativeFrom="page">
                <wp:posOffset>9439275</wp:posOffset>
              </wp:positionV>
              <wp:extent cx="5760085" cy="3619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0085" cy="36195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833835" id="Group 3" o:spid="_x0000_s1026" style="position:absolute;margin-left:70.5pt;margin-top:743.25pt;width:453.55pt;height:2.85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3D6AB204" w14:textId="77777777" w:rsidR="00330513" w:rsidRPr="00B85075" w:rsidRDefault="00330513" w:rsidP="00B60D00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413C0684" w14:textId="6C3443DC" w:rsidR="00330513" w:rsidRPr="006A6F74" w:rsidRDefault="00330513" w:rsidP="00B60D00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36D2BF3C" w14:textId="77777777" w:rsidR="00330513" w:rsidRPr="006A6F74" w:rsidRDefault="00330513">
    <w:pPr>
      <w:pStyle w:val="Stopka"/>
      <w:rPr>
        <w:lang w:val="en-US"/>
      </w:rPr>
    </w:pPr>
  </w:p>
  <w:p w14:paraId="4DFF2D00" w14:textId="77777777" w:rsidR="00330513" w:rsidRPr="006A6F74" w:rsidRDefault="00330513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CA42F" w14:textId="77777777" w:rsidR="00330513" w:rsidRDefault="00330513" w:rsidP="00B60D00">
      <w:pPr>
        <w:spacing w:after="0" w:line="240" w:lineRule="auto"/>
      </w:pPr>
      <w:r>
        <w:separator/>
      </w:r>
    </w:p>
  </w:footnote>
  <w:footnote w:type="continuationSeparator" w:id="0">
    <w:p w14:paraId="2211522A" w14:textId="77777777" w:rsidR="00330513" w:rsidRDefault="00330513" w:rsidP="00B60D00">
      <w:pPr>
        <w:spacing w:after="0" w:line="240" w:lineRule="auto"/>
      </w:pPr>
      <w:r>
        <w:continuationSeparator/>
      </w:r>
    </w:p>
  </w:footnote>
  <w:footnote w:type="continuationNotice" w:id="1">
    <w:p w14:paraId="7A53E10D" w14:textId="77777777" w:rsidR="00330513" w:rsidRDefault="003305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1BA0C" w14:textId="1D4C21C1" w:rsidR="00330513" w:rsidRDefault="00330513">
    <w:pPr>
      <w:pStyle w:val="Nagwek"/>
      <w:rPr>
        <w:rFonts w:ascii="Open Sans" w:hAnsi="Open Sans" w:cs="Open Sans"/>
      </w:rPr>
    </w:pPr>
    <w:r>
      <w:tab/>
    </w:r>
  </w:p>
  <w:p w14:paraId="58EB5AD0" w14:textId="77777777" w:rsidR="00330513" w:rsidRDefault="00330513">
    <w:pPr>
      <w:pStyle w:val="Nagwek"/>
      <w:rPr>
        <w:rFonts w:ascii="Open Sans" w:hAnsi="Open Sans" w:cs="Open Sans"/>
      </w:rPr>
    </w:pPr>
  </w:p>
  <w:p w14:paraId="5807D286" w14:textId="77777777" w:rsidR="00330513" w:rsidRDefault="00330513">
    <w:pPr>
      <w:pStyle w:val="Nagwek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73420"/>
    <w:multiLevelType w:val="hybridMultilevel"/>
    <w:tmpl w:val="C08A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14A6"/>
    <w:multiLevelType w:val="hybridMultilevel"/>
    <w:tmpl w:val="D68E8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D0FD8"/>
    <w:multiLevelType w:val="hybridMultilevel"/>
    <w:tmpl w:val="67162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E23F4"/>
    <w:multiLevelType w:val="hybridMultilevel"/>
    <w:tmpl w:val="486A9FDE"/>
    <w:lvl w:ilvl="0" w:tplc="A928D508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" w15:restartNumberingAfterBreak="0">
    <w:nsid w:val="3B0B53A7"/>
    <w:multiLevelType w:val="hybridMultilevel"/>
    <w:tmpl w:val="EDAC7662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E610C"/>
    <w:multiLevelType w:val="hybridMultilevel"/>
    <w:tmpl w:val="F0D6F6B8"/>
    <w:lvl w:ilvl="0" w:tplc="8F6C8F8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6443E1"/>
    <w:multiLevelType w:val="multilevel"/>
    <w:tmpl w:val="CF300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7F02EDE"/>
    <w:multiLevelType w:val="hybridMultilevel"/>
    <w:tmpl w:val="1FFC5D6A"/>
    <w:lvl w:ilvl="0" w:tplc="C22819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41D28"/>
    <w:multiLevelType w:val="hybridMultilevel"/>
    <w:tmpl w:val="D2709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85A4B"/>
    <w:multiLevelType w:val="hybridMultilevel"/>
    <w:tmpl w:val="68888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D3"/>
    <w:rsid w:val="00000626"/>
    <w:rsid w:val="0000755F"/>
    <w:rsid w:val="00051D5F"/>
    <w:rsid w:val="00061461"/>
    <w:rsid w:val="000A761A"/>
    <w:rsid w:val="000B137A"/>
    <w:rsid w:val="000B21D2"/>
    <w:rsid w:val="000B5ED3"/>
    <w:rsid w:val="000B611B"/>
    <w:rsid w:val="000D2AA4"/>
    <w:rsid w:val="000D43E5"/>
    <w:rsid w:val="000E45C0"/>
    <w:rsid w:val="000E6600"/>
    <w:rsid w:val="000E6921"/>
    <w:rsid w:val="000E6F1F"/>
    <w:rsid w:val="001045AF"/>
    <w:rsid w:val="001068CC"/>
    <w:rsid w:val="00113133"/>
    <w:rsid w:val="00114DE8"/>
    <w:rsid w:val="0012717C"/>
    <w:rsid w:val="00127432"/>
    <w:rsid w:val="00160054"/>
    <w:rsid w:val="0016121C"/>
    <w:rsid w:val="001748DB"/>
    <w:rsid w:val="00180F50"/>
    <w:rsid w:val="00187DD7"/>
    <w:rsid w:val="0019659C"/>
    <w:rsid w:val="001B0501"/>
    <w:rsid w:val="001E4020"/>
    <w:rsid w:val="001F16B0"/>
    <w:rsid w:val="001F461E"/>
    <w:rsid w:val="002005F4"/>
    <w:rsid w:val="00200C3D"/>
    <w:rsid w:val="00213411"/>
    <w:rsid w:val="00216751"/>
    <w:rsid w:val="002236D3"/>
    <w:rsid w:val="00224678"/>
    <w:rsid w:val="00230957"/>
    <w:rsid w:val="002351EB"/>
    <w:rsid w:val="00245315"/>
    <w:rsid w:val="002465E1"/>
    <w:rsid w:val="0026183A"/>
    <w:rsid w:val="00272422"/>
    <w:rsid w:val="0027245C"/>
    <w:rsid w:val="002728CC"/>
    <w:rsid w:val="002A5A56"/>
    <w:rsid w:val="002B1CB0"/>
    <w:rsid w:val="002B3668"/>
    <w:rsid w:val="002C39A9"/>
    <w:rsid w:val="002E5CB5"/>
    <w:rsid w:val="002F408D"/>
    <w:rsid w:val="002F5764"/>
    <w:rsid w:val="00302E63"/>
    <w:rsid w:val="00303D16"/>
    <w:rsid w:val="003060BE"/>
    <w:rsid w:val="0031689B"/>
    <w:rsid w:val="00321ED3"/>
    <w:rsid w:val="00325D27"/>
    <w:rsid w:val="00330513"/>
    <w:rsid w:val="003335E4"/>
    <w:rsid w:val="00344112"/>
    <w:rsid w:val="003663F4"/>
    <w:rsid w:val="003777E8"/>
    <w:rsid w:val="00381BCF"/>
    <w:rsid w:val="0038768A"/>
    <w:rsid w:val="0039492D"/>
    <w:rsid w:val="003971A5"/>
    <w:rsid w:val="003A2E78"/>
    <w:rsid w:val="003B1CE7"/>
    <w:rsid w:val="003B3F1B"/>
    <w:rsid w:val="003D7D5C"/>
    <w:rsid w:val="003E2A8F"/>
    <w:rsid w:val="003E31EE"/>
    <w:rsid w:val="003E4ABC"/>
    <w:rsid w:val="003E4EAD"/>
    <w:rsid w:val="003E4EEF"/>
    <w:rsid w:val="003F4028"/>
    <w:rsid w:val="0040013B"/>
    <w:rsid w:val="00405921"/>
    <w:rsid w:val="00406989"/>
    <w:rsid w:val="00406F05"/>
    <w:rsid w:val="00411397"/>
    <w:rsid w:val="00411F43"/>
    <w:rsid w:val="00414C51"/>
    <w:rsid w:val="00421EA4"/>
    <w:rsid w:val="004244B3"/>
    <w:rsid w:val="00430C39"/>
    <w:rsid w:val="0043120C"/>
    <w:rsid w:val="0043255F"/>
    <w:rsid w:val="00434520"/>
    <w:rsid w:val="00434992"/>
    <w:rsid w:val="004457F1"/>
    <w:rsid w:val="004569B1"/>
    <w:rsid w:val="004631FC"/>
    <w:rsid w:val="00464829"/>
    <w:rsid w:val="00466992"/>
    <w:rsid w:val="0047096F"/>
    <w:rsid w:val="00491B12"/>
    <w:rsid w:val="00492634"/>
    <w:rsid w:val="004A392F"/>
    <w:rsid w:val="004C15AC"/>
    <w:rsid w:val="004C76C7"/>
    <w:rsid w:val="004C78D1"/>
    <w:rsid w:val="004D2B5F"/>
    <w:rsid w:val="004D4011"/>
    <w:rsid w:val="004E485C"/>
    <w:rsid w:val="004F7CB0"/>
    <w:rsid w:val="005225D5"/>
    <w:rsid w:val="005251F2"/>
    <w:rsid w:val="00530D05"/>
    <w:rsid w:val="00531B54"/>
    <w:rsid w:val="00544D02"/>
    <w:rsid w:val="005515F7"/>
    <w:rsid w:val="005535A2"/>
    <w:rsid w:val="005549BD"/>
    <w:rsid w:val="00556016"/>
    <w:rsid w:val="00560A77"/>
    <w:rsid w:val="00560AD0"/>
    <w:rsid w:val="00567F28"/>
    <w:rsid w:val="005776E1"/>
    <w:rsid w:val="005805AE"/>
    <w:rsid w:val="005868ED"/>
    <w:rsid w:val="005902F3"/>
    <w:rsid w:val="00596C68"/>
    <w:rsid w:val="0059727E"/>
    <w:rsid w:val="005B0FA2"/>
    <w:rsid w:val="005C182A"/>
    <w:rsid w:val="005C1DCA"/>
    <w:rsid w:val="005C4392"/>
    <w:rsid w:val="005C711D"/>
    <w:rsid w:val="005D2A3F"/>
    <w:rsid w:val="005E0EF6"/>
    <w:rsid w:val="005E1FD2"/>
    <w:rsid w:val="005E29D3"/>
    <w:rsid w:val="005F342B"/>
    <w:rsid w:val="0060376A"/>
    <w:rsid w:val="00607261"/>
    <w:rsid w:val="00607645"/>
    <w:rsid w:val="00621139"/>
    <w:rsid w:val="0062219C"/>
    <w:rsid w:val="00625662"/>
    <w:rsid w:val="00626BEC"/>
    <w:rsid w:val="006332A8"/>
    <w:rsid w:val="00633E02"/>
    <w:rsid w:val="00636BFD"/>
    <w:rsid w:val="00643736"/>
    <w:rsid w:val="00651368"/>
    <w:rsid w:val="00651518"/>
    <w:rsid w:val="006560B4"/>
    <w:rsid w:val="0066583C"/>
    <w:rsid w:val="00675729"/>
    <w:rsid w:val="006758D2"/>
    <w:rsid w:val="00681DED"/>
    <w:rsid w:val="00684B04"/>
    <w:rsid w:val="00691DAF"/>
    <w:rsid w:val="0069344D"/>
    <w:rsid w:val="00693A83"/>
    <w:rsid w:val="006A6F74"/>
    <w:rsid w:val="006B66ED"/>
    <w:rsid w:val="006C28EC"/>
    <w:rsid w:val="006C7927"/>
    <w:rsid w:val="006D3829"/>
    <w:rsid w:val="006F79E1"/>
    <w:rsid w:val="00710CFC"/>
    <w:rsid w:val="007136B3"/>
    <w:rsid w:val="00714359"/>
    <w:rsid w:val="00725B4B"/>
    <w:rsid w:val="00727DFB"/>
    <w:rsid w:val="0074050E"/>
    <w:rsid w:val="00745906"/>
    <w:rsid w:val="007630D3"/>
    <w:rsid w:val="0076313A"/>
    <w:rsid w:val="007727E2"/>
    <w:rsid w:val="00780127"/>
    <w:rsid w:val="00781891"/>
    <w:rsid w:val="00790DB0"/>
    <w:rsid w:val="007923A3"/>
    <w:rsid w:val="007A4909"/>
    <w:rsid w:val="007A680D"/>
    <w:rsid w:val="007B5DC7"/>
    <w:rsid w:val="007C029C"/>
    <w:rsid w:val="007C45BE"/>
    <w:rsid w:val="007D40B1"/>
    <w:rsid w:val="007E3F43"/>
    <w:rsid w:val="007F5C04"/>
    <w:rsid w:val="007F6770"/>
    <w:rsid w:val="007F688C"/>
    <w:rsid w:val="00800F1B"/>
    <w:rsid w:val="00810FF4"/>
    <w:rsid w:val="0082031D"/>
    <w:rsid w:val="00824712"/>
    <w:rsid w:val="00837DE8"/>
    <w:rsid w:val="00845119"/>
    <w:rsid w:val="008472CA"/>
    <w:rsid w:val="00861F36"/>
    <w:rsid w:val="0086455B"/>
    <w:rsid w:val="00870DDF"/>
    <w:rsid w:val="008740CE"/>
    <w:rsid w:val="00874AB9"/>
    <w:rsid w:val="008842D5"/>
    <w:rsid w:val="008B5C54"/>
    <w:rsid w:val="008C2156"/>
    <w:rsid w:val="008C542D"/>
    <w:rsid w:val="008D0B3D"/>
    <w:rsid w:val="008D63F7"/>
    <w:rsid w:val="008E2C9F"/>
    <w:rsid w:val="008E5076"/>
    <w:rsid w:val="008F56AC"/>
    <w:rsid w:val="0090104B"/>
    <w:rsid w:val="00904E8E"/>
    <w:rsid w:val="00925D7A"/>
    <w:rsid w:val="0092607A"/>
    <w:rsid w:val="00934079"/>
    <w:rsid w:val="009408AA"/>
    <w:rsid w:val="009438BC"/>
    <w:rsid w:val="00946726"/>
    <w:rsid w:val="00950459"/>
    <w:rsid w:val="00951CD1"/>
    <w:rsid w:val="00957807"/>
    <w:rsid w:val="00967B32"/>
    <w:rsid w:val="009707B4"/>
    <w:rsid w:val="00971F03"/>
    <w:rsid w:val="009743D0"/>
    <w:rsid w:val="00974AC6"/>
    <w:rsid w:val="00977B2C"/>
    <w:rsid w:val="00981925"/>
    <w:rsid w:val="00985D45"/>
    <w:rsid w:val="009909C1"/>
    <w:rsid w:val="00992DC8"/>
    <w:rsid w:val="009C4DD7"/>
    <w:rsid w:val="009E3508"/>
    <w:rsid w:val="009F6B52"/>
    <w:rsid w:val="00A0482C"/>
    <w:rsid w:val="00A22B95"/>
    <w:rsid w:val="00A23E77"/>
    <w:rsid w:val="00A65C27"/>
    <w:rsid w:val="00A81AD3"/>
    <w:rsid w:val="00A93815"/>
    <w:rsid w:val="00AA0D59"/>
    <w:rsid w:val="00AA599E"/>
    <w:rsid w:val="00AA7A21"/>
    <w:rsid w:val="00AB171E"/>
    <w:rsid w:val="00AB3C49"/>
    <w:rsid w:val="00AB63D5"/>
    <w:rsid w:val="00AC65CF"/>
    <w:rsid w:val="00AD2FEE"/>
    <w:rsid w:val="00AE6987"/>
    <w:rsid w:val="00AF61E7"/>
    <w:rsid w:val="00AF6763"/>
    <w:rsid w:val="00B07F15"/>
    <w:rsid w:val="00B15423"/>
    <w:rsid w:val="00B33877"/>
    <w:rsid w:val="00B34541"/>
    <w:rsid w:val="00B60D00"/>
    <w:rsid w:val="00B66089"/>
    <w:rsid w:val="00B66CDB"/>
    <w:rsid w:val="00B675F1"/>
    <w:rsid w:val="00B76D2E"/>
    <w:rsid w:val="00B824F1"/>
    <w:rsid w:val="00B85075"/>
    <w:rsid w:val="00B94BAF"/>
    <w:rsid w:val="00B963AF"/>
    <w:rsid w:val="00BA3B6F"/>
    <w:rsid w:val="00BA4BF2"/>
    <w:rsid w:val="00BA6A40"/>
    <w:rsid w:val="00BB0B0C"/>
    <w:rsid w:val="00BC1C2D"/>
    <w:rsid w:val="00BC5551"/>
    <w:rsid w:val="00BD61DB"/>
    <w:rsid w:val="00BD770F"/>
    <w:rsid w:val="00C029D4"/>
    <w:rsid w:val="00C1165A"/>
    <w:rsid w:val="00C21906"/>
    <w:rsid w:val="00C26820"/>
    <w:rsid w:val="00C33385"/>
    <w:rsid w:val="00C63547"/>
    <w:rsid w:val="00C74837"/>
    <w:rsid w:val="00C763A6"/>
    <w:rsid w:val="00C84537"/>
    <w:rsid w:val="00C90E9C"/>
    <w:rsid w:val="00C97254"/>
    <w:rsid w:val="00C979D4"/>
    <w:rsid w:val="00CA72DD"/>
    <w:rsid w:val="00CB6CC2"/>
    <w:rsid w:val="00CD2201"/>
    <w:rsid w:val="00CD7AF9"/>
    <w:rsid w:val="00CF40F9"/>
    <w:rsid w:val="00CF624D"/>
    <w:rsid w:val="00D1420B"/>
    <w:rsid w:val="00D14BA3"/>
    <w:rsid w:val="00D16770"/>
    <w:rsid w:val="00D23B1D"/>
    <w:rsid w:val="00D250CF"/>
    <w:rsid w:val="00D2707C"/>
    <w:rsid w:val="00D43F82"/>
    <w:rsid w:val="00D51AFA"/>
    <w:rsid w:val="00D61479"/>
    <w:rsid w:val="00D67178"/>
    <w:rsid w:val="00D74001"/>
    <w:rsid w:val="00D75358"/>
    <w:rsid w:val="00D75A75"/>
    <w:rsid w:val="00D93F48"/>
    <w:rsid w:val="00DA549E"/>
    <w:rsid w:val="00DA65B7"/>
    <w:rsid w:val="00DC606C"/>
    <w:rsid w:val="00DD4588"/>
    <w:rsid w:val="00E043A8"/>
    <w:rsid w:val="00E059B9"/>
    <w:rsid w:val="00E15187"/>
    <w:rsid w:val="00E211D0"/>
    <w:rsid w:val="00E21D2D"/>
    <w:rsid w:val="00E22D06"/>
    <w:rsid w:val="00E56552"/>
    <w:rsid w:val="00E66179"/>
    <w:rsid w:val="00E851F7"/>
    <w:rsid w:val="00E87BED"/>
    <w:rsid w:val="00E9047E"/>
    <w:rsid w:val="00E943CB"/>
    <w:rsid w:val="00E96F40"/>
    <w:rsid w:val="00EB617B"/>
    <w:rsid w:val="00EB6683"/>
    <w:rsid w:val="00EE18E6"/>
    <w:rsid w:val="00EE6A0A"/>
    <w:rsid w:val="00EF792B"/>
    <w:rsid w:val="00F13A09"/>
    <w:rsid w:val="00F13D63"/>
    <w:rsid w:val="00F20609"/>
    <w:rsid w:val="00F432D5"/>
    <w:rsid w:val="00F445E3"/>
    <w:rsid w:val="00F44EB2"/>
    <w:rsid w:val="00F51F1C"/>
    <w:rsid w:val="00F54868"/>
    <w:rsid w:val="00F56614"/>
    <w:rsid w:val="00F63788"/>
    <w:rsid w:val="00F751EE"/>
    <w:rsid w:val="00F7685A"/>
    <w:rsid w:val="00F76B1A"/>
    <w:rsid w:val="00F91D78"/>
    <w:rsid w:val="00F948AF"/>
    <w:rsid w:val="00FA6375"/>
    <w:rsid w:val="00FA77F2"/>
    <w:rsid w:val="00FC43A7"/>
    <w:rsid w:val="00FC4CA9"/>
    <w:rsid w:val="00FE20B6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46CB60EF"/>
  <w15:docId w15:val="{492E3808-A77B-4DEB-809E-B437C738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23E7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71435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locked/>
    <w:rsid w:val="0071435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B60D00"/>
    <w:rPr>
      <w:rFonts w:cs="Times New Roman"/>
    </w:rPr>
  </w:style>
  <w:style w:type="character" w:customStyle="1" w:styleId="ZnakZnak1">
    <w:name w:val="Znak Znak1"/>
    <w:locked/>
    <w:rsid w:val="00406F05"/>
    <w:rPr>
      <w:rFonts w:cs="Times New Roman"/>
    </w:rPr>
  </w:style>
  <w:style w:type="character" w:styleId="Hipercze">
    <w:name w:val="Hyperlink"/>
    <w:uiPriority w:val="99"/>
    <w:rsid w:val="00E211D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211D0"/>
    <w:pPr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E211D0"/>
    <w:rPr>
      <w:rFonts w:ascii="Times New Roman" w:eastAsia="Times New Roman" w:hAnsi="Times New Roman"/>
      <w:sz w:val="24"/>
    </w:rPr>
  </w:style>
  <w:style w:type="character" w:styleId="Odwoaniedokomentarza">
    <w:name w:val="annotation reference"/>
    <w:semiHidden/>
    <w:unhideWhenUsed/>
    <w:rsid w:val="00925D7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25D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925D7A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25D7A"/>
    <w:rPr>
      <w:b/>
      <w:bCs/>
    </w:rPr>
  </w:style>
  <w:style w:type="character" w:customStyle="1" w:styleId="TematkomentarzaZnak">
    <w:name w:val="Temat komentarza Znak"/>
    <w:link w:val="Tematkomentarza"/>
    <w:semiHidden/>
    <w:rsid w:val="00925D7A"/>
    <w:rPr>
      <w:rFonts w:eastAsia="Times New Roman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69344D"/>
    <w:pPr>
      <w:ind w:left="720"/>
      <w:contextualSpacing/>
    </w:pPr>
  </w:style>
  <w:style w:type="character" w:customStyle="1" w:styleId="lrzxr">
    <w:name w:val="lrzxr"/>
    <w:basedOn w:val="Domylnaczcionkaakapitu"/>
    <w:rsid w:val="00AA0D59"/>
  </w:style>
  <w:style w:type="paragraph" w:styleId="Tytu">
    <w:name w:val="Title"/>
    <w:basedOn w:val="Normalny"/>
    <w:next w:val="Normalny"/>
    <w:link w:val="TytuZnak"/>
    <w:qFormat/>
    <w:locked/>
    <w:rsid w:val="008C2156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8C2156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qFormat/>
    <w:locked/>
    <w:rsid w:val="008C2156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PodtytuZnak">
    <w:name w:val="Podtytuł Znak"/>
    <w:link w:val="Podtytu"/>
    <w:rsid w:val="008C2156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nhideWhenUsed/>
    <w:rsid w:val="008C2156"/>
    <w:pPr>
      <w:spacing w:after="200" w:line="276" w:lineRule="auto"/>
      <w:ind w:firstLine="36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link w:val="Tekstpodstawowyzwciciem"/>
    <w:rsid w:val="008C2156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1435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714359"/>
    <w:rPr>
      <w:rFonts w:ascii="Times New Roman" w:eastAsia="Times New Roman" w:hAnsi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7143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rsid w:val="004E48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apska-szulc.d\OneDrive%20-%20Gda&#324;skie%20Centrum%20Informatyczne\Dokumenty\Postepowania%202026\GZD_pakiet%20startowy\papier%20firmowy%20GZ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A48E45-EE82-4DD4-8E58-CE97FD0B50D3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b354825f-0999-49da-9ce1-353349aabe11"/>
    <ds:schemaRef ds:uri="http://www.w3.org/XML/1998/namespace"/>
    <ds:schemaRef ds:uri="f4b86557-b6b9-4d61-aca3-5956646c4a8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7AB7FB2-966E-45DA-A889-EB309ACFD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77D8-DDE3-4CEA-9A3F-4A46576BF6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GZD</Template>
  <TotalTime>39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 ………………………………</vt:lpstr>
    </vt:vector>
  </TitlesOfParts>
  <Company>Microsoft</Company>
  <LinksUpToDate>false</LinksUpToDate>
  <CharactersWithSpaces>1059</CharactersWithSpaces>
  <SharedDoc>false</SharedDoc>
  <HLinks>
    <vt:vector size="6" baseType="variant">
      <vt:variant>
        <vt:i4>7405602</vt:i4>
      </vt:variant>
      <vt:variant>
        <vt:i4>0</vt:i4>
      </vt:variant>
      <vt:variant>
        <vt:i4>0</vt:i4>
      </vt:variant>
      <vt:variant>
        <vt:i4>5</vt:i4>
      </vt:variant>
      <vt:variant>
        <vt:lpwstr>http://www.gzd.gda.pl/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………………………………</dc:title>
  <dc:subject/>
  <dc:creator>Czapska-Szulc Dominika</dc:creator>
  <cp:keywords/>
  <cp:lastModifiedBy>Piotrowski Sławomir</cp:lastModifiedBy>
  <cp:revision>11</cp:revision>
  <cp:lastPrinted>2025-11-20T13:36:00Z</cp:lastPrinted>
  <dcterms:created xsi:type="dcterms:W3CDTF">2026-02-18T08:03:00Z</dcterms:created>
  <dcterms:modified xsi:type="dcterms:W3CDTF">2026-08-20T09:23:00Z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  <property fmtid="{D5CDD505-2E9C-101B-9397-08002B2CF9AE}" pid="3" name="_activity">
    <vt:lpwstr/>
  </property>
  <property fmtid="{D5CDD505-2E9C-101B-9397-08002B2CF9AE}" pid="4" name="MediaServiceImageTags">
    <vt:lpwstr/>
  </property>
</Properties>
</file>