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F5A33FD" w14:textId="0CB5C494" w:rsidR="005E4FCD" w:rsidRPr="00B84F02" w:rsidRDefault="005E4FCD" w:rsidP="00B84F02">
      <w:pPr>
        <w:spacing w:line="360" w:lineRule="auto"/>
        <w:jc w:val="right"/>
        <w:rPr>
          <w:sz w:val="24"/>
        </w:rPr>
      </w:pPr>
      <w:r w:rsidRPr="0076322B">
        <w:rPr>
          <w:sz w:val="24"/>
        </w:rPr>
        <w:t xml:space="preserve">Załącznik nr </w:t>
      </w:r>
      <w:r w:rsidR="001E4FD9">
        <w:rPr>
          <w:sz w:val="24"/>
        </w:rPr>
        <w:t>1</w:t>
      </w:r>
      <w:r w:rsidR="0076322B">
        <w:rPr>
          <w:sz w:val="24"/>
        </w:rPr>
        <w:t xml:space="preserve"> do S</w:t>
      </w:r>
      <w:r w:rsidRPr="0076322B">
        <w:rPr>
          <w:sz w:val="24"/>
        </w:rPr>
        <w:t>WZ</w:t>
      </w:r>
    </w:p>
    <w:p w14:paraId="32893F96" w14:textId="77777777" w:rsidR="006A1089" w:rsidRDefault="006A1089" w:rsidP="00736098">
      <w:pPr>
        <w:jc w:val="center"/>
        <w:rPr>
          <w:b/>
          <w:sz w:val="28"/>
          <w:u w:val="single"/>
        </w:rPr>
      </w:pPr>
      <w:r>
        <w:rPr>
          <w:b/>
          <w:sz w:val="28"/>
        </w:rPr>
        <w:t>FORMULARZ OFERTY</w:t>
      </w:r>
    </w:p>
    <w:p w14:paraId="56592CB1" w14:textId="77777777" w:rsidR="006A1089" w:rsidRDefault="006A1089">
      <w:pPr>
        <w:spacing w:line="360" w:lineRule="auto"/>
        <w:ind w:left="709" w:hanging="425"/>
        <w:jc w:val="center"/>
        <w:rPr>
          <w:b/>
          <w:sz w:val="24"/>
        </w:rPr>
      </w:pPr>
    </w:p>
    <w:p w14:paraId="36145BEA" w14:textId="0E077705" w:rsidR="006A1089" w:rsidRDefault="006927DC">
      <w:pPr>
        <w:spacing w:line="360" w:lineRule="auto"/>
        <w:ind w:left="709" w:hanging="425"/>
        <w:jc w:val="both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4D57444" wp14:editId="6DA27FA3">
                <wp:simplePos x="0" y="0"/>
                <wp:positionH relativeFrom="column">
                  <wp:posOffset>-290830</wp:posOffset>
                </wp:positionH>
                <wp:positionV relativeFrom="paragraph">
                  <wp:posOffset>0</wp:posOffset>
                </wp:positionV>
                <wp:extent cx="2303780" cy="1094105"/>
                <wp:effectExtent l="0" t="0" r="1270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1094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BDB32" w14:textId="77777777" w:rsidR="000363AE" w:rsidRDefault="000363AE"/>
                          <w:p w14:paraId="4AF4FD42" w14:textId="77777777" w:rsidR="000363AE" w:rsidRDefault="000363AE"/>
                          <w:p w14:paraId="33A49CA0" w14:textId="77777777" w:rsidR="000363AE" w:rsidRDefault="000363AE"/>
                          <w:p w14:paraId="4D19832F" w14:textId="77777777" w:rsidR="000363AE" w:rsidRDefault="000363AE"/>
                          <w:p w14:paraId="66CA92D7" w14:textId="77777777" w:rsidR="000363AE" w:rsidRDefault="000363AE"/>
                          <w:p w14:paraId="04702A1C" w14:textId="77777777" w:rsidR="000363AE" w:rsidRPr="00F7357C" w:rsidRDefault="000363AE" w:rsidP="000363AE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E0C2C24" w14:textId="77777777" w:rsidR="000363AE" w:rsidRPr="00E40BA5" w:rsidRDefault="00E40BA5" w:rsidP="00E40BA5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E40BA5">
                              <w:t>nazwa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44D5744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22.9pt;margin-top:0;width:181.4pt;height:86.15pt;z-index:25165772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">
                <v:textbox style="mso-fit-shape-to-text:t">
                  <w:txbxContent>
                    <w:p w14:paraId="5C5BDB32" w14:textId="77777777" w:rsidR="000363AE" w:rsidRDefault="000363AE"/>
                    <w:p w14:paraId="4AF4FD42" w14:textId="77777777" w:rsidR="000363AE" w:rsidRDefault="000363AE"/>
                    <w:p w14:paraId="33A49CA0" w14:textId="77777777" w:rsidR="000363AE" w:rsidRDefault="000363AE"/>
                    <w:p w14:paraId="4D19832F" w14:textId="77777777" w:rsidR="000363AE" w:rsidRDefault="000363AE"/>
                    <w:p w14:paraId="66CA92D7" w14:textId="77777777" w:rsidR="000363AE" w:rsidRDefault="000363AE"/>
                    <w:p w14:paraId="04702A1C" w14:textId="77777777" w:rsidR="000363AE" w:rsidRPr="00F7357C" w:rsidRDefault="000363AE" w:rsidP="000363AE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E0C2C24" w14:textId="77777777" w:rsidR="000363AE" w:rsidRPr="00E40BA5" w:rsidRDefault="00E40BA5" w:rsidP="00E40BA5">
                      <w:pPr>
                        <w:jc w:val="center"/>
                        <w:rPr>
                          <w:sz w:val="24"/>
                        </w:rPr>
                      </w:pPr>
                      <w:r w:rsidRPr="00E40BA5">
                        <w:t>nazwa 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46170323" w14:textId="77777777" w:rsidR="006A1089" w:rsidRDefault="006A1089">
      <w:pPr>
        <w:spacing w:line="360" w:lineRule="auto"/>
        <w:ind w:left="709" w:hanging="425"/>
        <w:jc w:val="both"/>
        <w:rPr>
          <w:sz w:val="24"/>
        </w:rPr>
      </w:pPr>
    </w:p>
    <w:p w14:paraId="7BE03B77" w14:textId="77777777" w:rsidR="006A1089" w:rsidRDefault="006A1089">
      <w:pPr>
        <w:spacing w:line="360" w:lineRule="auto"/>
        <w:ind w:left="709" w:hanging="425"/>
        <w:jc w:val="both"/>
        <w:rPr>
          <w:sz w:val="24"/>
        </w:rPr>
      </w:pPr>
    </w:p>
    <w:p w14:paraId="645637B1" w14:textId="77777777" w:rsidR="006A1089" w:rsidRDefault="006A1089">
      <w:pPr>
        <w:spacing w:line="360" w:lineRule="auto"/>
        <w:jc w:val="both"/>
        <w:rPr>
          <w:sz w:val="24"/>
        </w:rPr>
      </w:pPr>
    </w:p>
    <w:p w14:paraId="5AA37E0E" w14:textId="77777777" w:rsidR="004E1ABE" w:rsidRDefault="004E1ABE" w:rsidP="00473CF5">
      <w:pPr>
        <w:rPr>
          <w:b/>
          <w:sz w:val="24"/>
        </w:rPr>
      </w:pPr>
    </w:p>
    <w:p w14:paraId="4D27C97C" w14:textId="7C4C508B" w:rsidR="006A1089" w:rsidRDefault="00473CF5">
      <w:pPr>
        <w:ind w:firstLine="3969"/>
        <w:rPr>
          <w:b/>
          <w:sz w:val="24"/>
        </w:rPr>
      </w:pPr>
      <w:r>
        <w:rPr>
          <w:b/>
          <w:sz w:val="24"/>
        </w:rPr>
        <w:t xml:space="preserve">              </w:t>
      </w:r>
      <w:r w:rsidR="00CA0630">
        <w:rPr>
          <w:b/>
          <w:sz w:val="24"/>
        </w:rPr>
        <w:t xml:space="preserve">   </w:t>
      </w:r>
      <w:r w:rsidR="00CC53AE">
        <w:rPr>
          <w:b/>
          <w:sz w:val="24"/>
        </w:rPr>
        <w:t>III Liceum Ogólnokształcące</w:t>
      </w:r>
    </w:p>
    <w:p w14:paraId="0A697131" w14:textId="60A0F91D" w:rsidR="006A1089" w:rsidRDefault="00473CF5">
      <w:pPr>
        <w:ind w:firstLine="3969"/>
        <w:rPr>
          <w:b/>
          <w:sz w:val="24"/>
        </w:rPr>
      </w:pPr>
      <w:r>
        <w:rPr>
          <w:b/>
          <w:sz w:val="24"/>
        </w:rPr>
        <w:t xml:space="preserve">              </w:t>
      </w:r>
      <w:r w:rsidR="00CA0630">
        <w:rPr>
          <w:b/>
          <w:sz w:val="24"/>
        </w:rPr>
        <w:t xml:space="preserve">   </w:t>
      </w:r>
      <w:r w:rsidR="00CC53AE">
        <w:rPr>
          <w:b/>
          <w:sz w:val="24"/>
        </w:rPr>
        <w:t>im. Królowej Jadwigi</w:t>
      </w:r>
    </w:p>
    <w:p w14:paraId="40A53D0A" w14:textId="38D52DA9" w:rsidR="006A1089" w:rsidRDefault="00473CF5" w:rsidP="00CC53AE">
      <w:pPr>
        <w:ind w:firstLine="3969"/>
        <w:rPr>
          <w:b/>
          <w:sz w:val="24"/>
        </w:rPr>
      </w:pPr>
      <w:r>
        <w:rPr>
          <w:b/>
          <w:sz w:val="24"/>
        </w:rPr>
        <w:t xml:space="preserve">              </w:t>
      </w:r>
      <w:r w:rsidR="00CA0630">
        <w:rPr>
          <w:b/>
          <w:sz w:val="24"/>
        </w:rPr>
        <w:t xml:space="preserve">   </w:t>
      </w:r>
      <w:r w:rsidR="0076322B">
        <w:rPr>
          <w:b/>
          <w:sz w:val="24"/>
        </w:rPr>
        <w:t>ul</w:t>
      </w:r>
      <w:r w:rsidR="00CC53AE">
        <w:rPr>
          <w:b/>
          <w:sz w:val="24"/>
        </w:rPr>
        <w:t>. Narutowicza 53</w:t>
      </w:r>
    </w:p>
    <w:p w14:paraId="1E238FBD" w14:textId="77777777" w:rsidR="006A1089" w:rsidRDefault="00473CF5" w:rsidP="004E1ABE">
      <w:pPr>
        <w:ind w:firstLine="3969"/>
        <w:rPr>
          <w:sz w:val="24"/>
        </w:rPr>
      </w:pPr>
      <w:r>
        <w:rPr>
          <w:b/>
          <w:sz w:val="24"/>
        </w:rPr>
        <w:t xml:space="preserve">              </w:t>
      </w:r>
      <w:r w:rsidR="00CA0630">
        <w:rPr>
          <w:b/>
          <w:sz w:val="24"/>
        </w:rPr>
        <w:t xml:space="preserve">   </w:t>
      </w:r>
      <w:r w:rsidR="006A1089">
        <w:rPr>
          <w:b/>
          <w:sz w:val="24"/>
        </w:rPr>
        <w:t>88-100 Inowrocław</w:t>
      </w:r>
    </w:p>
    <w:p w14:paraId="554DF6BD" w14:textId="77777777" w:rsidR="006A1089" w:rsidRDefault="0076322B">
      <w:pPr>
        <w:spacing w:line="360" w:lineRule="auto"/>
        <w:rPr>
          <w:sz w:val="24"/>
        </w:rPr>
      </w:pPr>
      <w:r>
        <w:rPr>
          <w:sz w:val="24"/>
        </w:rPr>
        <w:t xml:space="preserve">1. </w:t>
      </w:r>
      <w:r w:rsidR="006A1089">
        <w:rPr>
          <w:sz w:val="24"/>
        </w:rPr>
        <w:t xml:space="preserve">Nazwa i adres Wykonawcy: </w:t>
      </w:r>
    </w:p>
    <w:p w14:paraId="2AFF8987" w14:textId="77777777" w:rsidR="006A1089" w:rsidRDefault="006A1089">
      <w:pPr>
        <w:spacing w:line="360" w:lineRule="auto"/>
        <w:rPr>
          <w:sz w:val="24"/>
        </w:rPr>
      </w:pPr>
      <w:r>
        <w:rPr>
          <w:sz w:val="24"/>
        </w:rPr>
        <w:t>……………………………………………………………………...………………………………………………………………………………………………………………………………..</w:t>
      </w:r>
    </w:p>
    <w:p w14:paraId="284BC3DB" w14:textId="77777777" w:rsidR="006A1089" w:rsidRDefault="00656B4C" w:rsidP="00EA364B">
      <w:pPr>
        <w:spacing w:line="276" w:lineRule="auto"/>
        <w:jc w:val="both"/>
        <w:rPr>
          <w:sz w:val="24"/>
        </w:rPr>
      </w:pPr>
      <w:r>
        <w:rPr>
          <w:sz w:val="24"/>
        </w:rPr>
        <w:t>(w</w:t>
      </w:r>
      <w:r w:rsidR="006A1089">
        <w:rPr>
          <w:sz w:val="24"/>
        </w:rPr>
        <w:t xml:space="preserve"> przypadku składania oferty przez podmioty występujące wspólnie podać nazwy – firmy </w:t>
      </w:r>
      <w:r>
        <w:rPr>
          <w:sz w:val="24"/>
        </w:rPr>
        <w:br/>
      </w:r>
      <w:r w:rsidR="006A1089">
        <w:rPr>
          <w:sz w:val="24"/>
        </w:rPr>
        <w:t>i dokładne adresy wszystkich wspólników spółki cy</w:t>
      </w:r>
      <w:r w:rsidR="0076322B">
        <w:rPr>
          <w:sz w:val="24"/>
        </w:rPr>
        <w:t xml:space="preserve">wilnej lub członków konsorcjum) </w:t>
      </w:r>
    </w:p>
    <w:p w14:paraId="7DA56ACB" w14:textId="77777777" w:rsidR="0076322B" w:rsidRDefault="0076322B" w:rsidP="00F7357C">
      <w:pPr>
        <w:spacing w:line="360" w:lineRule="auto"/>
        <w:jc w:val="both"/>
        <w:rPr>
          <w:sz w:val="24"/>
        </w:rPr>
      </w:pPr>
      <w:r>
        <w:rPr>
          <w:sz w:val="24"/>
        </w:rPr>
        <w:t>województwo ……………………………………………………………………...……………</w:t>
      </w:r>
    </w:p>
    <w:p w14:paraId="4DFEDD77" w14:textId="77777777" w:rsidR="006A1089" w:rsidRPr="00F72BD1" w:rsidRDefault="006A1089">
      <w:pPr>
        <w:spacing w:line="360" w:lineRule="auto"/>
        <w:rPr>
          <w:sz w:val="24"/>
          <w:lang w:val="de-DE"/>
        </w:rPr>
      </w:pPr>
      <w:proofErr w:type="spellStart"/>
      <w:r w:rsidRPr="00F72BD1">
        <w:rPr>
          <w:sz w:val="24"/>
          <w:lang w:val="de-DE"/>
        </w:rPr>
        <w:t>telefon</w:t>
      </w:r>
      <w:proofErr w:type="spellEnd"/>
      <w:r w:rsidRPr="00F72BD1">
        <w:rPr>
          <w:sz w:val="24"/>
          <w:lang w:val="de-DE"/>
        </w:rPr>
        <w:t xml:space="preserve"> </w:t>
      </w:r>
      <w:r w:rsidR="004174A5">
        <w:rPr>
          <w:sz w:val="24"/>
          <w:lang w:val="de-DE"/>
        </w:rPr>
        <w:t>………...…………</w:t>
      </w:r>
      <w:proofErr w:type="gramStart"/>
      <w:r w:rsidR="004174A5">
        <w:rPr>
          <w:sz w:val="24"/>
          <w:lang w:val="de-DE"/>
        </w:rPr>
        <w:t>…….</w:t>
      </w:r>
      <w:proofErr w:type="gramEnd"/>
      <w:r w:rsidR="004174A5">
        <w:rPr>
          <w:sz w:val="24"/>
          <w:lang w:val="de-DE"/>
        </w:rPr>
        <w:t>.……………………………………………………………</w:t>
      </w:r>
      <w:r w:rsidR="0076322B">
        <w:rPr>
          <w:sz w:val="24"/>
          <w:lang w:val="de-DE"/>
        </w:rPr>
        <w:t>.</w:t>
      </w:r>
      <w:r w:rsidR="004174A5">
        <w:rPr>
          <w:sz w:val="24"/>
          <w:lang w:val="de-DE"/>
        </w:rPr>
        <w:t xml:space="preserve">.… </w:t>
      </w:r>
    </w:p>
    <w:p w14:paraId="4582F17A" w14:textId="77777777" w:rsidR="0076322B" w:rsidRDefault="0076322B">
      <w:pPr>
        <w:spacing w:line="360" w:lineRule="auto"/>
        <w:rPr>
          <w:sz w:val="24"/>
          <w:lang w:val="de-DE"/>
        </w:rPr>
      </w:pPr>
      <w:r>
        <w:rPr>
          <w:sz w:val="24"/>
          <w:lang w:val="de-DE"/>
        </w:rPr>
        <w:t>NIP ………………………………</w:t>
      </w:r>
      <w:proofErr w:type="gramStart"/>
      <w:r>
        <w:rPr>
          <w:sz w:val="24"/>
          <w:lang w:val="de-DE"/>
        </w:rPr>
        <w:t>…….</w:t>
      </w:r>
      <w:proofErr w:type="gramEnd"/>
      <w:r>
        <w:rPr>
          <w:sz w:val="24"/>
          <w:lang w:val="de-DE"/>
        </w:rPr>
        <w:t>……… REGON ………………………………</w:t>
      </w:r>
      <w:proofErr w:type="gramStart"/>
      <w:r>
        <w:rPr>
          <w:sz w:val="24"/>
          <w:lang w:val="de-DE"/>
        </w:rPr>
        <w:t>…….</w:t>
      </w:r>
      <w:proofErr w:type="gramEnd"/>
      <w:r>
        <w:rPr>
          <w:sz w:val="24"/>
          <w:lang w:val="de-DE"/>
        </w:rPr>
        <w:t>.</w:t>
      </w:r>
    </w:p>
    <w:p w14:paraId="4B76A797" w14:textId="77777777" w:rsidR="00451D3A" w:rsidRPr="00F72BD1" w:rsidRDefault="00451D3A" w:rsidP="00451D3A">
      <w:pPr>
        <w:rPr>
          <w:sz w:val="24"/>
          <w:lang w:val="de-DE"/>
        </w:rPr>
      </w:pPr>
    </w:p>
    <w:p w14:paraId="63F80B8A" w14:textId="60267D60" w:rsidR="004E0068" w:rsidRDefault="00595973" w:rsidP="004E0068">
      <w:pPr>
        <w:tabs>
          <w:tab w:val="left" w:pos="284"/>
        </w:tabs>
        <w:spacing w:after="120"/>
        <w:jc w:val="center"/>
        <w:rPr>
          <w:b/>
          <w:color w:val="FF0000"/>
          <w:sz w:val="24"/>
          <w:szCs w:val="24"/>
        </w:rPr>
      </w:pPr>
      <w:r>
        <w:rPr>
          <w:sz w:val="24"/>
        </w:rPr>
        <w:t xml:space="preserve">2. </w:t>
      </w:r>
      <w:r w:rsidR="006A1089">
        <w:rPr>
          <w:sz w:val="24"/>
        </w:rPr>
        <w:t xml:space="preserve">Nawiązując do </w:t>
      </w:r>
      <w:r w:rsidR="00656B4C">
        <w:rPr>
          <w:sz w:val="24"/>
        </w:rPr>
        <w:t xml:space="preserve">ogłoszonego </w:t>
      </w:r>
      <w:r w:rsidR="000769A2">
        <w:rPr>
          <w:sz w:val="24"/>
        </w:rPr>
        <w:t>postępowania</w:t>
      </w:r>
      <w:r w:rsidR="00656B4C">
        <w:rPr>
          <w:sz w:val="24"/>
        </w:rPr>
        <w:t xml:space="preserve"> </w:t>
      </w:r>
      <w:r>
        <w:rPr>
          <w:sz w:val="24"/>
        </w:rPr>
        <w:t xml:space="preserve">prowadzonego </w:t>
      </w:r>
      <w:r w:rsidR="00656B4C">
        <w:rPr>
          <w:sz w:val="24"/>
        </w:rPr>
        <w:t xml:space="preserve">w trybie </w:t>
      </w:r>
      <w:r w:rsidR="000769A2">
        <w:rPr>
          <w:sz w:val="24"/>
        </w:rPr>
        <w:t>podstawowym</w:t>
      </w:r>
      <w:r w:rsidR="00656B4C">
        <w:rPr>
          <w:sz w:val="24"/>
        </w:rPr>
        <w:t xml:space="preserve"> </w:t>
      </w:r>
      <w:r>
        <w:rPr>
          <w:sz w:val="24"/>
        </w:rPr>
        <w:br/>
      </w:r>
      <w:r w:rsidR="008E6772" w:rsidRPr="008E6772">
        <w:rPr>
          <w:sz w:val="24"/>
        </w:rPr>
        <w:t xml:space="preserve">na podstawie art. 275 pkt 2 ustawy Prawo zamówień publicznych </w:t>
      </w:r>
      <w:r w:rsidR="006A1089">
        <w:rPr>
          <w:sz w:val="24"/>
        </w:rPr>
        <w:t>na</w:t>
      </w:r>
      <w:r w:rsidR="00B01DCC">
        <w:rPr>
          <w:sz w:val="24"/>
        </w:rPr>
        <w:t xml:space="preserve"> zadanie pn</w:t>
      </w:r>
      <w:r w:rsidR="00B01DCC" w:rsidRPr="009765B1">
        <w:rPr>
          <w:b/>
          <w:bCs/>
          <w:sz w:val="24"/>
        </w:rPr>
        <w:t>.</w:t>
      </w:r>
      <w:r w:rsidR="000769A2" w:rsidRPr="009765B1">
        <w:rPr>
          <w:b/>
          <w:bCs/>
          <w:sz w:val="24"/>
        </w:rPr>
        <w:t xml:space="preserve"> </w:t>
      </w:r>
      <w:bookmarkStart w:id="0" w:name="_Hlk229397562"/>
      <w:r w:rsidR="00412030" w:rsidRPr="00412030">
        <w:rPr>
          <w:b/>
          <w:bCs/>
          <w:sz w:val="24"/>
        </w:rPr>
        <w:t>Wykonanie i montaż instalacji fotowoltaicznej na konstrukcji stalowej przy budynku Powiatowej Hali Sportowej „Kujawianka” - III Liceum Ogólnokształcące im. Królowej Jadwigi w Inowrocławiu</w:t>
      </w:r>
      <w:bookmarkEnd w:id="0"/>
      <w:r w:rsidR="004E0068">
        <w:rPr>
          <w:b/>
          <w:bCs/>
          <w:sz w:val="24"/>
        </w:rPr>
        <w:t xml:space="preserve"> </w:t>
      </w:r>
      <w:r w:rsidR="004E0068">
        <w:rPr>
          <w:b/>
          <w:sz w:val="24"/>
          <w:szCs w:val="24"/>
        </w:rPr>
        <w:t>oferuję/</w:t>
      </w:r>
      <w:proofErr w:type="spellStart"/>
      <w:r w:rsidR="004E0068">
        <w:rPr>
          <w:b/>
          <w:sz w:val="24"/>
          <w:szCs w:val="24"/>
        </w:rPr>
        <w:t>emy</w:t>
      </w:r>
      <w:proofErr w:type="spellEnd"/>
      <w:r w:rsidR="004E0068">
        <w:rPr>
          <w:b/>
          <w:sz w:val="24"/>
          <w:szCs w:val="24"/>
        </w:rPr>
        <w:t xml:space="preserve"> wykonanie przedmiotu zamówienia</w:t>
      </w:r>
    </w:p>
    <w:p w14:paraId="220836A1" w14:textId="3DDF96DB" w:rsidR="004174A5" w:rsidRPr="009765B1" w:rsidRDefault="004174A5" w:rsidP="009765B1">
      <w:pPr>
        <w:jc w:val="both"/>
        <w:rPr>
          <w:b/>
          <w:bCs/>
          <w:sz w:val="24"/>
        </w:rPr>
      </w:pPr>
    </w:p>
    <w:p w14:paraId="14D72863" w14:textId="77777777" w:rsidR="004E0068" w:rsidRPr="001B50DA" w:rsidRDefault="004E0068" w:rsidP="004E0068">
      <w:pPr>
        <w:tabs>
          <w:tab w:val="left" w:pos="284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stosując niżej wymienione stawki: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4E0068" w14:paraId="19AE396C" w14:textId="77777777" w:rsidTr="00763F35">
        <w:trPr>
          <w:trHeight w:val="704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51D35" w14:textId="77777777" w:rsidR="004E0068" w:rsidRDefault="004E0068" w:rsidP="00763F35">
            <w:pPr>
              <w:jc w:val="center"/>
            </w:pPr>
            <w:r>
              <w:rPr>
                <w:b/>
                <w:sz w:val="24"/>
                <w:szCs w:val="24"/>
              </w:rPr>
              <w:t>Cena oferty</w:t>
            </w:r>
          </w:p>
        </w:tc>
      </w:tr>
      <w:tr w:rsidR="004E0068" w14:paraId="436402C0" w14:textId="77777777" w:rsidTr="00763F35">
        <w:trPr>
          <w:trHeight w:val="416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9C6E" w14:textId="77777777" w:rsidR="004E0068" w:rsidRDefault="004E0068" w:rsidP="00763F35">
            <w:pPr>
              <w:spacing w:line="276" w:lineRule="auto"/>
              <w:ind w:right="-108"/>
              <w:rPr>
                <w:b/>
                <w:bCs/>
                <w:sz w:val="24"/>
              </w:rPr>
            </w:pPr>
          </w:p>
          <w:p w14:paraId="0FC70AA5" w14:textId="77777777" w:rsidR="004E0068" w:rsidRDefault="004E0068" w:rsidP="00763F35">
            <w:pPr>
              <w:spacing w:line="276" w:lineRule="auto"/>
              <w:ind w:right="-108"/>
              <w:rPr>
                <w:sz w:val="24"/>
              </w:rPr>
            </w:pPr>
            <w:r w:rsidRPr="008130AD">
              <w:rPr>
                <w:b/>
                <w:bCs/>
                <w:sz w:val="24"/>
              </w:rPr>
              <w:t>Cena ryczałtowa za wykonanie całości przedmiotu</w:t>
            </w:r>
            <w:r>
              <w:rPr>
                <w:sz w:val="24"/>
              </w:rPr>
              <w:t xml:space="preserve"> zamówienia wynosi netto ............... zł,</w:t>
            </w:r>
          </w:p>
          <w:p w14:paraId="61F017E2" w14:textId="77777777" w:rsidR="004E0068" w:rsidRDefault="004E0068" w:rsidP="00763F35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wraz z należnym podatkiem VAT w wysokości</w:t>
            </w:r>
            <w:proofErr w:type="gramStart"/>
            <w:r>
              <w:rPr>
                <w:sz w:val="24"/>
              </w:rPr>
              <w:t xml:space="preserve"> ….</w:t>
            </w:r>
            <w:proofErr w:type="gramEnd"/>
            <w:r>
              <w:rPr>
                <w:sz w:val="24"/>
              </w:rPr>
              <w:t>. %, wynosi</w:t>
            </w:r>
            <w:r w:rsidRPr="00736098">
              <w:rPr>
                <w:sz w:val="24"/>
              </w:rPr>
              <w:t xml:space="preserve"> brutto</w:t>
            </w:r>
            <w:r>
              <w:rPr>
                <w:sz w:val="24"/>
              </w:rPr>
              <w:t xml:space="preserve"> ............................... zł (słownie ................................................zł).</w:t>
            </w:r>
          </w:p>
          <w:p w14:paraId="52D11EEE" w14:textId="77777777" w:rsidR="004E0068" w:rsidRDefault="004E0068" w:rsidP="00763F35">
            <w:pPr>
              <w:spacing w:line="276" w:lineRule="auto"/>
              <w:jc w:val="both"/>
            </w:pPr>
          </w:p>
          <w:p w14:paraId="3B9C6488" w14:textId="26175663" w:rsidR="004E0068" w:rsidRPr="001E4FD9" w:rsidRDefault="004E0068" w:rsidP="00763F35">
            <w:pPr>
              <w:spacing w:line="276" w:lineRule="auto"/>
              <w:ind w:left="76"/>
              <w:jc w:val="both"/>
              <w:rPr>
                <w:sz w:val="24"/>
              </w:rPr>
            </w:pPr>
            <w:r w:rsidRPr="001E4FD9">
              <w:rPr>
                <w:b/>
                <w:bCs/>
                <w:sz w:val="24"/>
              </w:rPr>
              <w:t xml:space="preserve">Oświadczam/y, że udzielam/y gwarancji jakości na prace montażowe na okres ......... lat, licząc od daty odbioru końcowego. </w:t>
            </w:r>
            <w:r w:rsidRPr="001E4FD9">
              <w:rPr>
                <w:sz w:val="24"/>
              </w:rPr>
              <w:t xml:space="preserve">(min. </w:t>
            </w:r>
            <w:r w:rsidR="00EA17CF">
              <w:rPr>
                <w:sz w:val="24"/>
              </w:rPr>
              <w:t>3</w:t>
            </w:r>
            <w:r w:rsidRPr="001E4FD9">
              <w:rPr>
                <w:sz w:val="24"/>
              </w:rPr>
              <w:t xml:space="preserve"> lat</w:t>
            </w:r>
            <w:r w:rsidR="007465E9">
              <w:rPr>
                <w:sz w:val="24"/>
              </w:rPr>
              <w:t>a</w:t>
            </w:r>
            <w:r w:rsidRPr="001E4FD9">
              <w:rPr>
                <w:sz w:val="24"/>
              </w:rPr>
              <w:t>).</w:t>
            </w:r>
          </w:p>
          <w:p w14:paraId="79C98799" w14:textId="77777777" w:rsidR="004E0068" w:rsidRPr="00B84F02" w:rsidRDefault="004E0068" w:rsidP="00763F3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6ECA577D" w14:textId="77777777" w:rsidR="004E0068" w:rsidRDefault="004E0068" w:rsidP="004E0068">
      <w:pPr>
        <w:jc w:val="both"/>
        <w:rPr>
          <w:b/>
          <w:sz w:val="24"/>
          <w:szCs w:val="24"/>
        </w:rPr>
      </w:pPr>
    </w:p>
    <w:p w14:paraId="638B4B26" w14:textId="77777777" w:rsidR="004E0068" w:rsidRPr="00F44FC1" w:rsidRDefault="004E0068" w:rsidP="004E0068">
      <w:pPr>
        <w:jc w:val="both"/>
        <w:rPr>
          <w:bCs/>
          <w:sz w:val="24"/>
          <w:szCs w:val="24"/>
        </w:rPr>
      </w:pPr>
      <w:r w:rsidRPr="00F44FC1">
        <w:rPr>
          <w:bCs/>
          <w:sz w:val="24"/>
          <w:szCs w:val="24"/>
        </w:rPr>
        <w:t>Zamawiający informuje, iż powyższe oświadczeni</w:t>
      </w:r>
      <w:r>
        <w:rPr>
          <w:bCs/>
          <w:sz w:val="24"/>
          <w:szCs w:val="24"/>
        </w:rPr>
        <w:t>a</w:t>
      </w:r>
      <w:r w:rsidRPr="00F44FC1">
        <w:rPr>
          <w:bCs/>
          <w:sz w:val="24"/>
          <w:szCs w:val="24"/>
        </w:rPr>
        <w:t xml:space="preserve"> dot. kryteriów oceny ofert nie podlegają uzupełnieniu. Zamawiający zawarł opis kryteriów oceny ofert wraz z podaniem wag tych kryteriów i sposobu oceny ofert w rozdziale XXI SWZ.</w:t>
      </w:r>
    </w:p>
    <w:p w14:paraId="3024921C" w14:textId="77777777" w:rsidR="00E77AFE" w:rsidRPr="00AD1720" w:rsidRDefault="00E77AFE" w:rsidP="00134D30">
      <w:pPr>
        <w:jc w:val="both"/>
        <w:rPr>
          <w:b/>
          <w:bCs/>
          <w:sz w:val="24"/>
        </w:rPr>
      </w:pPr>
    </w:p>
    <w:p w14:paraId="1B15F4A0" w14:textId="77777777" w:rsidR="004E0068" w:rsidRDefault="004E0068" w:rsidP="004E006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Oferujemy wykonanie systemu instalacji fotowoltaicznej, w skład której wchodzą </w:t>
      </w:r>
      <w:r>
        <w:rPr>
          <w:b/>
          <w:sz w:val="24"/>
          <w:szCs w:val="24"/>
        </w:rPr>
        <w:br/>
        <w:t>m. in. następujące elementy:</w:t>
      </w:r>
    </w:p>
    <w:p w14:paraId="34566455" w14:textId="77777777" w:rsidR="004E0068" w:rsidRDefault="004E0068" w:rsidP="004E0068">
      <w:pPr>
        <w:jc w:val="both"/>
        <w:rPr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27"/>
        <w:gridCol w:w="3118"/>
        <w:gridCol w:w="2694"/>
      </w:tblGrid>
      <w:tr w:rsidR="004E0068" w14:paraId="68025939" w14:textId="77777777" w:rsidTr="00763F35">
        <w:tc>
          <w:tcPr>
            <w:tcW w:w="3227" w:type="dxa"/>
          </w:tcPr>
          <w:p w14:paraId="7153F248" w14:textId="77777777" w:rsidR="004E0068" w:rsidRDefault="004E0068" w:rsidP="00763F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Nazwa elementu</w:t>
            </w:r>
          </w:p>
        </w:tc>
        <w:tc>
          <w:tcPr>
            <w:tcW w:w="3118" w:type="dxa"/>
          </w:tcPr>
          <w:p w14:paraId="3C82B974" w14:textId="77777777" w:rsidR="004E0068" w:rsidRDefault="004E0068" w:rsidP="00763F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Zaoferowany model</w:t>
            </w:r>
          </w:p>
          <w:p w14:paraId="7E11765F" w14:textId="77777777" w:rsidR="004E0068" w:rsidRPr="006D5005" w:rsidRDefault="004E0068" w:rsidP="00763F35">
            <w:pPr>
              <w:jc w:val="center"/>
              <w:rPr>
                <w:bCs/>
              </w:rPr>
            </w:pPr>
            <w:r w:rsidRPr="006D5005">
              <w:rPr>
                <w:bCs/>
              </w:rPr>
              <w:t>(</w:t>
            </w:r>
            <w:r>
              <w:rPr>
                <w:bCs/>
              </w:rPr>
              <w:t xml:space="preserve">pełna nazwa </w:t>
            </w:r>
            <w:bookmarkStart w:id="1" w:name="_Hlk177109887"/>
            <w:r>
              <w:rPr>
                <w:bCs/>
              </w:rPr>
              <w:t xml:space="preserve">wynikająca z karty katalogowej producenta </w:t>
            </w:r>
            <w:bookmarkEnd w:id="1"/>
            <w:r>
              <w:rPr>
                <w:bCs/>
              </w:rPr>
              <w:t xml:space="preserve">oferowanego produktu </w:t>
            </w:r>
            <w:r w:rsidRPr="006D5005">
              <w:rPr>
                <w:bCs/>
              </w:rPr>
              <w:t>w celu oceny zgodności modelu z wymaganiami Zamawiającego)</w:t>
            </w:r>
          </w:p>
        </w:tc>
        <w:tc>
          <w:tcPr>
            <w:tcW w:w="2694" w:type="dxa"/>
          </w:tcPr>
          <w:p w14:paraId="7EF7158A" w14:textId="77777777" w:rsidR="004E0068" w:rsidRDefault="004E0068" w:rsidP="00763F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Producent</w:t>
            </w:r>
          </w:p>
        </w:tc>
      </w:tr>
      <w:tr w:rsidR="004E0068" w14:paraId="0C1E0AE6" w14:textId="77777777" w:rsidTr="00763F35">
        <w:tc>
          <w:tcPr>
            <w:tcW w:w="3227" w:type="dxa"/>
          </w:tcPr>
          <w:p w14:paraId="3D25D6EB" w14:textId="77777777" w:rsidR="004E0068" w:rsidRDefault="004E0068" w:rsidP="00763F35">
            <w:pPr>
              <w:jc w:val="both"/>
              <w:rPr>
                <w:b/>
                <w:sz w:val="24"/>
                <w:szCs w:val="24"/>
              </w:rPr>
            </w:pPr>
            <w:r w:rsidRPr="002F2DCD">
              <w:rPr>
                <w:b/>
                <w:sz w:val="24"/>
                <w:szCs w:val="24"/>
              </w:rPr>
              <w:t>Falownik</w:t>
            </w:r>
            <w:r>
              <w:rPr>
                <w:b/>
                <w:sz w:val="24"/>
                <w:szCs w:val="24"/>
              </w:rPr>
              <w:t xml:space="preserve"> hybrydowy</w:t>
            </w:r>
          </w:p>
        </w:tc>
        <w:tc>
          <w:tcPr>
            <w:tcW w:w="3118" w:type="dxa"/>
          </w:tcPr>
          <w:p w14:paraId="6FB2CED5" w14:textId="77777777" w:rsidR="004E0068" w:rsidRDefault="004E0068" w:rsidP="00763F3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39B5BCF0" w14:textId="77777777" w:rsidR="004E0068" w:rsidRDefault="004E0068" w:rsidP="00763F3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E0068" w14:paraId="2AEF1AFD" w14:textId="77777777" w:rsidTr="00763F35">
        <w:tc>
          <w:tcPr>
            <w:tcW w:w="3227" w:type="dxa"/>
          </w:tcPr>
          <w:p w14:paraId="7794C682" w14:textId="77777777" w:rsidR="004E0068" w:rsidRPr="002F2DCD" w:rsidRDefault="004E0068" w:rsidP="00763F3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Falownik centralny</w:t>
            </w:r>
          </w:p>
        </w:tc>
        <w:tc>
          <w:tcPr>
            <w:tcW w:w="3118" w:type="dxa"/>
          </w:tcPr>
          <w:p w14:paraId="219068D5" w14:textId="77777777" w:rsidR="004E0068" w:rsidRDefault="004E0068" w:rsidP="00763F3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3C1273BE" w14:textId="77777777" w:rsidR="004E0068" w:rsidRDefault="004E0068" w:rsidP="00763F3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E0068" w14:paraId="267CF5A9" w14:textId="77777777" w:rsidTr="00763F35">
        <w:tc>
          <w:tcPr>
            <w:tcW w:w="3227" w:type="dxa"/>
          </w:tcPr>
          <w:p w14:paraId="31EB2305" w14:textId="77777777" w:rsidR="004E0068" w:rsidRDefault="004E0068" w:rsidP="00763F3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Magazyn energii</w:t>
            </w:r>
          </w:p>
        </w:tc>
        <w:tc>
          <w:tcPr>
            <w:tcW w:w="3118" w:type="dxa"/>
          </w:tcPr>
          <w:p w14:paraId="24AB38C1" w14:textId="77777777" w:rsidR="004E0068" w:rsidRDefault="004E0068" w:rsidP="00763F3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57AD17F5" w14:textId="77777777" w:rsidR="004E0068" w:rsidRDefault="004E0068" w:rsidP="00763F3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E0068" w14:paraId="5A82F761" w14:textId="77777777" w:rsidTr="00763F35">
        <w:tc>
          <w:tcPr>
            <w:tcW w:w="3227" w:type="dxa"/>
          </w:tcPr>
          <w:p w14:paraId="22E91E33" w14:textId="77777777" w:rsidR="004E0068" w:rsidRDefault="004E0068" w:rsidP="00763F35">
            <w:pPr>
              <w:jc w:val="both"/>
              <w:rPr>
                <w:b/>
                <w:sz w:val="24"/>
                <w:szCs w:val="24"/>
              </w:rPr>
            </w:pPr>
            <w:r w:rsidRPr="00BB7185">
              <w:rPr>
                <w:b/>
                <w:sz w:val="24"/>
                <w:szCs w:val="24"/>
              </w:rPr>
              <w:t>Optymalizatory</w:t>
            </w:r>
          </w:p>
        </w:tc>
        <w:tc>
          <w:tcPr>
            <w:tcW w:w="3118" w:type="dxa"/>
          </w:tcPr>
          <w:p w14:paraId="64386124" w14:textId="77777777" w:rsidR="004E0068" w:rsidRDefault="004E0068" w:rsidP="00763F3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61F3A161" w14:textId="77777777" w:rsidR="004E0068" w:rsidRDefault="004E0068" w:rsidP="00763F3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E0068" w14:paraId="273AEEC9" w14:textId="77777777" w:rsidTr="00763F35">
        <w:trPr>
          <w:trHeight w:val="70"/>
        </w:trPr>
        <w:tc>
          <w:tcPr>
            <w:tcW w:w="3227" w:type="dxa"/>
          </w:tcPr>
          <w:p w14:paraId="6D5928B7" w14:textId="77777777" w:rsidR="004E0068" w:rsidRDefault="004E0068" w:rsidP="00763F35">
            <w:pPr>
              <w:jc w:val="both"/>
              <w:rPr>
                <w:b/>
                <w:sz w:val="24"/>
                <w:szCs w:val="24"/>
              </w:rPr>
            </w:pPr>
            <w:r w:rsidRPr="002F2DCD">
              <w:rPr>
                <w:b/>
                <w:sz w:val="24"/>
                <w:szCs w:val="24"/>
              </w:rPr>
              <w:t>Panele fotowoltaiczne</w:t>
            </w:r>
          </w:p>
        </w:tc>
        <w:tc>
          <w:tcPr>
            <w:tcW w:w="3118" w:type="dxa"/>
          </w:tcPr>
          <w:p w14:paraId="107BE494" w14:textId="77777777" w:rsidR="004E0068" w:rsidRDefault="004E0068" w:rsidP="00763F3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7BFCAB0C" w14:textId="77777777" w:rsidR="004E0068" w:rsidRDefault="004E0068" w:rsidP="00763F3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187872" w14:paraId="6E5FB9FB" w14:textId="77777777" w:rsidTr="00763F35">
        <w:trPr>
          <w:trHeight w:val="70"/>
        </w:trPr>
        <w:tc>
          <w:tcPr>
            <w:tcW w:w="3227" w:type="dxa"/>
          </w:tcPr>
          <w:p w14:paraId="4E4CA794" w14:textId="011413C4" w:rsidR="00187872" w:rsidRPr="002F2DCD" w:rsidRDefault="00187872" w:rsidP="00763F3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Konstrukcja wsporcza</w:t>
            </w:r>
          </w:p>
        </w:tc>
        <w:tc>
          <w:tcPr>
            <w:tcW w:w="3118" w:type="dxa"/>
          </w:tcPr>
          <w:p w14:paraId="6DC5C6FC" w14:textId="77777777" w:rsidR="00187872" w:rsidRDefault="00187872" w:rsidP="00763F3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576F92CD" w14:textId="77777777" w:rsidR="00187872" w:rsidRDefault="00187872" w:rsidP="00763F35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1AE75F93" w14:textId="77777777" w:rsidR="004E0068" w:rsidRDefault="004E0068" w:rsidP="004E0068">
      <w:pPr>
        <w:jc w:val="both"/>
        <w:rPr>
          <w:b/>
          <w:sz w:val="24"/>
          <w:szCs w:val="24"/>
        </w:rPr>
      </w:pPr>
    </w:p>
    <w:p w14:paraId="394A59FA" w14:textId="77777777" w:rsidR="004E0068" w:rsidRDefault="004E0068" w:rsidP="004E006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Zamawiający wymaga, aby zaoferowany m</w:t>
      </w:r>
      <w:r w:rsidRPr="002F2DCD">
        <w:rPr>
          <w:b/>
          <w:sz w:val="24"/>
          <w:szCs w:val="24"/>
        </w:rPr>
        <w:t>agazyn energii</w:t>
      </w:r>
      <w:r>
        <w:rPr>
          <w:b/>
          <w:sz w:val="24"/>
          <w:szCs w:val="24"/>
        </w:rPr>
        <w:t xml:space="preserve">, </w:t>
      </w:r>
      <w:r w:rsidRPr="00BB7185">
        <w:rPr>
          <w:b/>
          <w:sz w:val="24"/>
          <w:szCs w:val="24"/>
        </w:rPr>
        <w:t>falowniki oraz optymalizatory</w:t>
      </w:r>
      <w:r>
        <w:rPr>
          <w:b/>
          <w:sz w:val="24"/>
          <w:szCs w:val="24"/>
        </w:rPr>
        <w:t xml:space="preserve"> były </w:t>
      </w:r>
      <w:r w:rsidRPr="002F2DCD">
        <w:rPr>
          <w:b/>
          <w:sz w:val="24"/>
          <w:szCs w:val="24"/>
        </w:rPr>
        <w:t>tego samego producenta</w:t>
      </w:r>
      <w:r>
        <w:rPr>
          <w:b/>
          <w:sz w:val="24"/>
          <w:szCs w:val="24"/>
        </w:rPr>
        <w:t>.</w:t>
      </w:r>
    </w:p>
    <w:p w14:paraId="746AA1E9" w14:textId="77777777" w:rsidR="004E0068" w:rsidRDefault="004E0068" w:rsidP="004E006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 przypadku </w:t>
      </w:r>
      <w:r w:rsidRPr="00CF5F3C">
        <w:rPr>
          <w:b/>
          <w:sz w:val="24"/>
          <w:szCs w:val="24"/>
        </w:rPr>
        <w:t>brak</w:t>
      </w:r>
      <w:r>
        <w:rPr>
          <w:b/>
          <w:sz w:val="24"/>
          <w:szCs w:val="24"/>
        </w:rPr>
        <w:t>u</w:t>
      </w:r>
      <w:r w:rsidRPr="00CF5F3C">
        <w:rPr>
          <w:b/>
          <w:sz w:val="24"/>
          <w:szCs w:val="24"/>
        </w:rPr>
        <w:t xml:space="preserve"> możliwości oceny</w:t>
      </w:r>
      <w:r>
        <w:rPr>
          <w:b/>
          <w:sz w:val="24"/>
          <w:szCs w:val="24"/>
        </w:rPr>
        <w:t xml:space="preserve"> zaoferowanego modelu</w:t>
      </w:r>
      <w:r w:rsidRPr="00CF5F3C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z powodu</w:t>
      </w:r>
      <w:r w:rsidRPr="00CF5F3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niepodania pełnej nazwy </w:t>
      </w:r>
      <w:r w:rsidRPr="00CF5F3C">
        <w:rPr>
          <w:b/>
          <w:sz w:val="24"/>
          <w:szCs w:val="24"/>
        </w:rPr>
        <w:t>wynikając</w:t>
      </w:r>
      <w:r>
        <w:rPr>
          <w:b/>
          <w:sz w:val="24"/>
          <w:szCs w:val="24"/>
        </w:rPr>
        <w:t>ej</w:t>
      </w:r>
      <w:r w:rsidRPr="00CF5F3C">
        <w:rPr>
          <w:b/>
          <w:sz w:val="24"/>
          <w:szCs w:val="24"/>
        </w:rPr>
        <w:t xml:space="preserve"> z karty katalogowej producenta</w:t>
      </w:r>
      <w:r>
        <w:rPr>
          <w:b/>
          <w:sz w:val="24"/>
          <w:szCs w:val="24"/>
        </w:rPr>
        <w:t xml:space="preserve"> oferta zostanie odrzucona. </w:t>
      </w:r>
    </w:p>
    <w:p w14:paraId="4963D469" w14:textId="77777777" w:rsidR="00AD1720" w:rsidRPr="007D6E4D" w:rsidRDefault="00AD1720" w:rsidP="00AD1720">
      <w:pPr>
        <w:tabs>
          <w:tab w:val="left" w:pos="284"/>
        </w:tabs>
        <w:spacing w:after="120"/>
        <w:jc w:val="center"/>
        <w:rPr>
          <w:b/>
          <w:color w:val="FF0000"/>
          <w:sz w:val="24"/>
          <w:szCs w:val="24"/>
        </w:rPr>
      </w:pPr>
    </w:p>
    <w:p w14:paraId="15D8A3A7" w14:textId="77777777" w:rsidR="00451D3A" w:rsidRPr="001B50DA" w:rsidRDefault="00134D30" w:rsidP="001B50DA">
      <w:pPr>
        <w:tabs>
          <w:tab w:val="left" w:pos="284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stosując niżej wymienione stawki: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7762ED" w14:paraId="4713DBA1" w14:textId="77777777" w:rsidTr="00595973">
        <w:trPr>
          <w:trHeight w:val="704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AF989" w14:textId="77777777" w:rsidR="007762ED" w:rsidRDefault="007762ED">
            <w:pPr>
              <w:jc w:val="center"/>
            </w:pPr>
            <w:r>
              <w:rPr>
                <w:b/>
                <w:sz w:val="24"/>
                <w:szCs w:val="24"/>
              </w:rPr>
              <w:t>Cena oferty</w:t>
            </w:r>
          </w:p>
        </w:tc>
      </w:tr>
      <w:tr w:rsidR="007762ED" w14:paraId="3CE52E0D" w14:textId="77777777" w:rsidTr="00B84F02">
        <w:trPr>
          <w:trHeight w:val="416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D87AD" w14:textId="77777777" w:rsidR="00A57C04" w:rsidRDefault="00A57C04" w:rsidP="00E77AFE">
            <w:pPr>
              <w:spacing w:line="276" w:lineRule="auto"/>
              <w:ind w:right="-108"/>
              <w:rPr>
                <w:b/>
                <w:bCs/>
                <w:sz w:val="24"/>
              </w:rPr>
            </w:pPr>
          </w:p>
          <w:p w14:paraId="50AAF008" w14:textId="77777777" w:rsidR="00E77AFE" w:rsidRDefault="00E77AFE" w:rsidP="00E77AFE">
            <w:pPr>
              <w:spacing w:line="276" w:lineRule="auto"/>
              <w:ind w:right="-108"/>
              <w:rPr>
                <w:sz w:val="24"/>
              </w:rPr>
            </w:pPr>
            <w:r w:rsidRPr="008130AD">
              <w:rPr>
                <w:b/>
                <w:bCs/>
                <w:sz w:val="24"/>
              </w:rPr>
              <w:t>Cena ryczałtowa za wykonanie całości przedmiotu</w:t>
            </w:r>
            <w:r>
              <w:rPr>
                <w:sz w:val="24"/>
              </w:rPr>
              <w:t xml:space="preserve"> zamówienia wynosi netto ............... zł</w:t>
            </w:r>
            <w:r w:rsidR="00A57C04">
              <w:rPr>
                <w:sz w:val="24"/>
              </w:rPr>
              <w:t>,</w:t>
            </w:r>
          </w:p>
          <w:p w14:paraId="48C74A3B" w14:textId="77777777" w:rsidR="00E77AFE" w:rsidRDefault="00E77AFE" w:rsidP="00E77AFE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wraz z należnym podatkiem VAT w wysokości</w:t>
            </w:r>
            <w:proofErr w:type="gramStart"/>
            <w:r w:rsidR="00B84F02">
              <w:rPr>
                <w:sz w:val="24"/>
              </w:rPr>
              <w:t xml:space="preserve"> ….</w:t>
            </w:r>
            <w:proofErr w:type="gramEnd"/>
            <w:r w:rsidR="00B84F02">
              <w:rPr>
                <w:sz w:val="24"/>
              </w:rPr>
              <w:t xml:space="preserve">. </w:t>
            </w:r>
            <w:r w:rsidR="00A57C04">
              <w:rPr>
                <w:sz w:val="24"/>
              </w:rPr>
              <w:t>%</w:t>
            </w:r>
            <w:r>
              <w:rPr>
                <w:sz w:val="24"/>
              </w:rPr>
              <w:t>, wynosi</w:t>
            </w:r>
            <w:r w:rsidRPr="00736098">
              <w:rPr>
                <w:sz w:val="24"/>
              </w:rPr>
              <w:t xml:space="preserve"> brutto</w:t>
            </w:r>
            <w:r>
              <w:rPr>
                <w:sz w:val="24"/>
              </w:rPr>
              <w:t xml:space="preserve"> ......................</w:t>
            </w:r>
            <w:r w:rsidR="00B84F02">
              <w:rPr>
                <w:sz w:val="24"/>
              </w:rPr>
              <w:t>.......</w:t>
            </w:r>
            <w:r>
              <w:rPr>
                <w:sz w:val="24"/>
              </w:rPr>
              <w:t>.. zł (słowni</w:t>
            </w:r>
            <w:r w:rsidR="00A57C04">
              <w:rPr>
                <w:sz w:val="24"/>
              </w:rPr>
              <w:t xml:space="preserve">e </w:t>
            </w:r>
            <w:r>
              <w:rPr>
                <w:sz w:val="24"/>
              </w:rPr>
              <w:t>................................................zł)</w:t>
            </w:r>
            <w:r w:rsidR="00B84F02">
              <w:rPr>
                <w:sz w:val="24"/>
              </w:rPr>
              <w:t>.</w:t>
            </w:r>
          </w:p>
          <w:p w14:paraId="2077A5C8" w14:textId="77777777" w:rsidR="007762ED" w:rsidRDefault="007762ED" w:rsidP="008E6772">
            <w:pPr>
              <w:spacing w:line="276" w:lineRule="auto"/>
              <w:jc w:val="both"/>
            </w:pPr>
          </w:p>
          <w:p w14:paraId="291FB629" w14:textId="6859E5B6" w:rsidR="00CC3B56" w:rsidRPr="006001AD" w:rsidRDefault="00CC3B56" w:rsidP="00593A3C">
            <w:pPr>
              <w:spacing w:line="276" w:lineRule="auto"/>
              <w:ind w:left="76"/>
              <w:jc w:val="both"/>
              <w:rPr>
                <w:color w:val="000000" w:themeColor="text1"/>
                <w:sz w:val="24"/>
              </w:rPr>
            </w:pPr>
            <w:r w:rsidRPr="00B84F02">
              <w:rPr>
                <w:b/>
                <w:bCs/>
                <w:sz w:val="24"/>
              </w:rPr>
              <w:t xml:space="preserve">Oświadczam/y, że udzielam/y gwarancji jakości </w:t>
            </w:r>
            <w:r w:rsidR="00B84F02" w:rsidRPr="00B84F02">
              <w:rPr>
                <w:b/>
                <w:bCs/>
                <w:sz w:val="24"/>
              </w:rPr>
              <w:t xml:space="preserve">na prace montażowe </w:t>
            </w:r>
            <w:r w:rsidRPr="00B84F02">
              <w:rPr>
                <w:b/>
                <w:bCs/>
                <w:sz w:val="24"/>
              </w:rPr>
              <w:t xml:space="preserve">na okres ......... </w:t>
            </w:r>
            <w:r w:rsidR="00B84F02" w:rsidRPr="00B84F02">
              <w:rPr>
                <w:b/>
                <w:bCs/>
                <w:sz w:val="24"/>
              </w:rPr>
              <w:t>lat</w:t>
            </w:r>
            <w:r w:rsidRPr="00B84F02">
              <w:rPr>
                <w:b/>
                <w:bCs/>
                <w:sz w:val="24"/>
              </w:rPr>
              <w:t>,</w:t>
            </w:r>
            <w:r w:rsidR="005B096E" w:rsidRPr="00B84F02">
              <w:rPr>
                <w:b/>
                <w:bCs/>
                <w:sz w:val="24"/>
              </w:rPr>
              <w:t xml:space="preserve"> </w:t>
            </w:r>
            <w:r w:rsidRPr="00B84F02">
              <w:rPr>
                <w:b/>
                <w:bCs/>
                <w:sz w:val="24"/>
              </w:rPr>
              <w:t>licząc od daty odbioru końcowego</w:t>
            </w:r>
            <w:r w:rsidR="00822D36" w:rsidRPr="006001AD">
              <w:rPr>
                <w:b/>
                <w:bCs/>
                <w:color w:val="000000" w:themeColor="text1"/>
                <w:sz w:val="24"/>
              </w:rPr>
              <w:t>.</w:t>
            </w:r>
            <w:r w:rsidR="00B84F02" w:rsidRPr="006001AD">
              <w:rPr>
                <w:b/>
                <w:bCs/>
                <w:color w:val="000000" w:themeColor="text1"/>
                <w:sz w:val="24"/>
              </w:rPr>
              <w:t xml:space="preserve"> </w:t>
            </w:r>
            <w:r w:rsidR="00B84F02" w:rsidRPr="006001AD">
              <w:rPr>
                <w:color w:val="000000" w:themeColor="text1"/>
                <w:sz w:val="24"/>
              </w:rPr>
              <w:t xml:space="preserve">(min. </w:t>
            </w:r>
            <w:r w:rsidR="00C51CF3">
              <w:rPr>
                <w:color w:val="000000" w:themeColor="text1"/>
                <w:sz w:val="24"/>
              </w:rPr>
              <w:t>3</w:t>
            </w:r>
            <w:r w:rsidR="00B84F02" w:rsidRPr="006001AD">
              <w:rPr>
                <w:color w:val="000000" w:themeColor="text1"/>
                <w:sz w:val="24"/>
              </w:rPr>
              <w:t xml:space="preserve"> lat</w:t>
            </w:r>
            <w:r w:rsidR="007465E9">
              <w:rPr>
                <w:color w:val="000000" w:themeColor="text1"/>
                <w:sz w:val="24"/>
              </w:rPr>
              <w:t>a</w:t>
            </w:r>
            <w:r w:rsidR="00B84F02" w:rsidRPr="006001AD">
              <w:rPr>
                <w:color w:val="000000" w:themeColor="text1"/>
                <w:sz w:val="24"/>
              </w:rPr>
              <w:t>)</w:t>
            </w:r>
            <w:r w:rsidR="00AD1720" w:rsidRPr="006001AD">
              <w:rPr>
                <w:color w:val="000000" w:themeColor="text1"/>
                <w:sz w:val="24"/>
              </w:rPr>
              <w:t>.</w:t>
            </w:r>
          </w:p>
          <w:p w14:paraId="409C07D4" w14:textId="77777777" w:rsidR="00B84F02" w:rsidRPr="00B84F02" w:rsidRDefault="00B84F02" w:rsidP="003C370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3F2480FD" w14:textId="77777777" w:rsidR="00F44FC1" w:rsidRDefault="00F44FC1" w:rsidP="00134D30">
      <w:pPr>
        <w:jc w:val="both"/>
        <w:rPr>
          <w:b/>
          <w:sz w:val="24"/>
          <w:szCs w:val="24"/>
        </w:rPr>
      </w:pPr>
    </w:p>
    <w:p w14:paraId="767542B2" w14:textId="77777777" w:rsidR="00F44FC1" w:rsidRPr="00F44FC1" w:rsidRDefault="00F44FC1" w:rsidP="00134D30">
      <w:pPr>
        <w:jc w:val="both"/>
        <w:rPr>
          <w:bCs/>
          <w:sz w:val="24"/>
          <w:szCs w:val="24"/>
        </w:rPr>
      </w:pPr>
      <w:r w:rsidRPr="00F44FC1">
        <w:rPr>
          <w:bCs/>
          <w:sz w:val="24"/>
          <w:szCs w:val="24"/>
        </w:rPr>
        <w:t>Zamawiający informuje, iż powyższe oświadczeni</w:t>
      </w:r>
      <w:r w:rsidR="003C3709">
        <w:rPr>
          <w:bCs/>
          <w:sz w:val="24"/>
          <w:szCs w:val="24"/>
        </w:rPr>
        <w:t>a</w:t>
      </w:r>
      <w:r w:rsidRPr="00F44FC1">
        <w:rPr>
          <w:bCs/>
          <w:sz w:val="24"/>
          <w:szCs w:val="24"/>
        </w:rPr>
        <w:t xml:space="preserve"> dot. kryteriów oceny ofert nie podlegają uzupełnieniu. Zamawiający zawarł opis kryteriów oceny ofert wraz z podaniem wag tych kryteriów i sposobu oceny ofert w rozdziale XXI SWZ.</w:t>
      </w:r>
    </w:p>
    <w:p w14:paraId="0B8CB03C" w14:textId="77777777" w:rsidR="00F44FC1" w:rsidRDefault="00F44FC1" w:rsidP="00134D30">
      <w:pPr>
        <w:jc w:val="both"/>
        <w:rPr>
          <w:b/>
          <w:sz w:val="24"/>
          <w:szCs w:val="24"/>
        </w:rPr>
      </w:pPr>
    </w:p>
    <w:p w14:paraId="4935690B" w14:textId="77777777" w:rsidR="00593A3C" w:rsidRDefault="00593A3C" w:rsidP="00593A3C">
      <w:pPr>
        <w:spacing w:line="120" w:lineRule="auto"/>
        <w:jc w:val="both"/>
        <w:rPr>
          <w:rStyle w:val="Znakiprzypiswdolnych"/>
          <w:b/>
          <w:sz w:val="28"/>
        </w:rPr>
      </w:pPr>
    </w:p>
    <w:p w14:paraId="57D64ADE" w14:textId="77777777" w:rsidR="007F6CBF" w:rsidRDefault="007F6CBF" w:rsidP="007F6CBF">
      <w:pPr>
        <w:spacing w:line="120" w:lineRule="auto"/>
        <w:jc w:val="both"/>
        <w:rPr>
          <w:rStyle w:val="Znakiprzypiswdolnych"/>
          <w:b/>
          <w:sz w:val="28"/>
        </w:rPr>
      </w:pPr>
    </w:p>
    <w:p w14:paraId="5303164A" w14:textId="16321F13" w:rsidR="00FE2D9B" w:rsidRDefault="008F6F19" w:rsidP="00FE2D9B">
      <w:pPr>
        <w:numPr>
          <w:ilvl w:val="0"/>
          <w:numId w:val="10"/>
        </w:numPr>
        <w:spacing w:line="276" w:lineRule="auto"/>
        <w:ind w:left="567" w:hanging="283"/>
        <w:jc w:val="both"/>
        <w:rPr>
          <w:sz w:val="24"/>
        </w:rPr>
      </w:pPr>
      <w:r w:rsidRPr="006E1D6A">
        <w:rPr>
          <w:sz w:val="24"/>
        </w:rPr>
        <w:t>zapozna</w:t>
      </w:r>
      <w:r w:rsidR="00473CF5" w:rsidRPr="006E1D6A">
        <w:rPr>
          <w:sz w:val="24"/>
        </w:rPr>
        <w:t>łem/</w:t>
      </w:r>
      <w:r w:rsidRPr="006E1D6A">
        <w:rPr>
          <w:sz w:val="24"/>
        </w:rPr>
        <w:t>liśmy się ze Specyfikacją Warunków Z</w:t>
      </w:r>
      <w:r w:rsidR="006A1089" w:rsidRPr="006E1D6A">
        <w:rPr>
          <w:sz w:val="24"/>
        </w:rPr>
        <w:t>amówienia i uznaj</w:t>
      </w:r>
      <w:r w:rsidR="00473CF5" w:rsidRPr="006E1D6A">
        <w:rPr>
          <w:sz w:val="24"/>
        </w:rPr>
        <w:t>ę/</w:t>
      </w:r>
      <w:r w:rsidR="007322BE">
        <w:rPr>
          <w:sz w:val="24"/>
        </w:rPr>
        <w:t xml:space="preserve">my się </w:t>
      </w:r>
      <w:r w:rsidR="007322BE">
        <w:rPr>
          <w:sz w:val="24"/>
        </w:rPr>
        <w:br/>
        <w:t xml:space="preserve">za </w:t>
      </w:r>
      <w:r w:rsidR="006A1089" w:rsidRPr="006E1D6A">
        <w:rPr>
          <w:sz w:val="24"/>
        </w:rPr>
        <w:t>związanych określony</w:t>
      </w:r>
      <w:r w:rsidR="00F7357C" w:rsidRPr="006E1D6A">
        <w:rPr>
          <w:sz w:val="24"/>
        </w:rPr>
        <w:t>mi w niej zasadami postępowania</w:t>
      </w:r>
      <w:r w:rsidR="00437DD9" w:rsidRPr="00437DD9">
        <w:rPr>
          <w:sz w:val="24"/>
        </w:rPr>
        <w:t xml:space="preserve"> </w:t>
      </w:r>
      <w:r w:rsidR="00437DD9">
        <w:rPr>
          <w:sz w:val="24"/>
        </w:rPr>
        <w:t xml:space="preserve">oraz spełniamy wszystkie </w:t>
      </w:r>
      <w:r w:rsidR="00437DD9">
        <w:rPr>
          <w:sz w:val="24"/>
        </w:rPr>
        <w:br/>
        <w:t>w niej określone wymagania dotyczące przedmiotu zamówienia</w:t>
      </w:r>
      <w:r w:rsidR="00F7357C" w:rsidRPr="006E1D6A">
        <w:rPr>
          <w:sz w:val="24"/>
        </w:rPr>
        <w:t>;</w:t>
      </w:r>
    </w:p>
    <w:p w14:paraId="387B0773" w14:textId="77777777" w:rsidR="00FE2D9B" w:rsidRDefault="006A1089" w:rsidP="00FE2D9B">
      <w:pPr>
        <w:numPr>
          <w:ilvl w:val="0"/>
          <w:numId w:val="10"/>
        </w:numPr>
        <w:spacing w:line="276" w:lineRule="auto"/>
        <w:ind w:left="567" w:hanging="283"/>
        <w:jc w:val="both"/>
        <w:rPr>
          <w:sz w:val="24"/>
        </w:rPr>
      </w:pPr>
      <w:r w:rsidRPr="00FE2D9B">
        <w:rPr>
          <w:sz w:val="24"/>
        </w:rPr>
        <w:t>zapozna</w:t>
      </w:r>
      <w:r w:rsidR="00473CF5" w:rsidRPr="00FE2D9B">
        <w:rPr>
          <w:sz w:val="24"/>
        </w:rPr>
        <w:t>łem/</w:t>
      </w:r>
      <w:r w:rsidRPr="00FE2D9B">
        <w:rPr>
          <w:sz w:val="24"/>
        </w:rPr>
        <w:t xml:space="preserve">liśmy się z istotnymi postanowieniami </w:t>
      </w:r>
      <w:r w:rsidR="00CB3FF8" w:rsidRPr="00FE2D9B">
        <w:rPr>
          <w:sz w:val="24"/>
        </w:rPr>
        <w:t xml:space="preserve">umowy, które zostały zawarte </w:t>
      </w:r>
      <w:r w:rsidR="006A5E9B">
        <w:rPr>
          <w:sz w:val="24"/>
        </w:rPr>
        <w:br/>
      </w:r>
      <w:r w:rsidR="00CB3FF8" w:rsidRPr="00FE2D9B">
        <w:rPr>
          <w:sz w:val="24"/>
        </w:rPr>
        <w:t>we wzorze umowy</w:t>
      </w:r>
      <w:r w:rsidR="00A624BB" w:rsidRPr="00FE2D9B">
        <w:rPr>
          <w:sz w:val="24"/>
        </w:rPr>
        <w:t xml:space="preserve"> </w:t>
      </w:r>
      <w:r w:rsidR="00CB3FF8" w:rsidRPr="00FE2D9B">
        <w:rPr>
          <w:sz w:val="24"/>
        </w:rPr>
        <w:t>stanowiący</w:t>
      </w:r>
      <w:r w:rsidR="00A624BB" w:rsidRPr="00FE2D9B">
        <w:rPr>
          <w:sz w:val="24"/>
        </w:rPr>
        <w:t>m</w:t>
      </w:r>
      <w:r w:rsidR="00CB3FF8" w:rsidRPr="00FE2D9B">
        <w:rPr>
          <w:sz w:val="24"/>
        </w:rPr>
        <w:t xml:space="preserve"> załącznik</w:t>
      </w:r>
      <w:r w:rsidR="00593A3C">
        <w:rPr>
          <w:sz w:val="24"/>
        </w:rPr>
        <w:t xml:space="preserve"> </w:t>
      </w:r>
      <w:r w:rsidR="00CB3FF8" w:rsidRPr="00FE2D9B">
        <w:rPr>
          <w:sz w:val="24"/>
        </w:rPr>
        <w:t>do SWZ</w:t>
      </w:r>
      <w:r w:rsidRPr="00FE2D9B">
        <w:rPr>
          <w:sz w:val="24"/>
        </w:rPr>
        <w:t xml:space="preserve"> i zobowiązuj</w:t>
      </w:r>
      <w:r w:rsidR="00473CF5" w:rsidRPr="00FE2D9B">
        <w:rPr>
          <w:sz w:val="24"/>
        </w:rPr>
        <w:t>ę/</w:t>
      </w:r>
      <w:r w:rsidR="007322BE" w:rsidRPr="00FE2D9B">
        <w:rPr>
          <w:sz w:val="24"/>
        </w:rPr>
        <w:t xml:space="preserve">my się </w:t>
      </w:r>
      <w:r w:rsidR="006A5E9B">
        <w:rPr>
          <w:sz w:val="24"/>
        </w:rPr>
        <w:br/>
      </w:r>
      <w:r w:rsidRPr="00FE2D9B">
        <w:rPr>
          <w:sz w:val="24"/>
        </w:rPr>
        <w:t>w przypadku wyboru naszej oferty do zawarcia umowy na zawartych tam warunkach</w:t>
      </w:r>
      <w:r w:rsidR="006A5E9B">
        <w:rPr>
          <w:sz w:val="24"/>
        </w:rPr>
        <w:br/>
      </w:r>
      <w:r w:rsidRPr="00FE2D9B">
        <w:rPr>
          <w:sz w:val="24"/>
        </w:rPr>
        <w:t xml:space="preserve"> w miejscu i terminie </w:t>
      </w:r>
      <w:r w:rsidR="00F7357C" w:rsidRPr="00FE2D9B">
        <w:rPr>
          <w:sz w:val="24"/>
        </w:rPr>
        <w:t>wyznaczonym przez Zamawiającego;</w:t>
      </w:r>
    </w:p>
    <w:p w14:paraId="62D99633" w14:textId="77777777" w:rsidR="00571746" w:rsidRPr="00571746" w:rsidRDefault="00F44FC1" w:rsidP="00571746">
      <w:pPr>
        <w:numPr>
          <w:ilvl w:val="0"/>
          <w:numId w:val="10"/>
        </w:numPr>
        <w:spacing w:line="276" w:lineRule="auto"/>
        <w:jc w:val="both"/>
        <w:rPr>
          <w:sz w:val="24"/>
        </w:rPr>
      </w:pPr>
      <w:r w:rsidRPr="00F44FC1">
        <w:rPr>
          <w:sz w:val="24"/>
        </w:rPr>
        <w:t>Oświadcza</w:t>
      </w:r>
      <w:r w:rsidR="00571746" w:rsidRPr="00571746">
        <w:t xml:space="preserve"> </w:t>
      </w:r>
      <w:r w:rsidR="00571746" w:rsidRPr="00571746">
        <w:rPr>
          <w:sz w:val="24"/>
        </w:rPr>
        <w:t>jestem/</w:t>
      </w:r>
      <w:proofErr w:type="spellStart"/>
      <w:r w:rsidR="00571746" w:rsidRPr="00571746">
        <w:rPr>
          <w:sz w:val="24"/>
        </w:rPr>
        <w:t>śmy</w:t>
      </w:r>
      <w:proofErr w:type="spellEnd"/>
      <w:r w:rsidR="00571746" w:rsidRPr="00571746">
        <w:rPr>
          <w:sz w:val="24"/>
        </w:rPr>
        <w:t xml:space="preserve"> (ocenić zgodnie z Załącznikiem nr I do Rozporządzenia Komisji (UE) nr 651/2014 z dnia 17 czerwca 2014 r. uznającego niektóre rodzaje pomocy </w:t>
      </w:r>
      <w:r w:rsidR="00571746">
        <w:rPr>
          <w:sz w:val="24"/>
        </w:rPr>
        <w:br/>
      </w:r>
      <w:r w:rsidR="00571746" w:rsidRPr="00571746">
        <w:rPr>
          <w:sz w:val="24"/>
        </w:rPr>
        <w:lastRenderedPageBreak/>
        <w:t>za zgodne z rynkiem wewnętrznym w zastosowaniu art. 107 i 108 Traktatu (Dz. Urz. UE L 187 z dnia 26 czerwca 2014 r.):</w:t>
      </w:r>
    </w:p>
    <w:p w14:paraId="5064110C" w14:textId="77777777" w:rsidR="00571746" w:rsidRPr="00571746" w:rsidRDefault="00571746" w:rsidP="00571746">
      <w:pPr>
        <w:spacing w:line="276" w:lineRule="auto"/>
        <w:ind w:left="436"/>
        <w:jc w:val="both"/>
        <w:rPr>
          <w:b/>
          <w:bCs/>
          <w:sz w:val="24"/>
        </w:rPr>
      </w:pPr>
      <w:r w:rsidRPr="00571746">
        <w:rPr>
          <w:b/>
          <w:bCs/>
          <w:sz w:val="24"/>
        </w:rPr>
        <w:t>(właściwe podkreślić):</w:t>
      </w:r>
    </w:p>
    <w:p w14:paraId="193504C3" w14:textId="77777777" w:rsidR="00437DD9" w:rsidRDefault="00437DD9" w:rsidP="00437DD9">
      <w:pPr>
        <w:numPr>
          <w:ilvl w:val="0"/>
          <w:numId w:val="12"/>
        </w:numPr>
        <w:spacing w:line="276" w:lineRule="auto"/>
        <w:ind w:left="993" w:hanging="426"/>
        <w:jc w:val="both"/>
        <w:rPr>
          <w:sz w:val="24"/>
          <w:szCs w:val="24"/>
        </w:rPr>
      </w:pPr>
      <w:r>
        <w:rPr>
          <w:sz w:val="24"/>
          <w:szCs w:val="24"/>
        </w:rPr>
        <w:t>mikroprzedsiębiorstwem,</w:t>
      </w:r>
    </w:p>
    <w:p w14:paraId="22045BE6" w14:textId="77777777" w:rsidR="00437DD9" w:rsidRDefault="00437DD9" w:rsidP="00437DD9">
      <w:pPr>
        <w:numPr>
          <w:ilvl w:val="0"/>
          <w:numId w:val="12"/>
        </w:numPr>
        <w:spacing w:line="276" w:lineRule="auto"/>
        <w:ind w:left="993" w:hanging="426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małym przedsiębiorstwem,</w:t>
      </w:r>
    </w:p>
    <w:p w14:paraId="1C463CBB" w14:textId="77777777" w:rsidR="00437DD9" w:rsidRDefault="00437DD9" w:rsidP="00437DD9">
      <w:pPr>
        <w:numPr>
          <w:ilvl w:val="0"/>
          <w:numId w:val="12"/>
        </w:numPr>
        <w:spacing w:line="276" w:lineRule="auto"/>
        <w:ind w:left="993" w:hanging="426"/>
        <w:jc w:val="both"/>
        <w:rPr>
          <w:sz w:val="24"/>
          <w:szCs w:val="24"/>
        </w:rPr>
      </w:pPr>
      <w:r>
        <w:rPr>
          <w:sz w:val="24"/>
          <w:szCs w:val="24"/>
        </w:rPr>
        <w:t>średnim przedsiębiorstwem,</w:t>
      </w:r>
    </w:p>
    <w:p w14:paraId="4D9491EC" w14:textId="77777777" w:rsidR="00437DD9" w:rsidRDefault="00437DD9" w:rsidP="00437DD9">
      <w:pPr>
        <w:numPr>
          <w:ilvl w:val="0"/>
          <w:numId w:val="12"/>
        </w:numPr>
        <w:spacing w:line="276" w:lineRule="auto"/>
        <w:ind w:left="993" w:hanging="426"/>
        <w:jc w:val="both"/>
        <w:rPr>
          <w:sz w:val="24"/>
          <w:szCs w:val="24"/>
        </w:rPr>
      </w:pPr>
      <w:r>
        <w:rPr>
          <w:sz w:val="24"/>
          <w:szCs w:val="24"/>
        </w:rPr>
        <w:t>jednoosobową działalność gospodarczą,</w:t>
      </w:r>
    </w:p>
    <w:p w14:paraId="57AEE938" w14:textId="77777777" w:rsidR="00437DD9" w:rsidRDefault="00437DD9" w:rsidP="00437DD9">
      <w:pPr>
        <w:numPr>
          <w:ilvl w:val="0"/>
          <w:numId w:val="12"/>
        </w:numPr>
        <w:spacing w:line="276" w:lineRule="auto"/>
        <w:ind w:left="993" w:hanging="426"/>
        <w:jc w:val="both"/>
        <w:rPr>
          <w:sz w:val="24"/>
          <w:szCs w:val="24"/>
        </w:rPr>
      </w:pPr>
      <w:r>
        <w:rPr>
          <w:sz w:val="24"/>
          <w:szCs w:val="24"/>
        </w:rPr>
        <w:t>osobą fizyczną nieprowadzącą działalności gospodarczej</w:t>
      </w:r>
      <w:r>
        <w:rPr>
          <w:b/>
          <w:sz w:val="24"/>
          <w:szCs w:val="24"/>
        </w:rPr>
        <w:t>,</w:t>
      </w:r>
    </w:p>
    <w:p w14:paraId="6C35E50E" w14:textId="77777777" w:rsidR="00437DD9" w:rsidRDefault="00437DD9" w:rsidP="00437DD9">
      <w:pPr>
        <w:numPr>
          <w:ilvl w:val="0"/>
          <w:numId w:val="12"/>
        </w:numPr>
        <w:spacing w:line="276" w:lineRule="auto"/>
        <w:ind w:left="993" w:hanging="426"/>
        <w:jc w:val="both"/>
        <w:rPr>
          <w:sz w:val="32"/>
          <w:szCs w:val="24"/>
        </w:rPr>
      </w:pPr>
      <w:r>
        <w:rPr>
          <w:sz w:val="24"/>
          <w:szCs w:val="24"/>
        </w:rPr>
        <w:t>inny rodzaj;</w:t>
      </w:r>
    </w:p>
    <w:p w14:paraId="0FD1331A" w14:textId="77777777" w:rsidR="00437DD9" w:rsidRPr="00340144" w:rsidRDefault="00437DD9" w:rsidP="00437DD9">
      <w:pPr>
        <w:numPr>
          <w:ilvl w:val="0"/>
          <w:numId w:val="17"/>
        </w:numPr>
        <w:jc w:val="both"/>
        <w:rPr>
          <w:sz w:val="24"/>
        </w:rPr>
      </w:pPr>
      <w:r w:rsidRPr="00BE248E">
        <w:rPr>
          <w:sz w:val="24"/>
        </w:rPr>
        <w:t xml:space="preserve">Wybór mojej/naszej oferty będzie prowadził do powstania u Zamawiającego obowiązku podatkowego zgodnie z przepisami o podatku od towarów i usług </w:t>
      </w:r>
      <w:r w:rsidRPr="00340144">
        <w:rPr>
          <w:sz w:val="24"/>
        </w:rPr>
        <w:t>(</w:t>
      </w:r>
      <w:r w:rsidRPr="00340144">
        <w:rPr>
          <w:b/>
          <w:bCs/>
          <w:sz w:val="24"/>
        </w:rPr>
        <w:t>zaznaczyć w przypadku wewnątrzwspólnotowego nabycia towarów</w:t>
      </w:r>
      <w:r w:rsidRPr="00340144">
        <w:rPr>
          <w:sz w:val="24"/>
        </w:rPr>
        <w:t>).</w:t>
      </w:r>
    </w:p>
    <w:p w14:paraId="67A22504" w14:textId="77777777" w:rsidR="00437DD9" w:rsidRPr="00BE248E" w:rsidRDefault="00437DD9" w:rsidP="00437DD9">
      <w:pPr>
        <w:jc w:val="both"/>
        <w:rPr>
          <w:sz w:val="14"/>
          <w:szCs w:val="10"/>
        </w:rPr>
      </w:pPr>
    </w:p>
    <w:p w14:paraId="5272E99C" w14:textId="77777777" w:rsidR="00437DD9" w:rsidRPr="00BE248E" w:rsidRDefault="00437DD9" w:rsidP="00437DD9">
      <w:pPr>
        <w:jc w:val="both"/>
        <w:rPr>
          <w:sz w:val="24"/>
        </w:rPr>
      </w:pPr>
      <w:r w:rsidRPr="00BE248E">
        <w:rPr>
          <w:sz w:val="24"/>
        </w:rPr>
        <w:t>Powyższy obowiązek podatkowy będzie dotyczył (</w:t>
      </w:r>
      <w:r w:rsidRPr="00BE248E">
        <w:rPr>
          <w:b/>
          <w:bCs/>
          <w:sz w:val="24"/>
        </w:rPr>
        <w:t>wypełnić tylko w przypadku powstania obowiązku podatkowego u Zamawiającego zgodnie z pkt 4</w:t>
      </w:r>
      <w:r w:rsidRPr="00BE248E">
        <w:rPr>
          <w:sz w:val="24"/>
        </w:rPr>
        <w:t>)</w:t>
      </w:r>
      <w:r w:rsidRPr="00BE248E">
        <w:rPr>
          <w:rStyle w:val="Znakiprzypiswdolnych"/>
          <w:sz w:val="24"/>
        </w:rPr>
        <w:footnoteReference w:id="1"/>
      </w:r>
      <w:r w:rsidRPr="00BE248E">
        <w:rPr>
          <w:sz w:val="24"/>
        </w:rPr>
        <w:t>:</w:t>
      </w:r>
    </w:p>
    <w:p w14:paraId="1D78F9BD" w14:textId="77777777" w:rsidR="00437DD9" w:rsidRPr="00BE248E" w:rsidRDefault="00437DD9" w:rsidP="00437DD9">
      <w:pPr>
        <w:jc w:val="both"/>
        <w:rPr>
          <w:sz w:val="24"/>
        </w:rPr>
      </w:pPr>
      <w:r w:rsidRPr="00BE248E">
        <w:rPr>
          <w:sz w:val="24"/>
        </w:rPr>
        <w:t>.....................................................................................................................................................</w:t>
      </w:r>
    </w:p>
    <w:p w14:paraId="451188FF" w14:textId="77777777" w:rsidR="00437DD9" w:rsidRPr="00BE248E" w:rsidRDefault="00437DD9" w:rsidP="00437DD9">
      <w:pPr>
        <w:jc w:val="both"/>
        <w:rPr>
          <w:sz w:val="24"/>
        </w:rPr>
      </w:pPr>
      <w:r w:rsidRPr="00BE248E">
        <w:rPr>
          <w:sz w:val="24"/>
        </w:rPr>
        <w:t>objętych przedmiotem zamówienia, ich wartość bez kwoty podatku będzie wynosiła</w:t>
      </w:r>
      <w:r w:rsidRPr="00BE248E">
        <w:rPr>
          <w:rStyle w:val="Znakiprzypiswdolnych"/>
          <w:sz w:val="24"/>
        </w:rPr>
        <w:footnoteReference w:id="2"/>
      </w:r>
      <w:r w:rsidRPr="00BE248E">
        <w:rPr>
          <w:sz w:val="24"/>
        </w:rPr>
        <w:t xml:space="preserve"> ......................................... zł, zastosowanie będzie miała stawka podatku od towarów </w:t>
      </w:r>
      <w:r w:rsidRPr="00BE248E">
        <w:rPr>
          <w:sz w:val="24"/>
        </w:rPr>
        <w:br/>
        <w:t xml:space="preserve">i usług …. %. Wskazaną wartość podatku Zamawiający doliczy do ceny oferty wskazanej </w:t>
      </w:r>
      <w:r w:rsidRPr="00BE248E">
        <w:rPr>
          <w:sz w:val="24"/>
        </w:rPr>
        <w:br/>
        <w:t>w pkt 2.</w:t>
      </w:r>
    </w:p>
    <w:p w14:paraId="548122DC" w14:textId="77777777" w:rsidR="00271A6C" w:rsidRDefault="00271A6C" w:rsidP="00271A6C">
      <w:pPr>
        <w:spacing w:line="120" w:lineRule="auto"/>
        <w:ind w:left="74"/>
        <w:jc w:val="both"/>
        <w:rPr>
          <w:b/>
          <w:sz w:val="24"/>
        </w:rPr>
      </w:pPr>
    </w:p>
    <w:p w14:paraId="79233101" w14:textId="77777777" w:rsidR="000B2FA4" w:rsidRPr="00941EDE" w:rsidRDefault="000B2FA4" w:rsidP="00FE2D9B">
      <w:pPr>
        <w:numPr>
          <w:ilvl w:val="0"/>
          <w:numId w:val="10"/>
        </w:numPr>
        <w:spacing w:line="276" w:lineRule="auto"/>
        <w:jc w:val="both"/>
        <w:rPr>
          <w:sz w:val="24"/>
        </w:rPr>
      </w:pPr>
      <w:r>
        <w:rPr>
          <w:sz w:val="24"/>
        </w:rPr>
        <w:t xml:space="preserve">oświadczam/y, że wypełniłem/liśmy obowiązki informacyjne przewidziane w art. 13 </w:t>
      </w:r>
      <w:r>
        <w:rPr>
          <w:sz w:val="24"/>
        </w:rPr>
        <w:br/>
        <w:t xml:space="preserve">lub art. 14 rozporządzenia Parlamentu Europejskiego i Rady (UE) 2016/679 z dnia </w:t>
      </w:r>
      <w:r w:rsidR="00D25981">
        <w:rPr>
          <w:sz w:val="24"/>
        </w:rPr>
        <w:br/>
      </w:r>
      <w:r>
        <w:rPr>
          <w:sz w:val="24"/>
        </w:rPr>
        <w:t xml:space="preserve">27 kwietnia 2016 r. – „RODO” wobec osób fizycznych, od których dane osobowe </w:t>
      </w:r>
      <w:r w:rsidRPr="00941EDE">
        <w:rPr>
          <w:sz w:val="24"/>
        </w:rPr>
        <w:t>bezpośrednio lub pośrednio pozyskałem/liśmy w celu ubiegania się o udzielenie zamówienia publicznego w niniejszym post</w:t>
      </w:r>
      <w:r w:rsidR="008B4B53" w:rsidRPr="00941EDE">
        <w:rPr>
          <w:sz w:val="24"/>
        </w:rPr>
        <w:t>ę</w:t>
      </w:r>
      <w:r w:rsidRPr="00941EDE">
        <w:rPr>
          <w:sz w:val="24"/>
        </w:rPr>
        <w:t xml:space="preserve">powaniu; </w:t>
      </w:r>
    </w:p>
    <w:p w14:paraId="561BE075" w14:textId="66F6D210" w:rsidR="00B6154B" w:rsidRPr="002D46E1" w:rsidRDefault="00B6154B" w:rsidP="00FE2D9B">
      <w:pPr>
        <w:numPr>
          <w:ilvl w:val="0"/>
          <w:numId w:val="10"/>
        </w:numPr>
        <w:spacing w:line="276" w:lineRule="auto"/>
        <w:jc w:val="both"/>
        <w:rPr>
          <w:i/>
          <w:iCs/>
          <w:sz w:val="24"/>
        </w:rPr>
      </w:pPr>
      <w:r w:rsidRPr="00941EDE">
        <w:rPr>
          <w:sz w:val="24"/>
        </w:rPr>
        <w:t>Oświadczamy, że do wykonania przedmiotu zamówienia zastosuję/my rozwiązania równoważne w stosunku do wskazanych w opisie przedmiotu zamówienia</w:t>
      </w:r>
      <w:r w:rsidR="002D46E1">
        <w:rPr>
          <w:sz w:val="24"/>
        </w:rPr>
        <w:t xml:space="preserve"> </w:t>
      </w:r>
      <w:r w:rsidR="002D46E1" w:rsidRPr="002D46E1">
        <w:rPr>
          <w:i/>
          <w:iCs/>
          <w:sz w:val="24"/>
        </w:rPr>
        <w:t>(jeśli ma zastosowanie)</w:t>
      </w:r>
    </w:p>
    <w:p w14:paraId="067ED454" w14:textId="77777777" w:rsidR="00B6154B" w:rsidRPr="00941EDE" w:rsidRDefault="00B6154B" w:rsidP="00B6154B">
      <w:pPr>
        <w:spacing w:line="276" w:lineRule="auto"/>
        <w:ind w:left="436"/>
        <w:jc w:val="center"/>
        <w:rPr>
          <w:sz w:val="24"/>
        </w:rPr>
      </w:pPr>
      <w:r w:rsidRPr="00941EDE">
        <w:rPr>
          <w:sz w:val="24"/>
        </w:rPr>
        <w:t>TAK/NIE*</w:t>
      </w:r>
    </w:p>
    <w:p w14:paraId="4AA45C9A" w14:textId="77777777" w:rsidR="00B6154B" w:rsidRPr="00941EDE" w:rsidRDefault="00B6154B" w:rsidP="009C2481">
      <w:pPr>
        <w:spacing w:line="276" w:lineRule="auto"/>
        <w:ind w:left="436"/>
        <w:jc w:val="both"/>
        <w:rPr>
          <w:sz w:val="24"/>
        </w:rPr>
      </w:pPr>
      <w:r w:rsidRPr="00941EDE">
        <w:rPr>
          <w:sz w:val="24"/>
        </w:rPr>
        <w:t xml:space="preserve">W przypadku zastosowania w ofercie rozwiązań równoważnych do oferty należy załączyć informację o zaoferowanych rozwiązaniach równoważnych, uzasadnienie </w:t>
      </w:r>
      <w:r w:rsidR="009C2481" w:rsidRPr="00941EDE">
        <w:rPr>
          <w:sz w:val="24"/>
        </w:rPr>
        <w:br/>
      </w:r>
      <w:r w:rsidRPr="00941EDE">
        <w:rPr>
          <w:sz w:val="24"/>
        </w:rPr>
        <w:t>i dowody równoważności</w:t>
      </w:r>
      <w:r w:rsidR="009C2481" w:rsidRPr="00941EDE">
        <w:rPr>
          <w:sz w:val="24"/>
        </w:rPr>
        <w:t xml:space="preserve"> (np. karty techniczne, </w:t>
      </w:r>
      <w:r w:rsidR="00527BC4" w:rsidRPr="00941EDE">
        <w:rPr>
          <w:sz w:val="24"/>
        </w:rPr>
        <w:t xml:space="preserve">aprobaty, </w:t>
      </w:r>
      <w:r w:rsidR="009C2481" w:rsidRPr="00941EDE">
        <w:rPr>
          <w:sz w:val="24"/>
        </w:rPr>
        <w:t xml:space="preserve">deklaracje zgodności </w:t>
      </w:r>
      <w:r w:rsidR="00527BC4" w:rsidRPr="00941EDE">
        <w:rPr>
          <w:sz w:val="24"/>
        </w:rPr>
        <w:t>itp.</w:t>
      </w:r>
      <w:r w:rsidR="009C2481" w:rsidRPr="00941EDE">
        <w:rPr>
          <w:sz w:val="24"/>
        </w:rPr>
        <w:t>).</w:t>
      </w:r>
      <w:r w:rsidRPr="00941EDE">
        <w:rPr>
          <w:sz w:val="24"/>
        </w:rPr>
        <w:t xml:space="preserve"> </w:t>
      </w:r>
      <w:r w:rsidR="009C2481" w:rsidRPr="00941EDE">
        <w:rPr>
          <w:sz w:val="24"/>
        </w:rPr>
        <w:br/>
        <w:t xml:space="preserve">W </w:t>
      </w:r>
      <w:r w:rsidRPr="00941EDE">
        <w:rPr>
          <w:sz w:val="24"/>
        </w:rPr>
        <w:t xml:space="preserve">przypadku </w:t>
      </w:r>
      <w:r w:rsidR="009C2481" w:rsidRPr="00941EDE">
        <w:rPr>
          <w:sz w:val="24"/>
        </w:rPr>
        <w:t>nieudzielenia</w:t>
      </w:r>
      <w:r w:rsidRPr="00941EDE">
        <w:rPr>
          <w:sz w:val="24"/>
        </w:rPr>
        <w:t xml:space="preserve"> odpowiedzi TAK Zamawiający uzna, że Wykonawca nie oferuje rozwiązań równoważnych.</w:t>
      </w:r>
    </w:p>
    <w:p w14:paraId="1E8161BB" w14:textId="77777777" w:rsidR="009C2481" w:rsidRDefault="009C2481" w:rsidP="009C2481">
      <w:pPr>
        <w:spacing w:line="276" w:lineRule="auto"/>
        <w:ind w:left="436"/>
        <w:jc w:val="both"/>
        <w:rPr>
          <w:sz w:val="24"/>
        </w:rPr>
      </w:pPr>
    </w:p>
    <w:p w14:paraId="648EF7FB" w14:textId="77777777" w:rsidR="009C2481" w:rsidRDefault="009C2481" w:rsidP="009C2481">
      <w:pPr>
        <w:spacing w:line="276" w:lineRule="auto"/>
        <w:ind w:left="436"/>
        <w:jc w:val="both"/>
        <w:rPr>
          <w:sz w:val="24"/>
        </w:rPr>
      </w:pPr>
      <w:r w:rsidRPr="009C2481">
        <w:rPr>
          <w:sz w:val="24"/>
        </w:rPr>
        <w:t>*</w:t>
      </w:r>
      <w:r>
        <w:rPr>
          <w:sz w:val="24"/>
        </w:rPr>
        <w:t xml:space="preserve"> </w:t>
      </w:r>
      <w:r w:rsidRPr="009C2481">
        <w:rPr>
          <w:szCs w:val="16"/>
        </w:rPr>
        <w:t>- nie</w:t>
      </w:r>
      <w:r w:rsidR="0073379F">
        <w:rPr>
          <w:szCs w:val="16"/>
        </w:rPr>
        <w:t>właściwą</w:t>
      </w:r>
      <w:r w:rsidRPr="009C2481">
        <w:rPr>
          <w:szCs w:val="16"/>
        </w:rPr>
        <w:t xml:space="preserve"> odpowiedź </w:t>
      </w:r>
      <w:r w:rsidR="0073379F">
        <w:rPr>
          <w:szCs w:val="16"/>
        </w:rPr>
        <w:t xml:space="preserve">należy </w:t>
      </w:r>
      <w:r w:rsidRPr="009C2481">
        <w:rPr>
          <w:szCs w:val="16"/>
        </w:rPr>
        <w:t>przekreślić</w:t>
      </w:r>
    </w:p>
    <w:p w14:paraId="5BCC4919" w14:textId="77777777" w:rsidR="008B4B53" w:rsidRDefault="008B4B53" w:rsidP="004A2047">
      <w:pPr>
        <w:jc w:val="both"/>
        <w:rPr>
          <w:sz w:val="24"/>
        </w:rPr>
      </w:pPr>
    </w:p>
    <w:p w14:paraId="471D3A05" w14:textId="77777777" w:rsidR="006A1089" w:rsidRDefault="006A1089" w:rsidP="00D25981">
      <w:pPr>
        <w:numPr>
          <w:ilvl w:val="0"/>
          <w:numId w:val="10"/>
        </w:numPr>
        <w:tabs>
          <w:tab w:val="left" w:pos="426"/>
        </w:tabs>
        <w:spacing w:line="276" w:lineRule="auto"/>
        <w:ind w:left="74" w:hanging="74"/>
        <w:jc w:val="both"/>
        <w:rPr>
          <w:sz w:val="24"/>
        </w:rPr>
      </w:pPr>
      <w:r>
        <w:rPr>
          <w:sz w:val="24"/>
        </w:rPr>
        <w:t>załącznikami do niniejszej oferty są:</w:t>
      </w:r>
    </w:p>
    <w:p w14:paraId="4747A7E9" w14:textId="77777777" w:rsidR="00BA7C92" w:rsidRDefault="00BA7C92" w:rsidP="00BA7C92">
      <w:pPr>
        <w:ind w:left="-286"/>
        <w:jc w:val="both"/>
        <w:rPr>
          <w:sz w:val="24"/>
        </w:rPr>
      </w:pPr>
    </w:p>
    <w:tbl>
      <w:tblPr>
        <w:tblW w:w="0" w:type="auto"/>
        <w:tblInd w:w="20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8515"/>
      </w:tblGrid>
      <w:tr w:rsidR="006A1089" w14:paraId="6F3F2BBE" w14:textId="7777777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1642C" w14:textId="77777777" w:rsidR="006A1089" w:rsidRDefault="006A1089">
            <w:pPr>
              <w:spacing w:line="360" w:lineRule="auto"/>
              <w:ind w:left="-637" w:right="-70" w:firstLine="6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CAD40" w14:textId="77777777" w:rsidR="006A1089" w:rsidRDefault="006A1089" w:rsidP="004D00FD">
            <w:pPr>
              <w:snapToGrid w:val="0"/>
              <w:spacing w:line="360" w:lineRule="auto"/>
              <w:jc w:val="both"/>
              <w:rPr>
                <w:sz w:val="24"/>
              </w:rPr>
            </w:pPr>
          </w:p>
        </w:tc>
      </w:tr>
      <w:tr w:rsidR="006A1089" w14:paraId="6188A3CC" w14:textId="7777777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DFA67" w14:textId="77777777" w:rsidR="006A1089" w:rsidRDefault="006A1089">
            <w:pPr>
              <w:spacing w:line="360" w:lineRule="auto"/>
              <w:ind w:left="-637" w:right="-70" w:firstLine="6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C2E4A" w14:textId="77777777" w:rsidR="006A1089" w:rsidRDefault="006A1089" w:rsidP="004D00FD">
            <w:pPr>
              <w:snapToGrid w:val="0"/>
              <w:spacing w:line="360" w:lineRule="auto"/>
              <w:jc w:val="both"/>
              <w:rPr>
                <w:sz w:val="24"/>
              </w:rPr>
            </w:pPr>
          </w:p>
        </w:tc>
      </w:tr>
      <w:tr w:rsidR="006A1089" w14:paraId="15F3CD4F" w14:textId="7777777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00BDEC" w14:textId="77777777" w:rsidR="006A1089" w:rsidRDefault="006A1089">
            <w:pPr>
              <w:spacing w:line="360" w:lineRule="auto"/>
              <w:ind w:left="-637" w:right="-70" w:firstLine="63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2E765" w14:textId="77777777" w:rsidR="006A1089" w:rsidRDefault="006A1089" w:rsidP="004D00FD">
            <w:pPr>
              <w:snapToGrid w:val="0"/>
              <w:spacing w:line="360" w:lineRule="auto"/>
              <w:jc w:val="both"/>
              <w:rPr>
                <w:sz w:val="24"/>
              </w:rPr>
            </w:pPr>
          </w:p>
        </w:tc>
      </w:tr>
      <w:tr w:rsidR="000F5904" w14:paraId="054E967A" w14:textId="7777777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180B58" w14:textId="77777777" w:rsidR="000F5904" w:rsidRDefault="000F5904">
            <w:pPr>
              <w:spacing w:line="360" w:lineRule="auto"/>
              <w:ind w:left="-637" w:right="-70" w:firstLine="63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8046D" w14:textId="77777777" w:rsidR="000F5904" w:rsidRDefault="000F5904" w:rsidP="004D00FD">
            <w:pPr>
              <w:snapToGrid w:val="0"/>
              <w:spacing w:line="360" w:lineRule="auto"/>
              <w:jc w:val="both"/>
              <w:rPr>
                <w:sz w:val="24"/>
              </w:rPr>
            </w:pPr>
          </w:p>
        </w:tc>
      </w:tr>
    </w:tbl>
    <w:p w14:paraId="32EF87BC" w14:textId="77777777" w:rsidR="00F7357C" w:rsidRDefault="00F7357C" w:rsidP="00700780">
      <w:pPr>
        <w:spacing w:line="360" w:lineRule="auto"/>
        <w:jc w:val="both"/>
        <w:rPr>
          <w:sz w:val="24"/>
        </w:rPr>
      </w:pPr>
    </w:p>
    <w:p w14:paraId="2A3700BA" w14:textId="77777777" w:rsidR="00F7357C" w:rsidRDefault="00F7357C" w:rsidP="008E74F7">
      <w:pPr>
        <w:spacing w:line="360" w:lineRule="auto"/>
        <w:ind w:left="142"/>
        <w:jc w:val="both"/>
        <w:rPr>
          <w:sz w:val="24"/>
        </w:rPr>
      </w:pPr>
    </w:p>
    <w:p w14:paraId="1B23B9B6" w14:textId="77777777" w:rsidR="00F7357C" w:rsidRDefault="00F7357C" w:rsidP="008E74F7">
      <w:pPr>
        <w:spacing w:line="360" w:lineRule="auto"/>
        <w:ind w:left="142"/>
        <w:jc w:val="both"/>
        <w:rPr>
          <w:sz w:val="24"/>
        </w:rPr>
      </w:pPr>
    </w:p>
    <w:p w14:paraId="4498424D" w14:textId="77777777" w:rsidR="00F7357C" w:rsidRDefault="00F7357C" w:rsidP="008E74F7">
      <w:pPr>
        <w:spacing w:line="360" w:lineRule="auto"/>
        <w:ind w:left="142"/>
        <w:jc w:val="both"/>
        <w:rPr>
          <w:sz w:val="24"/>
          <w:u w:val="dotted"/>
        </w:rPr>
      </w:pPr>
    </w:p>
    <w:p w14:paraId="20344CE1" w14:textId="77777777" w:rsidR="0099438A" w:rsidRDefault="0099438A" w:rsidP="00F7357C">
      <w:pPr>
        <w:tabs>
          <w:tab w:val="left" w:pos="1985"/>
          <w:tab w:val="left" w:pos="4820"/>
          <w:tab w:val="left" w:pos="5387"/>
          <w:tab w:val="left" w:pos="8931"/>
        </w:tabs>
        <w:rPr>
          <w:sz w:val="24"/>
        </w:rPr>
      </w:pPr>
      <w:r>
        <w:rPr>
          <w:sz w:val="24"/>
        </w:rPr>
        <w:t xml:space="preserve">................................................................. </w:t>
      </w:r>
      <w:r>
        <w:rPr>
          <w:sz w:val="24"/>
        </w:rPr>
        <w:tab/>
      </w:r>
      <w:r>
        <w:rPr>
          <w:sz w:val="24"/>
        </w:rPr>
        <w:tab/>
        <w:t>………...............................................</w:t>
      </w:r>
    </w:p>
    <w:p w14:paraId="11762377" w14:textId="77777777" w:rsidR="008B29F7" w:rsidRDefault="008B29F7" w:rsidP="008B29F7">
      <w:pPr>
        <w:rPr>
          <w:sz w:val="18"/>
          <w:szCs w:val="18"/>
        </w:rPr>
      </w:pPr>
      <w:r>
        <w:rPr>
          <w:sz w:val="24"/>
        </w:rPr>
        <w:t xml:space="preserve">                  </w:t>
      </w:r>
      <w:r w:rsidR="0099438A" w:rsidRPr="0099438A">
        <w:t>miejscowość, data</w:t>
      </w:r>
      <w:r w:rsidR="0099438A">
        <w:rPr>
          <w:sz w:val="24"/>
        </w:rPr>
        <w:t xml:space="preserve">                                                 </w:t>
      </w:r>
      <w:r w:rsidR="006D2020">
        <w:rPr>
          <w:sz w:val="24"/>
        </w:rPr>
        <w:t xml:space="preserve">      </w:t>
      </w:r>
      <w:r w:rsidR="006D2020">
        <w:rPr>
          <w:bCs/>
          <w:sz w:val="18"/>
          <w:szCs w:val="18"/>
        </w:rPr>
        <w:t xml:space="preserve">podpis </w:t>
      </w:r>
      <w:r w:rsidRPr="00C07C5B">
        <w:rPr>
          <w:bCs/>
          <w:sz w:val="18"/>
          <w:szCs w:val="18"/>
        </w:rPr>
        <w:t>osoby/osób uprawnion</w:t>
      </w:r>
      <w:r>
        <w:rPr>
          <w:bCs/>
          <w:sz w:val="18"/>
          <w:szCs w:val="18"/>
        </w:rPr>
        <w:t>ej/</w:t>
      </w:r>
      <w:proofErr w:type="spellStart"/>
      <w:r w:rsidRPr="00C07C5B">
        <w:rPr>
          <w:bCs/>
          <w:sz w:val="18"/>
          <w:szCs w:val="18"/>
        </w:rPr>
        <w:t>ych</w:t>
      </w:r>
      <w:proofErr w:type="spellEnd"/>
      <w:r w:rsidRPr="00C07C5B">
        <w:rPr>
          <w:bCs/>
          <w:sz w:val="18"/>
          <w:szCs w:val="18"/>
        </w:rPr>
        <w:t xml:space="preserve"> </w:t>
      </w:r>
      <w:r w:rsidRPr="00C07C5B">
        <w:rPr>
          <w:bCs/>
          <w:sz w:val="18"/>
          <w:szCs w:val="18"/>
        </w:rPr>
        <w:br/>
      </w:r>
      <w:r w:rsidRPr="00C07C5B">
        <w:rPr>
          <w:sz w:val="18"/>
          <w:szCs w:val="18"/>
        </w:rPr>
        <w:t xml:space="preserve">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C07C5B">
        <w:rPr>
          <w:sz w:val="18"/>
          <w:szCs w:val="18"/>
        </w:rPr>
        <w:t>do występowania w imieniu Wykonawcy</w:t>
      </w:r>
    </w:p>
    <w:p w14:paraId="7C3B49E5" w14:textId="77777777" w:rsidR="006A1089" w:rsidRDefault="006A1089" w:rsidP="0099438A">
      <w:pPr>
        <w:tabs>
          <w:tab w:val="left" w:pos="1985"/>
          <w:tab w:val="left" w:pos="4820"/>
          <w:tab w:val="left" w:pos="5529"/>
          <w:tab w:val="left" w:pos="8931"/>
        </w:tabs>
        <w:ind w:left="5529" w:hanging="5529"/>
      </w:pPr>
    </w:p>
    <w:p w14:paraId="098EC2D7" w14:textId="77777777" w:rsidR="006A1089" w:rsidRDefault="006A1089">
      <w:pPr>
        <w:spacing w:line="360" w:lineRule="auto"/>
        <w:ind w:left="1701" w:hanging="1701"/>
        <w:jc w:val="both"/>
      </w:pPr>
    </w:p>
    <w:sectPr w:rsidR="006A1089" w:rsidSect="00034F46">
      <w:footerReference w:type="default" r:id="rId8"/>
      <w:pgSz w:w="11906" w:h="16838"/>
      <w:pgMar w:top="851" w:right="1418" w:bottom="1276" w:left="1418" w:header="720" w:footer="413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64DDB" w14:textId="77777777" w:rsidR="001F3517" w:rsidRDefault="001F3517">
      <w:r>
        <w:separator/>
      </w:r>
    </w:p>
  </w:endnote>
  <w:endnote w:type="continuationSeparator" w:id="0">
    <w:p w14:paraId="584470A6" w14:textId="77777777" w:rsidR="001F3517" w:rsidRDefault="001F3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6905" w14:textId="77777777" w:rsidR="004D5CAD" w:rsidRPr="004D5CAD" w:rsidRDefault="004D5CAD">
    <w:pPr>
      <w:pStyle w:val="Stopka"/>
      <w:jc w:val="right"/>
      <w:rPr>
        <w:sz w:val="24"/>
      </w:rPr>
    </w:pPr>
    <w:r w:rsidRPr="004D5CAD">
      <w:rPr>
        <w:sz w:val="24"/>
      </w:rPr>
      <w:fldChar w:fldCharType="begin"/>
    </w:r>
    <w:r w:rsidRPr="004D5CAD">
      <w:rPr>
        <w:sz w:val="24"/>
      </w:rPr>
      <w:instrText xml:space="preserve"> PAGE   \* MERGEFORMAT </w:instrText>
    </w:r>
    <w:r w:rsidRPr="004D5CAD">
      <w:rPr>
        <w:sz w:val="24"/>
      </w:rPr>
      <w:fldChar w:fldCharType="separate"/>
    </w:r>
    <w:r w:rsidR="00D736B9">
      <w:rPr>
        <w:noProof/>
        <w:sz w:val="24"/>
      </w:rPr>
      <w:t>2</w:t>
    </w:r>
    <w:r w:rsidRPr="004D5CAD">
      <w:rPr>
        <w:sz w:val="24"/>
      </w:rPr>
      <w:fldChar w:fldCharType="end"/>
    </w:r>
  </w:p>
  <w:p w14:paraId="7A06ECF5" w14:textId="77777777" w:rsidR="004D5CAD" w:rsidRPr="004D5CAD" w:rsidRDefault="004D5CAD">
    <w:pPr>
      <w:pStyle w:val="Stopka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64D9B" w14:textId="77777777" w:rsidR="001F3517" w:rsidRDefault="001F3517">
      <w:r>
        <w:separator/>
      </w:r>
    </w:p>
  </w:footnote>
  <w:footnote w:type="continuationSeparator" w:id="0">
    <w:p w14:paraId="56D97EEB" w14:textId="77777777" w:rsidR="001F3517" w:rsidRDefault="001F3517">
      <w:r>
        <w:continuationSeparator/>
      </w:r>
    </w:p>
  </w:footnote>
  <w:footnote w:id="1">
    <w:p w14:paraId="4CC18776" w14:textId="77777777" w:rsidR="00437DD9" w:rsidRDefault="00437DD9" w:rsidP="00437DD9">
      <w:pPr>
        <w:pStyle w:val="Tekstprzypisudolnego"/>
        <w:jc w:val="both"/>
      </w:pPr>
      <w:r>
        <w:rPr>
          <w:rStyle w:val="Znakiprzypiswdolnych"/>
        </w:rPr>
        <w:footnoteRef/>
      </w:r>
      <w:r>
        <w:t xml:space="preserve"> Wpisać nazwę/rodzaj towaru lub usługi, które będą prowadziły do powstania u Zamawiającego obowiązku podatkowego zgodnie z przepisami o podatku od towarów i usług.</w:t>
      </w:r>
    </w:p>
  </w:footnote>
  <w:footnote w:id="2">
    <w:p w14:paraId="37769821" w14:textId="77777777" w:rsidR="00437DD9" w:rsidRDefault="00437DD9" w:rsidP="00437DD9">
      <w:pPr>
        <w:pStyle w:val="Tekstprzypisudolnego"/>
        <w:jc w:val="both"/>
      </w:pPr>
      <w:r>
        <w:rPr>
          <w:rStyle w:val="Znakiprzypiswdolnych"/>
        </w:rPr>
        <w:footnoteRef/>
      </w:r>
      <w:r>
        <w:t xml:space="preserve">  Wpisać wartość bez kwoty podatku towaru/towarów lub usługi/usług.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0"/>
    <w:lvl w:ilvl="0">
      <w:start w:val="1"/>
      <w:numFmt w:val="lowerLetter"/>
      <w:lvlText w:val="%1)"/>
      <w:lvlJc w:val="left"/>
      <w:pPr>
        <w:tabs>
          <w:tab w:val="num" w:pos="0"/>
        </w:tabs>
        <w:ind w:left="436" w:hanging="360"/>
      </w:pPr>
    </w:lvl>
  </w:abstractNum>
  <w:abstractNum w:abstractNumId="2" w15:restartNumberingAfterBreak="0">
    <w:nsid w:val="00000003"/>
    <w:multiLevelType w:val="singleLevel"/>
    <w:tmpl w:val="CAAA8C6E"/>
    <w:lvl w:ilvl="0">
      <w:start w:val="1"/>
      <w:numFmt w:val="decimal"/>
      <w:lvlText w:val="%1)"/>
      <w:lvlJc w:val="left"/>
      <w:pPr>
        <w:tabs>
          <w:tab w:val="num" w:pos="76"/>
        </w:tabs>
        <w:ind w:left="76" w:hanging="360"/>
      </w:pPr>
      <w:rPr>
        <w:rFonts w:hint="default"/>
        <w:b w:val="0"/>
        <w:sz w:val="24"/>
      </w:rPr>
    </w:lvl>
  </w:abstractNum>
  <w:abstractNum w:abstractNumId="3" w15:restartNumberingAfterBreak="0">
    <w:nsid w:val="159D5E27"/>
    <w:multiLevelType w:val="hybridMultilevel"/>
    <w:tmpl w:val="FBBC1F50"/>
    <w:lvl w:ilvl="0" w:tplc="0415000F">
      <w:start w:val="1"/>
      <w:numFmt w:val="decimal"/>
      <w:lvlText w:val="%1."/>
      <w:lvlJc w:val="left"/>
      <w:pPr>
        <w:ind w:left="436" w:hanging="360"/>
      </w:pPr>
      <w:rPr>
        <w:b w:val="0"/>
        <w:bCs w:val="0"/>
        <w:sz w:val="24"/>
        <w:szCs w:val="20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254B6349"/>
    <w:multiLevelType w:val="hybridMultilevel"/>
    <w:tmpl w:val="685C1AAE"/>
    <w:lvl w:ilvl="0" w:tplc="D0FCD86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77051"/>
    <w:multiLevelType w:val="hybridMultilevel"/>
    <w:tmpl w:val="7418288A"/>
    <w:lvl w:ilvl="0" w:tplc="C3E48A2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3514A"/>
    <w:multiLevelType w:val="hybridMultilevel"/>
    <w:tmpl w:val="C054C8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AC1321"/>
    <w:multiLevelType w:val="hybridMultilevel"/>
    <w:tmpl w:val="971C8E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9168AB"/>
    <w:multiLevelType w:val="hybridMultilevel"/>
    <w:tmpl w:val="D218674C"/>
    <w:lvl w:ilvl="0" w:tplc="04150011">
      <w:start w:val="1"/>
      <w:numFmt w:val="decimal"/>
      <w:lvlText w:val="%1)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52461FF4"/>
    <w:multiLevelType w:val="hybridMultilevel"/>
    <w:tmpl w:val="E3DE671A"/>
    <w:lvl w:ilvl="0" w:tplc="04150017">
      <w:start w:val="1"/>
      <w:numFmt w:val="lowerLetter"/>
      <w:lvlText w:val="%1)"/>
      <w:lvlJc w:val="left"/>
      <w:pPr>
        <w:ind w:left="796" w:hanging="360"/>
      </w:p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0" w15:restartNumberingAfterBreak="0">
    <w:nsid w:val="5D3C173B"/>
    <w:multiLevelType w:val="hybridMultilevel"/>
    <w:tmpl w:val="290896FC"/>
    <w:lvl w:ilvl="0" w:tplc="DB24847C">
      <w:start w:val="1"/>
      <w:numFmt w:val="lowerLetter"/>
      <w:lvlText w:val="%1)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 w15:restartNumberingAfterBreak="0">
    <w:nsid w:val="5DB40325"/>
    <w:multiLevelType w:val="hybridMultilevel"/>
    <w:tmpl w:val="C28C1050"/>
    <w:lvl w:ilvl="0" w:tplc="237006AA">
      <w:start w:val="4"/>
      <w:numFmt w:val="decimal"/>
      <w:lvlText w:val="%1."/>
      <w:lvlJc w:val="left"/>
      <w:pPr>
        <w:ind w:left="436" w:hanging="360"/>
      </w:pPr>
      <w:rPr>
        <w:rFonts w:hint="default"/>
        <w:b w:val="0"/>
        <w:bCs w:val="0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6E519F"/>
    <w:multiLevelType w:val="hybridMultilevel"/>
    <w:tmpl w:val="3EC0CEE2"/>
    <w:lvl w:ilvl="0" w:tplc="BEC65C1E">
      <w:start w:val="1"/>
      <w:numFmt w:val="lowerLetter"/>
      <w:lvlText w:val="%1)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 w15:restartNumberingAfterBreak="0">
    <w:nsid w:val="6FFF4DB2"/>
    <w:multiLevelType w:val="hybridMultilevel"/>
    <w:tmpl w:val="36E08DA2"/>
    <w:lvl w:ilvl="0" w:tplc="6B16BDC2">
      <w:start w:val="2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DE1832"/>
    <w:multiLevelType w:val="hybridMultilevel"/>
    <w:tmpl w:val="19A66346"/>
    <w:lvl w:ilvl="0" w:tplc="14008F06">
      <w:start w:val="1"/>
      <w:numFmt w:val="decimal"/>
      <w:lvlText w:val="%1)"/>
      <w:lvlJc w:val="left"/>
      <w:pPr>
        <w:ind w:left="436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" w15:restartNumberingAfterBreak="0">
    <w:nsid w:val="7B1A6AF0"/>
    <w:multiLevelType w:val="hybridMultilevel"/>
    <w:tmpl w:val="36B2A8B0"/>
    <w:lvl w:ilvl="0" w:tplc="0F8027C0">
      <w:numFmt w:val="bullet"/>
      <w:lvlText w:val=""/>
      <w:lvlJc w:val="left"/>
      <w:pPr>
        <w:ind w:left="79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6"/>
  </w:num>
  <w:num w:numId="8">
    <w:abstractNumId w:val="12"/>
  </w:num>
  <w:num w:numId="9">
    <w:abstractNumId w:val="14"/>
  </w:num>
  <w:num w:numId="10">
    <w:abstractNumId w:val="8"/>
  </w:num>
  <w:num w:numId="11">
    <w:abstractNumId w:val="15"/>
  </w:num>
  <w:num w:numId="12">
    <w:abstractNumId w:val="3"/>
  </w:num>
  <w:num w:numId="13">
    <w:abstractNumId w:val="7"/>
  </w:num>
  <w:num w:numId="14">
    <w:abstractNumId w:val="3"/>
  </w:num>
  <w:num w:numId="15">
    <w:abstractNumId w:val="4"/>
  </w:num>
  <w:num w:numId="16">
    <w:abstractNumId w:val="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BD1"/>
    <w:rsid w:val="00013ED9"/>
    <w:rsid w:val="0001444A"/>
    <w:rsid w:val="00025132"/>
    <w:rsid w:val="000262AD"/>
    <w:rsid w:val="000279D5"/>
    <w:rsid w:val="00034F46"/>
    <w:rsid w:val="000363AE"/>
    <w:rsid w:val="00052505"/>
    <w:rsid w:val="000769A2"/>
    <w:rsid w:val="00087686"/>
    <w:rsid w:val="00090641"/>
    <w:rsid w:val="000A1379"/>
    <w:rsid w:val="000A18C3"/>
    <w:rsid w:val="000A386D"/>
    <w:rsid w:val="000B2FA4"/>
    <w:rsid w:val="000E41E6"/>
    <w:rsid w:val="000F5904"/>
    <w:rsid w:val="000F731E"/>
    <w:rsid w:val="00106069"/>
    <w:rsid w:val="00121354"/>
    <w:rsid w:val="00121903"/>
    <w:rsid w:val="001221C2"/>
    <w:rsid w:val="001349D6"/>
    <w:rsid w:val="00134D30"/>
    <w:rsid w:val="00140694"/>
    <w:rsid w:val="00145B45"/>
    <w:rsid w:val="00146EE0"/>
    <w:rsid w:val="00155A6D"/>
    <w:rsid w:val="00187872"/>
    <w:rsid w:val="00193D1E"/>
    <w:rsid w:val="001B50DA"/>
    <w:rsid w:val="001C40F8"/>
    <w:rsid w:val="001C6F3D"/>
    <w:rsid w:val="001E4FD9"/>
    <w:rsid w:val="001F3517"/>
    <w:rsid w:val="002153F2"/>
    <w:rsid w:val="00223A73"/>
    <w:rsid w:val="00226C14"/>
    <w:rsid w:val="0024461F"/>
    <w:rsid w:val="00256A03"/>
    <w:rsid w:val="00271A6C"/>
    <w:rsid w:val="00281B47"/>
    <w:rsid w:val="002D46E1"/>
    <w:rsid w:val="002F4D5B"/>
    <w:rsid w:val="00340144"/>
    <w:rsid w:val="003434E3"/>
    <w:rsid w:val="003C3709"/>
    <w:rsid w:val="003D0C9B"/>
    <w:rsid w:val="003D27DC"/>
    <w:rsid w:val="003D46F5"/>
    <w:rsid w:val="003E4F8C"/>
    <w:rsid w:val="00412030"/>
    <w:rsid w:val="00415A68"/>
    <w:rsid w:val="004174A5"/>
    <w:rsid w:val="00422CD9"/>
    <w:rsid w:val="004373F1"/>
    <w:rsid w:val="00437DD9"/>
    <w:rsid w:val="004409F3"/>
    <w:rsid w:val="00451D3A"/>
    <w:rsid w:val="004543AC"/>
    <w:rsid w:val="00473CF5"/>
    <w:rsid w:val="0049246B"/>
    <w:rsid w:val="004934FD"/>
    <w:rsid w:val="004A2047"/>
    <w:rsid w:val="004D00FD"/>
    <w:rsid w:val="004D4234"/>
    <w:rsid w:val="004D5CAD"/>
    <w:rsid w:val="004D7491"/>
    <w:rsid w:val="004E0068"/>
    <w:rsid w:val="004E1ABE"/>
    <w:rsid w:val="004E4DAD"/>
    <w:rsid w:val="004F294F"/>
    <w:rsid w:val="0050249D"/>
    <w:rsid w:val="00527BC4"/>
    <w:rsid w:val="0053537A"/>
    <w:rsid w:val="0053742F"/>
    <w:rsid w:val="00571746"/>
    <w:rsid w:val="00593A3C"/>
    <w:rsid w:val="00595973"/>
    <w:rsid w:val="00597A0B"/>
    <w:rsid w:val="005A6660"/>
    <w:rsid w:val="005B096E"/>
    <w:rsid w:val="005C6EA1"/>
    <w:rsid w:val="005D4C00"/>
    <w:rsid w:val="005E2C12"/>
    <w:rsid w:val="005E4FCD"/>
    <w:rsid w:val="006001AD"/>
    <w:rsid w:val="00621A76"/>
    <w:rsid w:val="0062406E"/>
    <w:rsid w:val="006524A8"/>
    <w:rsid w:val="00656B4C"/>
    <w:rsid w:val="00681C80"/>
    <w:rsid w:val="006921FA"/>
    <w:rsid w:val="006927DC"/>
    <w:rsid w:val="0069499E"/>
    <w:rsid w:val="00697AE7"/>
    <w:rsid w:val="006A1089"/>
    <w:rsid w:val="006A26EA"/>
    <w:rsid w:val="006A5E9B"/>
    <w:rsid w:val="006D2020"/>
    <w:rsid w:val="006E1D6A"/>
    <w:rsid w:val="00700780"/>
    <w:rsid w:val="00700BAC"/>
    <w:rsid w:val="007237FB"/>
    <w:rsid w:val="007322BE"/>
    <w:rsid w:val="0073379F"/>
    <w:rsid w:val="00736098"/>
    <w:rsid w:val="007465E9"/>
    <w:rsid w:val="0076322B"/>
    <w:rsid w:val="007762ED"/>
    <w:rsid w:val="007773F4"/>
    <w:rsid w:val="00784A42"/>
    <w:rsid w:val="007907EF"/>
    <w:rsid w:val="007A74A3"/>
    <w:rsid w:val="007B3DA6"/>
    <w:rsid w:val="007B7C30"/>
    <w:rsid w:val="007C4AB1"/>
    <w:rsid w:val="007D6E4D"/>
    <w:rsid w:val="007E0257"/>
    <w:rsid w:val="007F2668"/>
    <w:rsid w:val="007F6A73"/>
    <w:rsid w:val="007F6CBF"/>
    <w:rsid w:val="00822D36"/>
    <w:rsid w:val="00854D4A"/>
    <w:rsid w:val="00870095"/>
    <w:rsid w:val="00872C80"/>
    <w:rsid w:val="0087371F"/>
    <w:rsid w:val="0087697D"/>
    <w:rsid w:val="00877B1E"/>
    <w:rsid w:val="00882453"/>
    <w:rsid w:val="008A2AA8"/>
    <w:rsid w:val="008A5631"/>
    <w:rsid w:val="008B197A"/>
    <w:rsid w:val="008B29F7"/>
    <w:rsid w:val="008B4B53"/>
    <w:rsid w:val="008E6772"/>
    <w:rsid w:val="008E74F7"/>
    <w:rsid w:val="008F6F19"/>
    <w:rsid w:val="00900A81"/>
    <w:rsid w:val="00941EDE"/>
    <w:rsid w:val="00956B00"/>
    <w:rsid w:val="00962A23"/>
    <w:rsid w:val="009765B1"/>
    <w:rsid w:val="009771EF"/>
    <w:rsid w:val="0099438A"/>
    <w:rsid w:val="0099601B"/>
    <w:rsid w:val="00996C2F"/>
    <w:rsid w:val="009B2062"/>
    <w:rsid w:val="009C2481"/>
    <w:rsid w:val="009D3B9B"/>
    <w:rsid w:val="00A03B0B"/>
    <w:rsid w:val="00A0514D"/>
    <w:rsid w:val="00A06982"/>
    <w:rsid w:val="00A17A37"/>
    <w:rsid w:val="00A55960"/>
    <w:rsid w:val="00A57C04"/>
    <w:rsid w:val="00A624BB"/>
    <w:rsid w:val="00A761CA"/>
    <w:rsid w:val="00AA11D9"/>
    <w:rsid w:val="00AB36D7"/>
    <w:rsid w:val="00AD1720"/>
    <w:rsid w:val="00AF3124"/>
    <w:rsid w:val="00AF41A4"/>
    <w:rsid w:val="00B01DCC"/>
    <w:rsid w:val="00B17709"/>
    <w:rsid w:val="00B269E0"/>
    <w:rsid w:val="00B35673"/>
    <w:rsid w:val="00B6154B"/>
    <w:rsid w:val="00B84F02"/>
    <w:rsid w:val="00B860FB"/>
    <w:rsid w:val="00BA7C92"/>
    <w:rsid w:val="00BD116A"/>
    <w:rsid w:val="00BD6F91"/>
    <w:rsid w:val="00BE0252"/>
    <w:rsid w:val="00BE0527"/>
    <w:rsid w:val="00C07912"/>
    <w:rsid w:val="00C16909"/>
    <w:rsid w:val="00C51CF3"/>
    <w:rsid w:val="00C80EE2"/>
    <w:rsid w:val="00CA0619"/>
    <w:rsid w:val="00CA0630"/>
    <w:rsid w:val="00CA3114"/>
    <w:rsid w:val="00CB081B"/>
    <w:rsid w:val="00CB3FF8"/>
    <w:rsid w:val="00CC3B56"/>
    <w:rsid w:val="00CC53AE"/>
    <w:rsid w:val="00CE3F6D"/>
    <w:rsid w:val="00CF115E"/>
    <w:rsid w:val="00D001CF"/>
    <w:rsid w:val="00D25981"/>
    <w:rsid w:val="00D35A8A"/>
    <w:rsid w:val="00D626A0"/>
    <w:rsid w:val="00D736B9"/>
    <w:rsid w:val="00D86D26"/>
    <w:rsid w:val="00DD120B"/>
    <w:rsid w:val="00DE2E43"/>
    <w:rsid w:val="00DF18DF"/>
    <w:rsid w:val="00DF649F"/>
    <w:rsid w:val="00E0059B"/>
    <w:rsid w:val="00E1016C"/>
    <w:rsid w:val="00E40BA5"/>
    <w:rsid w:val="00E44263"/>
    <w:rsid w:val="00E60686"/>
    <w:rsid w:val="00E67E3D"/>
    <w:rsid w:val="00E76FE8"/>
    <w:rsid w:val="00E77AFE"/>
    <w:rsid w:val="00EA17CF"/>
    <w:rsid w:val="00EA364B"/>
    <w:rsid w:val="00EA5C8B"/>
    <w:rsid w:val="00EC0564"/>
    <w:rsid w:val="00EC3D5F"/>
    <w:rsid w:val="00EC7DAC"/>
    <w:rsid w:val="00ED3D31"/>
    <w:rsid w:val="00EE0E8C"/>
    <w:rsid w:val="00F009E2"/>
    <w:rsid w:val="00F058E2"/>
    <w:rsid w:val="00F10E10"/>
    <w:rsid w:val="00F173EE"/>
    <w:rsid w:val="00F4004D"/>
    <w:rsid w:val="00F40A29"/>
    <w:rsid w:val="00F44FC1"/>
    <w:rsid w:val="00F47762"/>
    <w:rsid w:val="00F52E62"/>
    <w:rsid w:val="00F72BD1"/>
    <w:rsid w:val="00F7357C"/>
    <w:rsid w:val="00F7673D"/>
    <w:rsid w:val="00F87AAC"/>
    <w:rsid w:val="00F9625E"/>
    <w:rsid w:val="00FA31C3"/>
    <w:rsid w:val="00FE2D9B"/>
    <w:rsid w:val="00FF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1A6F15D"/>
  <w15:chartTrackingRefBased/>
  <w15:docId w15:val="{D0DDC15F-C080-4E7A-A844-7D7A5FD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1"/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line="360" w:lineRule="auto"/>
      <w:ind w:left="567" w:firstLine="0"/>
      <w:outlineLvl w:val="3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  <w:b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WW8Num11z1">
    <w:name w:val="WW8Num11z1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</w:style>
  <w:style w:type="character" w:customStyle="1" w:styleId="WW8Num24z0">
    <w:name w:val="WW8Num24z0"/>
  </w:style>
  <w:style w:type="character" w:customStyle="1" w:styleId="WW8Num25z0">
    <w:name w:val="WW8Num25z0"/>
  </w:style>
  <w:style w:type="character" w:customStyle="1" w:styleId="WW8Num26z0">
    <w:name w:val="WW8Num26z0"/>
  </w:style>
  <w:style w:type="character" w:customStyle="1" w:styleId="WW8Num27z0">
    <w:name w:val="WW8Num27z0"/>
  </w:style>
  <w:style w:type="character" w:customStyle="1" w:styleId="WW8Num28z0">
    <w:name w:val="WW8Num28z0"/>
  </w:style>
  <w:style w:type="character" w:customStyle="1" w:styleId="WW8Num29z0">
    <w:name w:val="WW8Num29z0"/>
    <w:rPr>
      <w:rFonts w:hint="default"/>
    </w:rPr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  <w:rPr>
      <w:rFonts w:hint="default"/>
    </w:rPr>
  </w:style>
  <w:style w:type="character" w:customStyle="1" w:styleId="WW8Num36z0">
    <w:name w:val="WW8Num36z0"/>
    <w:rPr>
      <w:rFonts w:hint="default"/>
    </w:rPr>
  </w:style>
  <w:style w:type="character" w:customStyle="1" w:styleId="WW8Num37z0">
    <w:name w:val="WW8Num37z0"/>
    <w:rPr>
      <w:rFonts w:hint="default"/>
    </w:rPr>
  </w:style>
  <w:style w:type="character" w:customStyle="1" w:styleId="WW8Num38z0">
    <w:name w:val="WW8Num38z0"/>
  </w:style>
  <w:style w:type="character" w:customStyle="1" w:styleId="WW8Num39z0">
    <w:name w:val="WW8Num39z0"/>
    <w:rPr>
      <w:rFonts w:hint="default"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hint="default"/>
      <w:sz w:val="24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Domylnaczcionkaakapitu1">
    <w:name w:val="Domyślna czcionka akapitu1"/>
  </w:style>
  <w:style w:type="character" w:customStyle="1" w:styleId="Znak">
    <w:name w:val="Znak"/>
    <w:basedOn w:val="Domylnaczcionkaakapitu1"/>
  </w:style>
  <w:style w:type="character" w:customStyle="1" w:styleId="WW-Znak">
    <w:name w:val="WW- Znak"/>
    <w:basedOn w:val="Domylnaczcionkaakapitu1"/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line="360" w:lineRule="auto"/>
      <w:jc w:val="both"/>
    </w:pPr>
    <w:rPr>
      <w:sz w:val="24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ytu">
    <w:name w:val="Title"/>
    <w:basedOn w:val="Normalny"/>
    <w:next w:val="Podtytu"/>
    <w:qFormat/>
    <w:pPr>
      <w:widowControl w:val="0"/>
      <w:spacing w:line="360" w:lineRule="auto"/>
      <w:jc w:val="center"/>
    </w:pPr>
    <w:rPr>
      <w:rFonts w:ascii="Arial" w:hAnsi="Arial" w:cs="Arial"/>
      <w:b/>
      <w:sz w:val="24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Kropki">
    <w:name w:val="Kropki"/>
    <w:basedOn w:val="Normalny"/>
    <w:pPr>
      <w:widowControl w:val="0"/>
      <w:tabs>
        <w:tab w:val="left" w:leader="dot" w:pos="9072"/>
      </w:tabs>
      <w:spacing w:line="360" w:lineRule="auto"/>
      <w:jc w:val="right"/>
    </w:pPr>
    <w:rPr>
      <w:rFonts w:ascii="Arial" w:hAnsi="Arial" w:cs="Arial"/>
      <w:sz w:val="24"/>
    </w:rPr>
  </w:style>
  <w:style w:type="paragraph" w:styleId="Nagwek">
    <w:name w:val="header"/>
    <w:basedOn w:val="Normalny"/>
    <w:pPr>
      <w:widowControl w:val="0"/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line="360" w:lineRule="auto"/>
      <w:ind w:left="709" w:hanging="1"/>
      <w:jc w:val="both"/>
    </w:pPr>
    <w:rPr>
      <w:sz w:val="24"/>
    </w:rPr>
  </w:style>
  <w:style w:type="paragraph" w:customStyle="1" w:styleId="Tekstpodstawowywcity21">
    <w:name w:val="Tekst podstawowy wcięty 21"/>
    <w:basedOn w:val="Normalny"/>
    <w:pPr>
      <w:spacing w:line="360" w:lineRule="auto"/>
      <w:ind w:left="3261" w:hanging="2410"/>
      <w:jc w:val="both"/>
    </w:pPr>
    <w:rPr>
      <w:sz w:val="24"/>
    </w:rPr>
  </w:style>
  <w:style w:type="paragraph" w:customStyle="1" w:styleId="Tekstpodstawowywcity31">
    <w:name w:val="Tekst podstawowy wcięty 31"/>
    <w:basedOn w:val="Normalny"/>
    <w:pPr>
      <w:spacing w:line="360" w:lineRule="auto"/>
      <w:ind w:left="3119" w:hanging="2268"/>
      <w:jc w:val="both"/>
    </w:pPr>
    <w:rPr>
      <w:sz w:val="24"/>
    </w:rPr>
  </w:style>
  <w:style w:type="paragraph" w:customStyle="1" w:styleId="Tekstpodstawowy21">
    <w:name w:val="Tekst podstawowy 21"/>
    <w:basedOn w:val="Normalny"/>
    <w:pPr>
      <w:spacing w:line="360" w:lineRule="auto"/>
      <w:jc w:val="both"/>
    </w:pPr>
    <w:rPr>
      <w:rFonts w:ascii="Arial" w:hAnsi="Arial" w:cs="Arial"/>
      <w:sz w:val="22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WW-Tekstpodstawowy3">
    <w:name w:val="WW-Tekst podstawowy 3"/>
    <w:basedOn w:val="Normalny"/>
    <w:rsid w:val="00B35673"/>
    <w:pPr>
      <w:widowControl w:val="0"/>
      <w:jc w:val="both"/>
    </w:pPr>
    <w:rPr>
      <w:i/>
      <w:iCs/>
      <w:kern w:val="2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3CF5"/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473CF5"/>
    <w:rPr>
      <w:rFonts w:ascii="Segoe UI" w:hAnsi="Segoe UI" w:cs="Segoe UI"/>
      <w:sz w:val="18"/>
      <w:szCs w:val="18"/>
      <w:lang w:eastAsia="ar-SA"/>
    </w:rPr>
  </w:style>
  <w:style w:type="character" w:customStyle="1" w:styleId="StopkaZnak">
    <w:name w:val="Stopka Znak"/>
    <w:link w:val="Stopka"/>
    <w:uiPriority w:val="99"/>
    <w:rsid w:val="004D5CAD"/>
    <w:rPr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7D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7DD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7DD9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7D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7DD9"/>
    <w:rPr>
      <w:b/>
      <w:bCs/>
      <w:lang w:eastAsia="ar-SA"/>
    </w:rPr>
  </w:style>
  <w:style w:type="paragraph" w:styleId="Akapitzlist">
    <w:name w:val="List Paragraph"/>
    <w:basedOn w:val="Normalny"/>
    <w:uiPriority w:val="34"/>
    <w:qFormat/>
    <w:rsid w:val="00437DD9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rsid w:val="00437DD9"/>
    <w:rPr>
      <w:lang w:eastAsia="ar-SA"/>
    </w:rPr>
  </w:style>
  <w:style w:type="table" w:styleId="Tabela-Siatka">
    <w:name w:val="Table Grid"/>
    <w:basedOn w:val="Standardowy"/>
    <w:uiPriority w:val="59"/>
    <w:rsid w:val="004E006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9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ETAW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1410E-5287-495C-9028-B4F0A5EEA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19</TotalTime>
  <Pages>4</Pages>
  <Words>869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@v_przet#zamaw_nazwa</vt:lpstr>
    </vt:vector>
  </TitlesOfParts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@v_przet#zamaw_nazwa</dc:title>
  <dc:subject/>
  <dc:creator>Żaneta Walczak</dc:creator>
  <cp:keywords/>
  <cp:lastModifiedBy>Krolowka</cp:lastModifiedBy>
  <cp:revision>11</cp:revision>
  <cp:lastPrinted>2023-11-29T06:44:00Z</cp:lastPrinted>
  <dcterms:created xsi:type="dcterms:W3CDTF">2026-05-25T12:10:00Z</dcterms:created>
  <dcterms:modified xsi:type="dcterms:W3CDTF">2026-08-12T11:09:00Z</dcterms:modified>
</cp:coreProperties>
</file>