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5C374" w14:textId="075DFC2B" w:rsidR="00BF68F6" w:rsidRPr="00701BA1" w:rsidRDefault="00A41663" w:rsidP="00C553AA">
      <w:pPr>
        <w:pStyle w:val="Nagwek4"/>
      </w:pPr>
      <w:r w:rsidRPr="00701BA1">
        <w:rPr>
          <w:i w:val="0"/>
        </w:rPr>
        <w:t xml:space="preserve">Załącznik nr </w:t>
      </w:r>
      <w:r w:rsidR="00FD38A8">
        <w:rPr>
          <w:i w:val="0"/>
        </w:rPr>
        <w:t>2</w:t>
      </w:r>
      <w:r w:rsidR="00566547" w:rsidRPr="00701BA1">
        <w:rPr>
          <w:i w:val="0"/>
        </w:rPr>
        <w:t xml:space="preserve"> do SWZ</w:t>
      </w:r>
    </w:p>
    <w:p w14:paraId="58E81441" w14:textId="2FE90FAF" w:rsidR="00C553AA" w:rsidRPr="00701BA1" w:rsidRDefault="00BF68F6" w:rsidP="00E12C9F">
      <w:pPr>
        <w:spacing w:after="0" w:line="276" w:lineRule="auto"/>
        <w:rPr>
          <w:rFonts w:ascii="Times New Roman" w:hAnsi="Times New Roman"/>
          <w:b/>
          <w:sz w:val="24"/>
        </w:rPr>
      </w:pPr>
      <w:r w:rsidRPr="00701BA1">
        <w:rPr>
          <w:rFonts w:ascii="Times New Roman" w:hAnsi="Times New Roman"/>
          <w:sz w:val="24"/>
        </w:rPr>
        <w:t>Znak sprawy:</w:t>
      </w:r>
      <w:r w:rsidR="00F304E7" w:rsidRPr="00701BA1">
        <w:rPr>
          <w:rFonts w:ascii="Times New Roman" w:hAnsi="Times New Roman"/>
          <w:b/>
          <w:sz w:val="24"/>
        </w:rPr>
        <w:t xml:space="preserve"> </w:t>
      </w:r>
      <w:r w:rsidR="000D60E3">
        <w:rPr>
          <w:rFonts w:ascii="Times New Roman" w:hAnsi="Times New Roman"/>
          <w:b/>
          <w:sz w:val="24"/>
        </w:rPr>
        <w:t>……………</w:t>
      </w:r>
      <w:proofErr w:type="gramStart"/>
      <w:r w:rsidR="000D60E3">
        <w:rPr>
          <w:rFonts w:ascii="Times New Roman" w:hAnsi="Times New Roman"/>
          <w:b/>
          <w:sz w:val="24"/>
        </w:rPr>
        <w:t>…….</w:t>
      </w:r>
      <w:proofErr w:type="gramEnd"/>
      <w:r w:rsidR="000D60E3">
        <w:rPr>
          <w:rFonts w:ascii="Times New Roman" w:hAnsi="Times New Roman"/>
          <w:b/>
          <w:sz w:val="24"/>
        </w:rPr>
        <w:t>.</w:t>
      </w:r>
    </w:p>
    <w:p w14:paraId="5A5DD6A8" w14:textId="703DF964" w:rsidR="00FA58BD" w:rsidRPr="00FA58BD" w:rsidRDefault="00FA58BD" w:rsidP="00BD5C93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     </w:t>
      </w:r>
      <w:r w:rsidR="00A4166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</w:t>
      </w: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</w:t>
      </w:r>
      <w:r w:rsidR="000D60E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III Liceum Ogólnokształcące </w:t>
      </w: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</w:t>
      </w:r>
    </w:p>
    <w:p w14:paraId="5D00CB16" w14:textId="17038FBE" w:rsidR="0037248E" w:rsidRDefault="00FA58BD" w:rsidP="00FA58BD">
      <w:pPr>
        <w:suppressAutoHyphens w:val="0"/>
        <w:spacing w:after="0" w:line="240" w:lineRule="auto"/>
        <w:ind w:left="4248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       </w:t>
      </w:r>
      <w:r w:rsidR="00A4166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</w:t>
      </w:r>
      <w:r w:rsidR="000D60E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im. Królowej Jadwigi</w:t>
      </w: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</w:t>
      </w:r>
    </w:p>
    <w:p w14:paraId="6AFD17E3" w14:textId="3AC7186C" w:rsidR="00FA58BD" w:rsidRPr="00FA58BD" w:rsidRDefault="0037248E" w:rsidP="000D60E3">
      <w:pPr>
        <w:suppressAutoHyphens w:val="0"/>
        <w:spacing w:after="0" w:line="240" w:lineRule="auto"/>
        <w:ind w:left="4957" w:firstLine="6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</w:t>
      </w:r>
      <w:r w:rsidR="00A4166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ul. </w:t>
      </w:r>
      <w:r w:rsidR="000D60E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>Narutowicza 53</w:t>
      </w:r>
    </w:p>
    <w:p w14:paraId="0A8A4CCB" w14:textId="77777777" w:rsidR="00FA58BD" w:rsidRPr="00FA58BD" w:rsidRDefault="00FA58BD" w:rsidP="00FA58BD">
      <w:pPr>
        <w:suppressAutoHyphens w:val="0"/>
        <w:spacing w:after="0" w:line="240" w:lineRule="auto"/>
        <w:ind w:left="3540" w:firstLine="708"/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</w:pP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      </w:t>
      </w:r>
      <w:r w:rsidR="00A41663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      </w:t>
      </w:r>
      <w:r w:rsidRPr="00FA58BD">
        <w:rPr>
          <w:rFonts w:ascii="Times New Roman" w:eastAsia="Times New Roman" w:hAnsi="Times New Roman"/>
          <w:b/>
          <w:kern w:val="0"/>
          <w:sz w:val="24"/>
          <w:szCs w:val="24"/>
          <w:lang w:eastAsia="pl-PL"/>
        </w:rPr>
        <w:t xml:space="preserve"> 88-100 Inowrocław</w:t>
      </w:r>
    </w:p>
    <w:p w14:paraId="76B0AC62" w14:textId="77777777" w:rsidR="00FA58BD" w:rsidRPr="00FA58BD" w:rsidRDefault="00BF68F6" w:rsidP="00BF22A3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14:paraId="72D224FC" w14:textId="77777777" w:rsidR="00BF68F6" w:rsidRDefault="00BF68F6" w:rsidP="00D97C33">
      <w:pPr>
        <w:spacing w:after="0" w:line="240" w:lineRule="auto"/>
        <w:ind w:right="552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…………………………………….…...</w:t>
      </w:r>
    </w:p>
    <w:p w14:paraId="02E1BB48" w14:textId="77777777" w:rsidR="00BF68F6" w:rsidRDefault="00BF68F6" w:rsidP="00D97C33">
      <w:pPr>
        <w:spacing w:after="0" w:line="240" w:lineRule="auto"/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>…………………………………………</w:t>
      </w:r>
    </w:p>
    <w:p w14:paraId="28DA63A4" w14:textId="77777777" w:rsidR="00BF68F6" w:rsidRPr="00C07C5B" w:rsidRDefault="00BF68F6">
      <w:pPr>
        <w:ind w:right="5528"/>
        <w:rPr>
          <w:rFonts w:ascii="Times New Roman" w:hAnsi="Times New Roman"/>
          <w:u w:val="single"/>
        </w:rPr>
      </w:pPr>
      <w:r w:rsidRPr="00C07C5B">
        <w:rPr>
          <w:rFonts w:ascii="Times New Roman" w:hAnsi="Times New Roman"/>
          <w:sz w:val="16"/>
          <w:szCs w:val="16"/>
        </w:rPr>
        <w:t>(pełna nazwa/firma, adres, w zależności od podmiotu: NIP/PESEL, KRS/</w:t>
      </w:r>
      <w:proofErr w:type="spellStart"/>
      <w:r w:rsidRPr="00C07C5B">
        <w:rPr>
          <w:rFonts w:ascii="Times New Roman" w:hAnsi="Times New Roman"/>
          <w:sz w:val="16"/>
          <w:szCs w:val="16"/>
        </w:rPr>
        <w:t>CEiDG</w:t>
      </w:r>
      <w:proofErr w:type="spellEnd"/>
      <w:r w:rsidRPr="00C07C5B">
        <w:rPr>
          <w:rFonts w:ascii="Times New Roman" w:hAnsi="Times New Roman"/>
          <w:sz w:val="16"/>
          <w:szCs w:val="16"/>
        </w:rPr>
        <w:t>)</w:t>
      </w:r>
    </w:p>
    <w:p w14:paraId="5D2D640B" w14:textId="77777777" w:rsidR="003C01BD" w:rsidRDefault="00BF68F6" w:rsidP="003C01BD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reprezentowany przez:</w:t>
      </w:r>
    </w:p>
    <w:p w14:paraId="3163E632" w14:textId="77777777" w:rsidR="00BF68F6" w:rsidRDefault="00BF68F6" w:rsidP="003C01BD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</w:t>
      </w:r>
    </w:p>
    <w:p w14:paraId="6082CABA" w14:textId="77777777" w:rsidR="00BF68F6" w:rsidRDefault="00BF68F6" w:rsidP="00D97C33">
      <w:pPr>
        <w:spacing w:after="0" w:line="240" w:lineRule="auto"/>
        <w:ind w:right="5528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</w:rPr>
        <w:t>…………………………………………</w:t>
      </w:r>
    </w:p>
    <w:p w14:paraId="14A8351D" w14:textId="77777777" w:rsidR="00456DAE" w:rsidRDefault="00BF68F6" w:rsidP="00D97C33">
      <w:pPr>
        <w:spacing w:after="0" w:line="240" w:lineRule="auto"/>
        <w:ind w:right="5386"/>
        <w:rPr>
          <w:rFonts w:ascii="Times New Roman" w:hAnsi="Times New Roman"/>
          <w:b/>
          <w:sz w:val="32"/>
          <w:szCs w:val="32"/>
          <w:u w:val="single"/>
        </w:rPr>
      </w:pPr>
      <w:r w:rsidRPr="00C07C5B">
        <w:rPr>
          <w:rFonts w:ascii="Times New Roman" w:hAnsi="Times New Roman"/>
          <w:sz w:val="16"/>
          <w:szCs w:val="16"/>
        </w:rPr>
        <w:t>(imię, nazwisko, stanowisko/podstawa do reprezentacji)</w:t>
      </w:r>
    </w:p>
    <w:p w14:paraId="140A5076" w14:textId="77777777" w:rsidR="00076E32" w:rsidRDefault="001630B3" w:rsidP="001630B3">
      <w:pPr>
        <w:spacing w:after="0" w:line="240" w:lineRule="auto"/>
        <w:ind w:right="538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14:paraId="6ABD77CF" w14:textId="77777777" w:rsidR="00BF68F6" w:rsidRDefault="00BF68F6">
      <w:pPr>
        <w:spacing w:after="24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01AA4234" w14:textId="3482F28A" w:rsidR="00BF68F6" w:rsidRPr="00603BC5" w:rsidRDefault="00BF68F6" w:rsidP="00E20A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składane na podstawie art. </w:t>
      </w:r>
      <w:r w:rsidR="00F41303">
        <w:rPr>
          <w:rFonts w:ascii="Times New Roman" w:hAnsi="Times New Roman"/>
          <w:sz w:val="24"/>
          <w:szCs w:val="24"/>
        </w:rPr>
        <w:t>125 ust. 1 ustawy z dnia 11</w:t>
      </w:r>
      <w:r>
        <w:rPr>
          <w:rFonts w:ascii="Times New Roman" w:hAnsi="Times New Roman"/>
          <w:sz w:val="24"/>
          <w:szCs w:val="24"/>
        </w:rPr>
        <w:t xml:space="preserve"> </w:t>
      </w:r>
      <w:r w:rsidR="00F41303">
        <w:rPr>
          <w:rFonts w:ascii="Times New Roman" w:hAnsi="Times New Roman"/>
          <w:sz w:val="24"/>
          <w:szCs w:val="24"/>
        </w:rPr>
        <w:t>września 2019</w:t>
      </w:r>
      <w:r>
        <w:rPr>
          <w:rFonts w:ascii="Times New Roman" w:hAnsi="Times New Roman"/>
          <w:sz w:val="24"/>
          <w:szCs w:val="24"/>
        </w:rPr>
        <w:t xml:space="preserve"> r. Prawo zam</w:t>
      </w:r>
      <w:r w:rsidR="00C07C5B">
        <w:rPr>
          <w:rFonts w:ascii="Times New Roman" w:hAnsi="Times New Roman"/>
          <w:sz w:val="24"/>
          <w:szCs w:val="24"/>
        </w:rPr>
        <w:t xml:space="preserve">ówień </w:t>
      </w:r>
      <w:r w:rsidR="00E1325B">
        <w:rPr>
          <w:rFonts w:ascii="Times New Roman" w:hAnsi="Times New Roman"/>
          <w:sz w:val="24"/>
          <w:szCs w:val="24"/>
        </w:rPr>
        <w:t xml:space="preserve">publicznych </w:t>
      </w:r>
      <w:r w:rsidR="0046399A" w:rsidRPr="00FD38A8">
        <w:rPr>
          <w:rFonts w:ascii="Times New Roman" w:eastAsia="Times New Roman" w:hAnsi="Times New Roman"/>
          <w:sz w:val="24"/>
          <w:szCs w:val="24"/>
          <w:lang w:eastAsia="pl-PL"/>
        </w:rPr>
        <w:t>(Dz. U. z 202</w:t>
      </w:r>
      <w:r w:rsidR="00FD38A8" w:rsidRPr="00FD38A8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46399A" w:rsidRPr="00FD38A8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 w:rsidR="00FD38A8" w:rsidRPr="00FD38A8">
        <w:rPr>
          <w:rFonts w:ascii="Times New Roman" w:eastAsia="Times New Roman" w:hAnsi="Times New Roman"/>
          <w:sz w:val="24"/>
          <w:szCs w:val="24"/>
          <w:lang w:eastAsia="pl-PL"/>
        </w:rPr>
        <w:t>793</w:t>
      </w:r>
      <w:r w:rsidR="0046399A" w:rsidRPr="00FD38A8">
        <w:rPr>
          <w:rFonts w:ascii="Times New Roman" w:eastAsia="Times New Roman" w:hAnsi="Times New Roman"/>
          <w:sz w:val="24"/>
          <w:szCs w:val="24"/>
          <w:lang w:eastAsia="pl-PL"/>
        </w:rPr>
        <w:t xml:space="preserve"> z </w:t>
      </w:r>
      <w:proofErr w:type="spellStart"/>
      <w:r w:rsidR="0046399A" w:rsidRPr="00FD38A8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46399A" w:rsidRPr="00FD38A8">
        <w:rPr>
          <w:rFonts w:ascii="Times New Roman" w:eastAsia="Times New Roman" w:hAnsi="Times New Roman"/>
          <w:sz w:val="24"/>
          <w:szCs w:val="24"/>
          <w:lang w:eastAsia="pl-PL"/>
        </w:rPr>
        <w:t xml:space="preserve">. zm.) </w:t>
      </w:r>
      <w:r w:rsidR="00C07C5B" w:rsidRPr="00FD38A8">
        <w:rPr>
          <w:rFonts w:ascii="Times New Roman" w:hAnsi="Times New Roman"/>
          <w:sz w:val="24"/>
          <w:szCs w:val="24"/>
        </w:rPr>
        <w:t xml:space="preserve">dalej jako ustawa </w:t>
      </w:r>
      <w:proofErr w:type="spellStart"/>
      <w:r w:rsidR="00C07C5B" w:rsidRPr="00FD38A8">
        <w:rPr>
          <w:rFonts w:ascii="Times New Roman" w:hAnsi="Times New Roman"/>
          <w:sz w:val="24"/>
          <w:szCs w:val="24"/>
        </w:rPr>
        <w:t>Pzp</w:t>
      </w:r>
      <w:proofErr w:type="spellEnd"/>
      <w:r w:rsidRPr="00FD38A8">
        <w:rPr>
          <w:rFonts w:ascii="Times New Roman" w:hAnsi="Times New Roman"/>
          <w:sz w:val="24"/>
          <w:szCs w:val="24"/>
        </w:rPr>
        <w:t xml:space="preserve">, </w:t>
      </w:r>
      <w:r w:rsidR="00186BDC" w:rsidRPr="00FD38A8">
        <w:rPr>
          <w:rFonts w:ascii="Times New Roman" w:hAnsi="Times New Roman"/>
          <w:sz w:val="24"/>
          <w:szCs w:val="24"/>
        </w:rPr>
        <w:t xml:space="preserve">w postępowaniu </w:t>
      </w:r>
      <w:r w:rsidR="00831C93" w:rsidRPr="00FD38A8">
        <w:rPr>
          <w:rFonts w:ascii="Times New Roman" w:hAnsi="Times New Roman"/>
          <w:sz w:val="24"/>
          <w:szCs w:val="24"/>
        </w:rPr>
        <w:t xml:space="preserve">prowadzonym w trybie podstawowym z </w:t>
      </w:r>
      <w:r w:rsidR="00831C93" w:rsidRPr="00831C93">
        <w:rPr>
          <w:rFonts w:ascii="Times New Roman" w:hAnsi="Times New Roman"/>
          <w:sz w:val="24"/>
          <w:szCs w:val="24"/>
        </w:rPr>
        <w:t xml:space="preserve">możliwością negocjacji, o którym mowa </w:t>
      </w:r>
      <w:r w:rsidR="0046598F">
        <w:rPr>
          <w:rFonts w:ascii="Times New Roman" w:hAnsi="Times New Roman"/>
          <w:sz w:val="24"/>
          <w:szCs w:val="24"/>
        </w:rPr>
        <w:br/>
      </w:r>
      <w:r w:rsidR="00831C93" w:rsidRPr="00831C93">
        <w:rPr>
          <w:rFonts w:ascii="Times New Roman" w:hAnsi="Times New Roman"/>
          <w:sz w:val="24"/>
          <w:szCs w:val="24"/>
        </w:rPr>
        <w:t xml:space="preserve">w art. 275 pkt 2 ustawy </w:t>
      </w:r>
      <w:proofErr w:type="spellStart"/>
      <w:r w:rsidR="00831C93" w:rsidRPr="00831C93">
        <w:rPr>
          <w:rFonts w:ascii="Times New Roman" w:hAnsi="Times New Roman"/>
          <w:sz w:val="24"/>
          <w:szCs w:val="24"/>
        </w:rPr>
        <w:t>Pzp</w:t>
      </w:r>
      <w:proofErr w:type="spellEnd"/>
      <w:r w:rsidR="00831C93">
        <w:rPr>
          <w:rFonts w:ascii="Times New Roman" w:hAnsi="Times New Roman"/>
          <w:sz w:val="24"/>
          <w:szCs w:val="24"/>
        </w:rPr>
        <w:t xml:space="preserve"> </w:t>
      </w:r>
      <w:r w:rsidR="005B1A38">
        <w:rPr>
          <w:rFonts w:ascii="Times New Roman" w:hAnsi="Times New Roman"/>
          <w:sz w:val="24"/>
          <w:szCs w:val="24"/>
        </w:rPr>
        <w:t xml:space="preserve">pn. </w:t>
      </w:r>
      <w:bookmarkStart w:id="0" w:name="_Hlk229397562"/>
      <w:r w:rsidR="008C44DE" w:rsidRPr="008C44DE">
        <w:rPr>
          <w:rFonts w:ascii="Times New Roman" w:hAnsi="Times New Roman"/>
          <w:b/>
          <w:bCs/>
          <w:sz w:val="24"/>
          <w:szCs w:val="24"/>
        </w:rPr>
        <w:t xml:space="preserve">Wykonanie i montaż instalacji fotowoltaicznej na konstrukcji stalowej przy budynku Powiatowej Hali Sportowej „Kujawianka” - </w:t>
      </w:r>
      <w:r w:rsidR="008C44DE">
        <w:rPr>
          <w:rFonts w:ascii="Times New Roman" w:hAnsi="Times New Roman"/>
          <w:b/>
          <w:bCs/>
          <w:sz w:val="24"/>
          <w:szCs w:val="24"/>
        </w:rPr>
        <w:br/>
      </w:r>
      <w:r w:rsidR="008C44DE" w:rsidRPr="008C44DE">
        <w:rPr>
          <w:rFonts w:ascii="Times New Roman" w:hAnsi="Times New Roman"/>
          <w:b/>
          <w:bCs/>
          <w:sz w:val="24"/>
          <w:szCs w:val="24"/>
        </w:rPr>
        <w:t>III Liceum Ogólnokształcące im. Królowej Jadwigi w Inowrocławiu</w:t>
      </w:r>
      <w:bookmarkEnd w:id="0"/>
      <w:r w:rsidR="000D60E3">
        <w:rPr>
          <w:rFonts w:ascii="Times New Roman" w:hAnsi="Times New Roman"/>
          <w:b/>
          <w:bCs/>
          <w:sz w:val="24"/>
          <w:szCs w:val="24"/>
        </w:rPr>
        <w:t>,</w:t>
      </w:r>
      <w:r w:rsidR="00603BC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dotyczące:</w:t>
      </w:r>
      <w:r w:rsidR="004E4D31">
        <w:rPr>
          <w:rFonts w:ascii="Times New Roman" w:hAnsi="Times New Roman"/>
          <w:sz w:val="24"/>
          <w:szCs w:val="24"/>
        </w:rPr>
        <w:t xml:space="preserve"> </w:t>
      </w:r>
    </w:p>
    <w:p w14:paraId="7BBA7DFC" w14:textId="77777777" w:rsidR="00BD5C93" w:rsidRDefault="00BD5C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80161F" w14:textId="77777777" w:rsidR="00BF68F6" w:rsidRDefault="00BF68F6" w:rsidP="001959C2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PRZESŁANEK WYKLUCZENIA Z POSTĘPOWANIA</w:t>
      </w:r>
    </w:p>
    <w:p w14:paraId="18DD8618" w14:textId="77777777" w:rsidR="00BF68F6" w:rsidRDefault="00BF68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ORAZ </w:t>
      </w:r>
      <w:r w:rsidR="008314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56E109A" w14:textId="77777777" w:rsidR="005B1A38" w:rsidRPr="00920D9D" w:rsidRDefault="00BF68F6" w:rsidP="003C01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SPEŁNIANIA WARUNKÓW UDZIAŁU W POSTĘPOWANIU </w:t>
      </w:r>
      <w:r>
        <w:rPr>
          <w:rFonts w:ascii="Times New Roman" w:hAnsi="Times New Roman"/>
          <w:b/>
          <w:sz w:val="24"/>
          <w:szCs w:val="24"/>
          <w:u w:val="single"/>
        </w:rPr>
        <w:br/>
      </w:r>
    </w:p>
    <w:p w14:paraId="6A7F9B2A" w14:textId="77777777" w:rsidR="00BF68F6" w:rsidRDefault="00BF68F6">
      <w:pPr>
        <w:spacing w:before="120"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 DOTYCZĄCA WYKONAWCY</w:t>
      </w:r>
    </w:p>
    <w:p w14:paraId="3C709571" w14:textId="77777777" w:rsidR="00BF22A3" w:rsidRDefault="00F41303" w:rsidP="006C0E85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" w:name="_Hlk102652274"/>
      <w:r>
        <w:rPr>
          <w:rFonts w:ascii="Times New Roman" w:hAnsi="Times New Roman"/>
          <w:sz w:val="24"/>
          <w:szCs w:val="24"/>
        </w:rPr>
        <w:t xml:space="preserve">1) </w:t>
      </w:r>
      <w:bookmarkStart w:id="2" w:name="_Hlk102652305"/>
      <w:r w:rsidR="00C80837" w:rsidRPr="00C80837">
        <w:rPr>
          <w:rFonts w:ascii="Times New Roman" w:hAnsi="Times New Roman"/>
          <w:b/>
          <w:sz w:val="28"/>
        </w:rPr>
        <w:t>□</w:t>
      </w:r>
      <w:bookmarkEnd w:id="2"/>
      <w:r w:rsidR="00C80837" w:rsidRPr="00087686">
        <w:rPr>
          <w:b/>
          <w:sz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nie podlegam/y wykluczeniu z niniejszego postępowania na podstawie </w:t>
      </w:r>
      <w:bookmarkEnd w:id="1"/>
      <w:r>
        <w:rPr>
          <w:rFonts w:ascii="Times New Roman" w:hAnsi="Times New Roman"/>
          <w:sz w:val="24"/>
          <w:szCs w:val="24"/>
        </w:rPr>
        <w:t xml:space="preserve">art. 108 ust. 1 </w:t>
      </w:r>
      <w:r w:rsidRPr="00F41303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F41303">
        <w:rPr>
          <w:rFonts w:ascii="Times New Roman" w:hAnsi="Times New Roman"/>
          <w:sz w:val="24"/>
          <w:szCs w:val="24"/>
        </w:rPr>
        <w:t>Pzp</w:t>
      </w:r>
      <w:proofErr w:type="spellEnd"/>
      <w:r w:rsidR="00BD5C93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;</w:t>
      </w:r>
    </w:p>
    <w:p w14:paraId="4621DB34" w14:textId="77777777" w:rsidR="00F80662" w:rsidRDefault="00BF22A3" w:rsidP="006C0E85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C80837" w:rsidRPr="00C80837">
        <w:rPr>
          <w:b/>
          <w:sz w:val="28"/>
        </w:rPr>
        <w:t xml:space="preserve"> </w:t>
      </w:r>
      <w:r w:rsidR="00C80837" w:rsidRPr="00C80837">
        <w:rPr>
          <w:rFonts w:ascii="Times New Roman" w:hAnsi="Times New Roman"/>
          <w:b/>
          <w:sz w:val="28"/>
        </w:rPr>
        <w:t>□</w:t>
      </w:r>
      <w:r w:rsidR="00C80837" w:rsidRPr="00087686">
        <w:rPr>
          <w:b/>
          <w:sz w:val="28"/>
        </w:rPr>
        <w:t xml:space="preserve"> </w:t>
      </w:r>
      <w:bookmarkStart w:id="3" w:name="_Hlk102652441"/>
      <w:r>
        <w:rPr>
          <w:rFonts w:ascii="Times New Roman" w:hAnsi="Times New Roman"/>
          <w:sz w:val="24"/>
          <w:szCs w:val="24"/>
        </w:rPr>
        <w:t>zachodzą w stosunku do mnie</w:t>
      </w:r>
      <w:r w:rsidR="00F80662">
        <w:rPr>
          <w:rFonts w:ascii="Times New Roman" w:hAnsi="Times New Roman"/>
          <w:sz w:val="24"/>
          <w:szCs w:val="24"/>
        </w:rPr>
        <w:t>/nas</w:t>
      </w:r>
      <w:r>
        <w:rPr>
          <w:rFonts w:ascii="Times New Roman" w:hAnsi="Times New Roman"/>
          <w:sz w:val="24"/>
          <w:szCs w:val="24"/>
        </w:rPr>
        <w:t xml:space="preserve"> podstawy wykluczenia z postępowania na podstawie </w:t>
      </w:r>
      <w:bookmarkEnd w:id="3"/>
      <w:r>
        <w:rPr>
          <w:rFonts w:ascii="Times New Roman" w:hAnsi="Times New Roman"/>
          <w:sz w:val="24"/>
          <w:szCs w:val="24"/>
        </w:rPr>
        <w:br/>
        <w:t xml:space="preserve">art.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F413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ustawy (</w:t>
      </w:r>
      <w:r w:rsidRPr="002F4D74">
        <w:rPr>
          <w:rFonts w:ascii="Times New Roman" w:hAnsi="Times New Roman"/>
          <w:i/>
          <w:sz w:val="24"/>
          <w:szCs w:val="24"/>
        </w:rPr>
        <w:t xml:space="preserve">należy podać mającą zastosowanie podstawę wykluczenia spośród wymienionych w art. 108 ust. 1 pkt 1, 2 i 5 ustawy </w:t>
      </w:r>
      <w:proofErr w:type="spellStart"/>
      <w:r w:rsidRPr="002F4D74">
        <w:rPr>
          <w:rFonts w:ascii="Times New Roman" w:hAnsi="Times New Roman"/>
          <w:i/>
          <w:sz w:val="24"/>
          <w:szCs w:val="24"/>
        </w:rPr>
        <w:t>Pzp</w:t>
      </w:r>
      <w:proofErr w:type="spellEnd"/>
      <w:r w:rsidR="00F80662">
        <w:rPr>
          <w:rFonts w:ascii="Times New Roman" w:hAnsi="Times New Roman"/>
          <w:sz w:val="24"/>
          <w:szCs w:val="24"/>
        </w:rPr>
        <w:t xml:space="preserve">). Jednocześnie oświadczam, </w:t>
      </w:r>
      <w:r w:rsidR="0046598F">
        <w:rPr>
          <w:rFonts w:ascii="Times New Roman" w:hAnsi="Times New Roman"/>
          <w:sz w:val="24"/>
          <w:szCs w:val="24"/>
        </w:rPr>
        <w:br/>
      </w:r>
      <w:r w:rsidR="00F80662">
        <w:rPr>
          <w:rFonts w:ascii="Times New Roman" w:hAnsi="Times New Roman"/>
          <w:sz w:val="24"/>
          <w:szCs w:val="24"/>
        </w:rPr>
        <w:t>że</w:t>
      </w:r>
      <w:r>
        <w:rPr>
          <w:rFonts w:ascii="Times New Roman" w:hAnsi="Times New Roman"/>
          <w:sz w:val="24"/>
          <w:szCs w:val="24"/>
        </w:rPr>
        <w:t xml:space="preserve"> </w:t>
      </w:r>
      <w:r w:rsidR="00F80662">
        <w:rPr>
          <w:rFonts w:ascii="Times New Roman" w:hAnsi="Times New Roman"/>
          <w:sz w:val="24"/>
          <w:szCs w:val="24"/>
        </w:rPr>
        <w:t>w związku z ww. okolicznościami, na podstawie art. 110 ust. 2</w:t>
      </w:r>
      <w:r w:rsidR="00C80837">
        <w:rPr>
          <w:rFonts w:ascii="Times New Roman" w:hAnsi="Times New Roman"/>
          <w:sz w:val="24"/>
          <w:szCs w:val="24"/>
        </w:rPr>
        <w:t xml:space="preserve"> </w:t>
      </w:r>
      <w:r w:rsidR="00F80662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="00F80662">
        <w:rPr>
          <w:rFonts w:ascii="Times New Roman" w:hAnsi="Times New Roman"/>
          <w:sz w:val="24"/>
          <w:szCs w:val="24"/>
        </w:rPr>
        <w:t>Pzp</w:t>
      </w:r>
      <w:proofErr w:type="spellEnd"/>
      <w:r w:rsidR="00F80662">
        <w:rPr>
          <w:rFonts w:ascii="Times New Roman" w:hAnsi="Times New Roman"/>
          <w:sz w:val="24"/>
          <w:szCs w:val="24"/>
        </w:rPr>
        <w:t xml:space="preserve"> podjąłem/</w:t>
      </w:r>
      <w:proofErr w:type="spellStart"/>
      <w:r w:rsidR="00F80662">
        <w:rPr>
          <w:rFonts w:ascii="Times New Roman" w:hAnsi="Times New Roman"/>
          <w:sz w:val="24"/>
          <w:szCs w:val="24"/>
        </w:rPr>
        <w:t>eliśmy</w:t>
      </w:r>
      <w:proofErr w:type="spellEnd"/>
      <w:r w:rsidR="00F80662">
        <w:rPr>
          <w:rFonts w:ascii="Times New Roman" w:hAnsi="Times New Roman"/>
          <w:sz w:val="24"/>
          <w:szCs w:val="24"/>
        </w:rPr>
        <w:t xml:space="preserve"> następujące środki naprawcze</w:t>
      </w:r>
      <w:r w:rsidR="00C80837">
        <w:rPr>
          <w:rFonts w:ascii="Times New Roman" w:hAnsi="Times New Roman"/>
          <w:sz w:val="24"/>
          <w:szCs w:val="24"/>
        </w:rPr>
        <w:t>*</w:t>
      </w:r>
      <w:r w:rsidR="00F80662">
        <w:rPr>
          <w:rFonts w:ascii="Times New Roman" w:hAnsi="Times New Roman"/>
          <w:sz w:val="24"/>
          <w:szCs w:val="24"/>
        </w:rPr>
        <w:t xml:space="preserve"> </w:t>
      </w:r>
    </w:p>
    <w:p w14:paraId="1BE33ADA" w14:textId="77777777" w:rsidR="00F80662" w:rsidRDefault="00F80662" w:rsidP="006C0E85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………………………………………………………………………………………………..</w:t>
      </w:r>
    </w:p>
    <w:p w14:paraId="77557251" w14:textId="77777777" w:rsidR="00F80662" w:rsidRDefault="00F80662" w:rsidP="006C0E85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……………………………………………………………………………………………….</w:t>
      </w:r>
      <w:r w:rsidR="006C0E85">
        <w:rPr>
          <w:rFonts w:ascii="Times New Roman" w:hAnsi="Times New Roman"/>
          <w:sz w:val="24"/>
          <w:szCs w:val="24"/>
        </w:rPr>
        <w:t>;</w:t>
      </w:r>
    </w:p>
    <w:p w14:paraId="240F8550" w14:textId="77777777" w:rsidR="00C80837" w:rsidRPr="00AC1D17" w:rsidRDefault="00C80837" w:rsidP="00E12C9F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AC1D17">
        <w:rPr>
          <w:rFonts w:ascii="Times New Roman" w:hAnsi="Times New Roman"/>
          <w:i/>
          <w:sz w:val="24"/>
          <w:szCs w:val="24"/>
        </w:rPr>
        <w:t xml:space="preserve">* </w:t>
      </w:r>
      <w:r w:rsidRPr="00AC1D17">
        <w:rPr>
          <w:rStyle w:val="Znakiprzypiswdolnych"/>
          <w:rFonts w:ascii="Times New Roman" w:hAnsi="Times New Roman"/>
          <w:b/>
          <w:sz w:val="28"/>
        </w:rPr>
        <w:t>właściwe zaznaczyć w odpowiednim kwadracie</w:t>
      </w:r>
    </w:p>
    <w:p w14:paraId="027A1985" w14:textId="77777777" w:rsidR="0014348A" w:rsidRDefault="00C80837" w:rsidP="00186B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F22A3">
        <w:rPr>
          <w:rFonts w:ascii="Times New Roman" w:hAnsi="Times New Roman"/>
          <w:i/>
          <w:sz w:val="24"/>
          <w:szCs w:val="24"/>
        </w:rPr>
        <w:t>Oświadczenie</w:t>
      </w:r>
      <w:r>
        <w:rPr>
          <w:rFonts w:ascii="Times New Roman" w:hAnsi="Times New Roman"/>
          <w:i/>
          <w:sz w:val="24"/>
          <w:szCs w:val="24"/>
        </w:rPr>
        <w:t>, o którym mowa w pkt 1 i 2</w:t>
      </w:r>
      <w:r w:rsidRPr="00BF22A3">
        <w:rPr>
          <w:rFonts w:ascii="Times New Roman" w:hAnsi="Times New Roman"/>
          <w:i/>
          <w:sz w:val="24"/>
          <w:szCs w:val="24"/>
        </w:rPr>
        <w:t xml:space="preserve"> składa również podmiot udostępniający swoje</w:t>
      </w:r>
      <w:r w:rsidR="00D843E2">
        <w:rPr>
          <w:rFonts w:ascii="Times New Roman" w:hAnsi="Times New Roman"/>
          <w:i/>
          <w:sz w:val="24"/>
          <w:szCs w:val="24"/>
        </w:rPr>
        <w:t xml:space="preserve"> zasoby Wykonawcy oraz wszyscy W</w:t>
      </w:r>
      <w:r w:rsidRPr="00BF22A3">
        <w:rPr>
          <w:rFonts w:ascii="Times New Roman" w:hAnsi="Times New Roman"/>
          <w:i/>
          <w:sz w:val="24"/>
          <w:szCs w:val="24"/>
        </w:rPr>
        <w:t xml:space="preserve">ykonawcy wspólnie ubiegający się o zamówienie. </w:t>
      </w:r>
    </w:p>
    <w:p w14:paraId="2131B36C" w14:textId="77777777" w:rsidR="00E7371C" w:rsidRDefault="00E7371C" w:rsidP="00E7371C">
      <w:pPr>
        <w:pStyle w:val="Akapitzlist"/>
        <w:spacing w:line="276" w:lineRule="auto"/>
        <w:ind w:left="0"/>
        <w:contextualSpacing/>
        <w:jc w:val="both"/>
        <w:rPr>
          <w:rFonts w:cs="Calibri"/>
          <w:color w:val="FF0000"/>
        </w:rPr>
      </w:pPr>
    </w:p>
    <w:p w14:paraId="0ABD013E" w14:textId="77777777" w:rsidR="00E7371C" w:rsidRPr="00E66DA9" w:rsidRDefault="00E7371C" w:rsidP="00E7371C">
      <w:pPr>
        <w:pStyle w:val="Akapitzlist"/>
        <w:spacing w:line="276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E66DA9">
        <w:rPr>
          <w:rFonts w:ascii="Times New Roman" w:hAnsi="Times New Roman"/>
          <w:sz w:val="24"/>
          <w:szCs w:val="24"/>
        </w:rPr>
        <w:t xml:space="preserve">3) </w:t>
      </w:r>
      <w:bookmarkStart w:id="4" w:name="_Hlk102652379"/>
      <w:r w:rsidR="00E66DA9" w:rsidRPr="00E66DA9">
        <w:rPr>
          <w:rFonts w:ascii="Times New Roman" w:hAnsi="Times New Roman"/>
          <w:sz w:val="24"/>
          <w:szCs w:val="24"/>
        </w:rPr>
        <w:t xml:space="preserve">nie podlegam/y wykluczeniu z niniejszego postępowania na podstawie </w:t>
      </w:r>
      <w:r w:rsidRPr="00E66DA9">
        <w:rPr>
          <w:rFonts w:ascii="Times New Roman" w:hAnsi="Times New Roman"/>
          <w:sz w:val="24"/>
          <w:szCs w:val="24"/>
        </w:rPr>
        <w:t xml:space="preserve">art. 7 </w:t>
      </w:r>
      <w:bookmarkStart w:id="5" w:name="_Hlk102652030"/>
      <w:r w:rsidRPr="00E66DA9">
        <w:rPr>
          <w:rFonts w:ascii="Times New Roman" w:hAnsi="Times New Roman"/>
          <w:sz w:val="24"/>
          <w:szCs w:val="24"/>
        </w:rPr>
        <w:t>ust. 1 ustawy z dnia 13 kwietnia 2022 r.</w:t>
      </w:r>
      <w:r w:rsidR="00E26BEE">
        <w:rPr>
          <w:rFonts w:ascii="Times New Roman" w:hAnsi="Times New Roman"/>
          <w:sz w:val="24"/>
          <w:szCs w:val="24"/>
        </w:rPr>
        <w:t xml:space="preserve"> </w:t>
      </w:r>
      <w:r w:rsidRPr="00E66DA9">
        <w:rPr>
          <w:rFonts w:ascii="Times New Roman" w:hAnsi="Times New Roman"/>
          <w:sz w:val="24"/>
          <w:szCs w:val="24"/>
        </w:rPr>
        <w:t>o szczególnych rozwiązaniach w zakresie przeciwdziałania wspieraniu agresji na Ukrainę oraz służących ochronie bezpieczeństwa narodowego</w:t>
      </w:r>
      <w:bookmarkEnd w:id="4"/>
      <w:r w:rsidR="00E66DA9" w:rsidRPr="00E66DA9">
        <w:rPr>
          <w:rFonts w:ascii="Times New Roman" w:hAnsi="Times New Roman"/>
          <w:sz w:val="24"/>
          <w:szCs w:val="24"/>
        </w:rPr>
        <w:t>;</w:t>
      </w:r>
    </w:p>
    <w:bookmarkEnd w:id="5"/>
    <w:p w14:paraId="0FE56B30" w14:textId="77777777" w:rsidR="004E4D31" w:rsidRPr="00E26BEE" w:rsidRDefault="00E26BEE" w:rsidP="003C01BD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56DAE" w:rsidRPr="00E26BEE">
        <w:rPr>
          <w:rFonts w:ascii="Times New Roman" w:hAnsi="Times New Roman"/>
          <w:sz w:val="24"/>
          <w:szCs w:val="24"/>
        </w:rPr>
        <w:t xml:space="preserve">) </w:t>
      </w:r>
      <w:r w:rsidR="0046598F" w:rsidRPr="00E26BEE">
        <w:rPr>
          <w:rFonts w:ascii="Times New Roman" w:hAnsi="Times New Roman"/>
          <w:sz w:val="24"/>
          <w:szCs w:val="24"/>
        </w:rPr>
        <w:t xml:space="preserve">oświadczam/y, że </w:t>
      </w:r>
      <w:r w:rsidR="00BF68F6" w:rsidRPr="00E26BEE">
        <w:rPr>
          <w:rFonts w:ascii="Times New Roman" w:hAnsi="Times New Roman"/>
          <w:sz w:val="24"/>
          <w:szCs w:val="24"/>
        </w:rPr>
        <w:t>spełniam</w:t>
      </w:r>
      <w:r w:rsidR="00FB126B" w:rsidRPr="00E26BEE">
        <w:rPr>
          <w:rFonts w:ascii="Times New Roman" w:hAnsi="Times New Roman"/>
          <w:sz w:val="24"/>
          <w:szCs w:val="24"/>
        </w:rPr>
        <w:t>/</w:t>
      </w:r>
      <w:r w:rsidR="00BF68F6" w:rsidRPr="00E26BEE">
        <w:rPr>
          <w:rFonts w:ascii="Times New Roman" w:hAnsi="Times New Roman"/>
          <w:sz w:val="24"/>
          <w:szCs w:val="24"/>
        </w:rPr>
        <w:t>y warunki udziału w niniejszym postę</w:t>
      </w:r>
      <w:r w:rsidR="00F41303" w:rsidRPr="00E26BEE">
        <w:rPr>
          <w:rFonts w:ascii="Times New Roman" w:hAnsi="Times New Roman"/>
          <w:sz w:val="24"/>
          <w:szCs w:val="24"/>
        </w:rPr>
        <w:t xml:space="preserve">powaniu o udzielenie </w:t>
      </w:r>
      <w:r w:rsidR="00BF22A3" w:rsidRPr="00E26BEE">
        <w:rPr>
          <w:rFonts w:ascii="Times New Roman" w:hAnsi="Times New Roman"/>
          <w:sz w:val="24"/>
          <w:szCs w:val="24"/>
        </w:rPr>
        <w:t>zamówienia</w:t>
      </w:r>
      <w:r w:rsidR="00D25BC8" w:rsidRPr="00E26BEE">
        <w:rPr>
          <w:rFonts w:ascii="Times New Roman" w:hAnsi="Times New Roman"/>
          <w:sz w:val="24"/>
          <w:szCs w:val="24"/>
        </w:rPr>
        <w:t xml:space="preserve"> określone przez Zamawiającego w Specyfikacji Warunków Zamówienia (SWZ), </w:t>
      </w:r>
      <w:r w:rsidR="00D25BC8" w:rsidRPr="00E26BEE">
        <w:rPr>
          <w:rFonts w:ascii="Times New Roman" w:hAnsi="Times New Roman"/>
          <w:bCs/>
          <w:sz w:val="24"/>
          <w:szCs w:val="24"/>
        </w:rPr>
        <w:t>dotyczące zdolności technicznej lub zawodowej</w:t>
      </w:r>
      <w:r w:rsidR="00E013A8" w:rsidRPr="00E26BEE">
        <w:rPr>
          <w:rFonts w:ascii="Times New Roman" w:hAnsi="Times New Roman"/>
          <w:bCs/>
          <w:sz w:val="24"/>
          <w:szCs w:val="24"/>
        </w:rPr>
        <w:t xml:space="preserve">, o których mowa w pkt </w:t>
      </w:r>
      <w:r w:rsidR="0046598F" w:rsidRPr="00E26BEE">
        <w:rPr>
          <w:rFonts w:ascii="Times New Roman" w:hAnsi="Times New Roman"/>
          <w:bCs/>
          <w:sz w:val="24"/>
          <w:szCs w:val="24"/>
        </w:rPr>
        <w:t>VIII</w:t>
      </w:r>
      <w:r w:rsidR="00E013A8" w:rsidRPr="00E26BEE">
        <w:rPr>
          <w:rFonts w:ascii="Times New Roman" w:hAnsi="Times New Roman"/>
          <w:bCs/>
          <w:sz w:val="24"/>
          <w:szCs w:val="24"/>
        </w:rPr>
        <w:t>.2. SWZ</w:t>
      </w:r>
      <w:r w:rsidR="00076E32" w:rsidRPr="00E26BEE">
        <w:rPr>
          <w:rFonts w:ascii="Times New Roman" w:hAnsi="Times New Roman"/>
          <w:bCs/>
          <w:sz w:val="24"/>
          <w:szCs w:val="24"/>
        </w:rPr>
        <w:t>;</w:t>
      </w:r>
    </w:p>
    <w:p w14:paraId="6F4DC4BC" w14:textId="77777777" w:rsidR="00C13F52" w:rsidRPr="00E617AB" w:rsidRDefault="00E26BEE" w:rsidP="00541483">
      <w:pPr>
        <w:spacing w:after="0"/>
        <w:jc w:val="both"/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7D1598" w:rsidRPr="00E617AB">
        <w:rPr>
          <w:rFonts w:ascii="Times New Roman" w:hAnsi="Times New Roman"/>
          <w:sz w:val="24"/>
          <w:szCs w:val="24"/>
        </w:rPr>
        <w:t>) oświadczam</w:t>
      </w:r>
      <w:r w:rsidR="005B1A38">
        <w:rPr>
          <w:rFonts w:ascii="Times New Roman" w:hAnsi="Times New Roman"/>
          <w:sz w:val="24"/>
          <w:szCs w:val="24"/>
        </w:rPr>
        <w:t>/y</w:t>
      </w:r>
      <w:r w:rsidR="007D1598" w:rsidRPr="00E617AB">
        <w:rPr>
          <w:rFonts w:ascii="Times New Roman" w:hAnsi="Times New Roman"/>
          <w:sz w:val="24"/>
          <w:szCs w:val="24"/>
        </w:rPr>
        <w:t xml:space="preserve">, że </w:t>
      </w:r>
      <w:r w:rsidR="00541483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w myśl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 art. </w:t>
      </w:r>
      <w:r w:rsidR="00C13F52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274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 ust. </w:t>
      </w:r>
      <w:r w:rsidR="00C13F52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4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 ustawy P</w:t>
      </w:r>
      <w:r w:rsidR="00E851ED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rawo 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z</w:t>
      </w:r>
      <w:r w:rsidR="00E851ED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amówień 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p</w:t>
      </w:r>
      <w:r w:rsidR="00E851ED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ublicznych </w:t>
      </w:r>
      <w:r w:rsidR="00541483"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Zamawiający może uzyskać 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podmiotowe środk</w:t>
      </w:r>
      <w:r w:rsidR="00541483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i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 dowodow</w:t>
      </w:r>
      <w:r w:rsidR="00541483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>e:</w:t>
      </w:r>
      <w:r w:rsidR="00E03CDA" w:rsidRPr="00E617AB">
        <w:rPr>
          <w:rFonts w:ascii="Times New Roman" w:eastAsia="Times New Roman" w:hAnsi="Times New Roman"/>
          <w:bCs/>
          <w:kern w:val="0"/>
          <w:sz w:val="24"/>
          <w:szCs w:val="24"/>
          <w:lang w:eastAsia="pl-PL"/>
        </w:rPr>
        <w:t xml:space="preserve"> </w:t>
      </w:r>
    </w:p>
    <w:p w14:paraId="15815843" w14:textId="77777777" w:rsidR="00541483" w:rsidRPr="00E617AB" w:rsidRDefault="00E03CDA" w:rsidP="00541483">
      <w:pPr>
        <w:spacing w:after="0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</w:t>
      </w:r>
      <w:r w:rsidR="00541483"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</w:t>
      </w:r>
      <w:r w:rsidR="00E851ED"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</w:t>
      </w:r>
      <w:r w:rsidR="00541483"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...</w:t>
      </w:r>
    </w:p>
    <w:p w14:paraId="1E23AE7A" w14:textId="77777777" w:rsidR="00541483" w:rsidRPr="00E617AB" w:rsidRDefault="00541483" w:rsidP="00541483">
      <w:pPr>
        <w:spacing w:after="0"/>
        <w:jc w:val="both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…………………………………………………………………………………………………..;</w:t>
      </w:r>
      <w:r w:rsidR="00E03CDA"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Pr="00E617AB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                            </w:t>
      </w:r>
    </w:p>
    <w:p w14:paraId="59E93145" w14:textId="77777777" w:rsidR="00E03CDA" w:rsidRPr="00E617AB" w:rsidRDefault="00E03CDA" w:rsidP="00E851ED">
      <w:pPr>
        <w:jc w:val="center"/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</w:pPr>
      <w:r w:rsidRPr="00E617AB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>(należy</w:t>
      </w:r>
      <w:r w:rsidR="00541483" w:rsidRPr="00E617AB">
        <w:rPr>
          <w:i/>
          <w:iCs/>
        </w:rPr>
        <w:t xml:space="preserve"> </w:t>
      </w:r>
      <w:r w:rsidR="00541483" w:rsidRPr="00E617AB">
        <w:rPr>
          <w:rFonts w:ascii="Times New Roman" w:hAnsi="Times New Roman"/>
          <w:i/>
          <w:iCs/>
          <w:sz w:val="24"/>
          <w:szCs w:val="24"/>
        </w:rPr>
        <w:t>wskazać</w:t>
      </w:r>
      <w:r w:rsidR="00541483" w:rsidRPr="00E617AB">
        <w:rPr>
          <w:i/>
          <w:iCs/>
        </w:rPr>
        <w:t xml:space="preserve"> </w:t>
      </w:r>
      <w:r w:rsidR="00541483" w:rsidRPr="00E617AB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>dane umożliwiające dostęp do tych środków</w:t>
      </w:r>
      <w:r w:rsidR="00E851ED" w:rsidRPr="00E617AB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 xml:space="preserve"> za pomocą bezpłatnych</w:t>
      </w:r>
      <w:r w:rsidR="00E851ED" w:rsidRPr="00E617AB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br/>
        <w:t>i ogólnodostępnych baz danych, w szczególności rejestrów publicznych w rozumieniu ustawy z dnia 17 lutego 2005 r. o informatyzacji działalności podmiotów realizujących zadania publiczne</w:t>
      </w:r>
      <w:r w:rsidR="00541483" w:rsidRPr="00E617AB">
        <w:rPr>
          <w:rFonts w:ascii="Times New Roman" w:eastAsia="Times New Roman" w:hAnsi="Times New Roman"/>
          <w:i/>
          <w:iCs/>
          <w:kern w:val="0"/>
          <w:sz w:val="24"/>
          <w:szCs w:val="24"/>
          <w:lang w:eastAsia="pl-PL"/>
        </w:rPr>
        <w:t>)</w:t>
      </w:r>
    </w:p>
    <w:p w14:paraId="621411AF" w14:textId="77777777" w:rsidR="00BF68F6" w:rsidRDefault="00BF68F6" w:rsidP="006C0E85">
      <w:pPr>
        <w:spacing w:after="0" w:line="276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36F75CD0" w14:textId="77777777" w:rsidR="00EB57F8" w:rsidRDefault="00EB57F8" w:rsidP="006C0E85">
      <w:pPr>
        <w:spacing w:after="0" w:line="276" w:lineRule="auto"/>
        <w:jc w:val="both"/>
        <w:rPr>
          <w:rFonts w:ascii="Times New Roman" w:hAnsi="Times New Roman"/>
          <w:color w:val="FF0000"/>
        </w:rPr>
      </w:pPr>
    </w:p>
    <w:p w14:paraId="4AB0632A" w14:textId="77777777" w:rsidR="00EB57F8" w:rsidRDefault="00EB57F8" w:rsidP="00EB57F8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….…………………………………….</w:t>
      </w:r>
    </w:p>
    <w:p w14:paraId="6BD926A9" w14:textId="77777777" w:rsidR="00EB57F8" w:rsidRPr="00E207BE" w:rsidRDefault="00EB57F8" w:rsidP="00EB57F8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04AD0A86" w14:textId="77777777" w:rsidR="00EB57F8" w:rsidRDefault="00EB57F8" w:rsidP="00EB57F8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>do występowania w imieniu Wykonawcy</w:t>
      </w:r>
    </w:p>
    <w:p w14:paraId="7D796428" w14:textId="77777777" w:rsidR="00BD5C93" w:rsidRDefault="00BD5C9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045C8D" w14:textId="77777777" w:rsidR="008314AB" w:rsidRDefault="008314AB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A5BC90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514C32" w14:textId="77777777" w:rsidR="0046399A" w:rsidRPr="0037248E" w:rsidRDefault="0046399A" w:rsidP="0046399A">
      <w:pPr>
        <w:spacing w:after="0" w:line="360" w:lineRule="auto"/>
        <w:ind w:left="4962"/>
        <w:rPr>
          <w:rFonts w:ascii="Times New Roman" w:hAnsi="Times New Roman"/>
          <w:sz w:val="18"/>
          <w:szCs w:val="18"/>
        </w:rPr>
      </w:pPr>
    </w:p>
    <w:p w14:paraId="53E4DFD9" w14:textId="77777777" w:rsidR="0046399A" w:rsidRPr="003C01BD" w:rsidRDefault="0046399A" w:rsidP="0046399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OŚWIADCZENIE DOTYCZĄCE PODANYCH INFORMACJI </w:t>
      </w:r>
    </w:p>
    <w:p w14:paraId="0E6C5ED4" w14:textId="77777777" w:rsidR="0046399A" w:rsidRDefault="0046399A" w:rsidP="0046399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Oświadczam/y, że wszystkie informacje podane w powyższych oświadczeniach są aktualne </w:t>
      </w:r>
      <w:r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E7E9A11" w14:textId="77777777" w:rsidR="0046399A" w:rsidRDefault="0046399A" w:rsidP="0046399A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E98114" w14:textId="77777777" w:rsidR="0046399A" w:rsidRDefault="0046399A" w:rsidP="0046399A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….…………………………………….</w:t>
      </w:r>
    </w:p>
    <w:p w14:paraId="5E099C54" w14:textId="77777777" w:rsidR="0046399A" w:rsidRPr="00E207BE" w:rsidRDefault="0046399A" w:rsidP="0046399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31BF27F8" w14:textId="77777777" w:rsidR="0046399A" w:rsidRPr="008314AB" w:rsidRDefault="0046399A" w:rsidP="0046399A">
      <w:pPr>
        <w:spacing w:after="0" w:line="240" w:lineRule="auto"/>
        <w:ind w:left="5103" w:hanging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>do występowania w imieniu Wykonawcy</w:t>
      </w:r>
    </w:p>
    <w:p w14:paraId="3C88A464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C3949C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795099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C5699E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519B38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4A7835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3BC1AA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F4364B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4F6DE0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84D360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E0ADDA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5ECF99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351214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88FED8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84358B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613E3C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AF9831E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538EAEA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A5A5C2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32C9FF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930386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4249AC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D6992A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E1ACA3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DEF8C3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E54B26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8FDAD4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EC680E" w14:textId="77777777" w:rsidR="0046399A" w:rsidRDefault="0046399A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5F572E" w14:textId="45CAC4CB" w:rsidR="008974CD" w:rsidRDefault="000E2563" w:rsidP="00C857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DOTYCZĄCE POD</w:t>
      </w:r>
      <w:r w:rsidR="00C857D5">
        <w:rPr>
          <w:rFonts w:ascii="Times New Roman" w:hAnsi="Times New Roman"/>
          <w:b/>
          <w:sz w:val="24"/>
          <w:szCs w:val="24"/>
        </w:rPr>
        <w:t xml:space="preserve">MIOTU, NA KTÓREGO ZASOBY POWOŁUJE SIĘ WYKONAWCA </w:t>
      </w:r>
      <w:r w:rsidR="002C77D6" w:rsidRPr="002C77D6">
        <w:rPr>
          <w:rFonts w:ascii="Times New Roman" w:hAnsi="Times New Roman"/>
          <w:b/>
          <w:i/>
          <w:iCs/>
          <w:sz w:val="24"/>
          <w:szCs w:val="24"/>
        </w:rPr>
        <w:t>(jeżeli dotyczy)</w:t>
      </w:r>
    </w:p>
    <w:p w14:paraId="7BA03DE6" w14:textId="77777777" w:rsidR="00C857D5" w:rsidRPr="00E1325B" w:rsidRDefault="00C857D5" w:rsidP="006C0E8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73979E" w14:textId="77777777" w:rsidR="00BF68F6" w:rsidRDefault="00C07C5B" w:rsidP="006C0E8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BF68F6">
        <w:rPr>
          <w:rFonts w:ascii="Times New Roman" w:hAnsi="Times New Roman"/>
          <w:sz w:val="24"/>
          <w:szCs w:val="24"/>
        </w:rPr>
        <w:t>świadczam</w:t>
      </w:r>
      <w:r>
        <w:rPr>
          <w:rFonts w:ascii="Times New Roman" w:hAnsi="Times New Roman"/>
          <w:sz w:val="24"/>
          <w:szCs w:val="24"/>
        </w:rPr>
        <w:t>/y</w:t>
      </w:r>
      <w:r w:rsidR="00BF68F6">
        <w:rPr>
          <w:rFonts w:ascii="Times New Roman" w:hAnsi="Times New Roman"/>
          <w:sz w:val="24"/>
          <w:szCs w:val="24"/>
        </w:rPr>
        <w:t xml:space="preserve">, że w </w:t>
      </w:r>
      <w:r w:rsidR="00C857D5">
        <w:rPr>
          <w:rFonts w:ascii="Times New Roman" w:hAnsi="Times New Roman"/>
          <w:sz w:val="24"/>
          <w:szCs w:val="24"/>
        </w:rPr>
        <w:t>stosunku do następującego/</w:t>
      </w:r>
      <w:proofErr w:type="spellStart"/>
      <w:r w:rsidR="00C857D5">
        <w:rPr>
          <w:rFonts w:ascii="Times New Roman" w:hAnsi="Times New Roman"/>
          <w:sz w:val="24"/>
          <w:szCs w:val="24"/>
        </w:rPr>
        <w:t>ych</w:t>
      </w:r>
      <w:proofErr w:type="spellEnd"/>
      <w:r w:rsidR="00C857D5">
        <w:rPr>
          <w:rFonts w:ascii="Times New Roman" w:hAnsi="Times New Roman"/>
          <w:sz w:val="24"/>
          <w:szCs w:val="24"/>
        </w:rPr>
        <w:t xml:space="preserve"> podmiotu/ów, na którego/</w:t>
      </w:r>
      <w:proofErr w:type="spellStart"/>
      <w:r w:rsidR="00C857D5">
        <w:rPr>
          <w:rFonts w:ascii="Times New Roman" w:hAnsi="Times New Roman"/>
          <w:sz w:val="24"/>
          <w:szCs w:val="24"/>
        </w:rPr>
        <w:t>ych</w:t>
      </w:r>
      <w:proofErr w:type="spellEnd"/>
      <w:r w:rsidR="00C857D5">
        <w:rPr>
          <w:rFonts w:ascii="Times New Roman" w:hAnsi="Times New Roman"/>
          <w:sz w:val="24"/>
          <w:szCs w:val="24"/>
        </w:rPr>
        <w:t xml:space="preserve"> zasoby powołuje się w niniejszym postępowaniu, tj. ……………………………………………</w:t>
      </w:r>
      <w:proofErr w:type="gramStart"/>
      <w:r w:rsidR="00C857D5">
        <w:rPr>
          <w:rFonts w:ascii="Times New Roman" w:hAnsi="Times New Roman"/>
          <w:sz w:val="24"/>
          <w:szCs w:val="24"/>
        </w:rPr>
        <w:t>…….</w:t>
      </w:r>
      <w:proofErr w:type="gramEnd"/>
      <w:r w:rsidR="00C857D5">
        <w:rPr>
          <w:rFonts w:ascii="Times New Roman" w:hAnsi="Times New Roman"/>
          <w:sz w:val="24"/>
          <w:szCs w:val="24"/>
        </w:rPr>
        <w:t>.</w:t>
      </w:r>
    </w:p>
    <w:p w14:paraId="668C5400" w14:textId="77777777" w:rsidR="00B44D59" w:rsidRDefault="006C0E85" w:rsidP="00B44D59">
      <w:pPr>
        <w:spacing w:after="0" w:line="276" w:lineRule="auto"/>
        <w:jc w:val="center"/>
        <w:rPr>
          <w:rFonts w:ascii="Times New Roman" w:hAnsi="Times New Roman"/>
          <w:i/>
          <w:sz w:val="20"/>
          <w:szCs w:val="24"/>
        </w:rPr>
      </w:pPr>
      <w:r w:rsidRPr="009C7536">
        <w:rPr>
          <w:rFonts w:ascii="Times New Roman" w:hAnsi="Times New Roman"/>
          <w:i/>
          <w:sz w:val="20"/>
          <w:szCs w:val="24"/>
        </w:rPr>
        <w:t>(podać pełną nazwę/firmę, adres, a także w zależności od podmiotu NIP/PESEL, KRS/</w:t>
      </w:r>
      <w:proofErr w:type="spellStart"/>
      <w:r w:rsidRPr="009C7536">
        <w:rPr>
          <w:rFonts w:ascii="Times New Roman" w:hAnsi="Times New Roman"/>
          <w:i/>
          <w:sz w:val="20"/>
          <w:szCs w:val="24"/>
        </w:rPr>
        <w:t>CEiDG</w:t>
      </w:r>
      <w:proofErr w:type="spellEnd"/>
      <w:r w:rsidRPr="009C7536">
        <w:rPr>
          <w:rFonts w:ascii="Times New Roman" w:hAnsi="Times New Roman"/>
          <w:i/>
          <w:sz w:val="20"/>
          <w:szCs w:val="24"/>
        </w:rPr>
        <w:t>)</w:t>
      </w:r>
    </w:p>
    <w:p w14:paraId="307F6868" w14:textId="77777777" w:rsidR="000D44FF" w:rsidRPr="00B44D59" w:rsidRDefault="000D44FF" w:rsidP="000D44FF">
      <w:pPr>
        <w:spacing w:after="0" w:line="240" w:lineRule="auto"/>
        <w:jc w:val="center"/>
        <w:rPr>
          <w:rFonts w:ascii="Times New Roman" w:hAnsi="Times New Roman"/>
          <w:i/>
          <w:sz w:val="20"/>
          <w:szCs w:val="24"/>
        </w:rPr>
      </w:pPr>
    </w:p>
    <w:p w14:paraId="22D5208B" w14:textId="77777777" w:rsidR="00B44D59" w:rsidRPr="0050771E" w:rsidRDefault="00B44D59" w:rsidP="00B44D59">
      <w:pPr>
        <w:spacing w:after="0" w:line="276" w:lineRule="auto"/>
        <w:ind w:left="284" w:hanging="284"/>
        <w:jc w:val="both"/>
        <w:rPr>
          <w:rFonts w:ascii="Times New Roman" w:hAnsi="Times New Roman"/>
          <w:iCs/>
          <w:sz w:val="24"/>
          <w:szCs w:val="24"/>
        </w:rPr>
      </w:pPr>
      <w:bookmarkStart w:id="6" w:name="_Hlk67244279"/>
      <w:r>
        <w:rPr>
          <w:rFonts w:ascii="Times New Roman" w:hAnsi="Times New Roman"/>
          <w:sz w:val="24"/>
          <w:szCs w:val="24"/>
        </w:rPr>
        <w:t xml:space="preserve">1) </w:t>
      </w:r>
      <w:r w:rsidRPr="00B44D59">
        <w:rPr>
          <w:rFonts w:ascii="Times New Roman" w:hAnsi="Times New Roman"/>
          <w:sz w:val="24"/>
          <w:szCs w:val="24"/>
        </w:rPr>
        <w:t xml:space="preserve">nie zachodzą podstawy wykluczenia z </w:t>
      </w:r>
      <w:r>
        <w:rPr>
          <w:rFonts w:ascii="Times New Roman" w:hAnsi="Times New Roman"/>
          <w:sz w:val="24"/>
          <w:szCs w:val="24"/>
        </w:rPr>
        <w:t xml:space="preserve">niniejszego </w:t>
      </w:r>
      <w:r w:rsidRPr="00B44D59">
        <w:rPr>
          <w:rFonts w:ascii="Times New Roman" w:hAnsi="Times New Roman"/>
          <w:sz w:val="24"/>
          <w:szCs w:val="24"/>
        </w:rPr>
        <w:t xml:space="preserve">postępowania o udzielnie zamówienia </w:t>
      </w:r>
      <w:r>
        <w:rPr>
          <w:rFonts w:ascii="Times New Roman" w:hAnsi="Times New Roman"/>
          <w:sz w:val="24"/>
          <w:szCs w:val="24"/>
        </w:rPr>
        <w:t>na podstawie art. 108 ust. 1</w:t>
      </w:r>
      <w:r w:rsidR="004B2DA5">
        <w:rPr>
          <w:rFonts w:ascii="Times New Roman" w:hAnsi="Times New Roman"/>
          <w:sz w:val="24"/>
          <w:szCs w:val="24"/>
        </w:rPr>
        <w:t xml:space="preserve"> </w:t>
      </w:r>
      <w:r w:rsidRPr="00F41303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F41303">
        <w:rPr>
          <w:rFonts w:ascii="Times New Roman" w:hAnsi="Times New Roman"/>
          <w:sz w:val="24"/>
          <w:szCs w:val="24"/>
        </w:rPr>
        <w:t>Pzp</w:t>
      </w:r>
      <w:bookmarkStart w:id="7" w:name="_Hlk102652069"/>
      <w:bookmarkStart w:id="8" w:name="_Hlk102652911"/>
      <w:proofErr w:type="spellEnd"/>
      <w:r w:rsidR="00E26BEE" w:rsidRPr="000B5D8E">
        <w:rPr>
          <w:rFonts w:ascii="Times New Roman" w:hAnsi="Times New Roman"/>
          <w:iCs/>
          <w:sz w:val="24"/>
          <w:szCs w:val="24"/>
        </w:rPr>
        <w:t>;</w:t>
      </w:r>
    </w:p>
    <w:bookmarkEnd w:id="7"/>
    <w:bookmarkEnd w:id="8"/>
    <w:p w14:paraId="654E4844" w14:textId="77777777" w:rsidR="00E66DA9" w:rsidRDefault="00B44D59" w:rsidP="00B44D59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C80837">
        <w:rPr>
          <w:b/>
          <w:sz w:val="28"/>
        </w:rPr>
        <w:t xml:space="preserve"> </w:t>
      </w:r>
      <w:bookmarkStart w:id="9" w:name="_Hlk102652883"/>
      <w:r w:rsidRPr="00C80837">
        <w:rPr>
          <w:rFonts w:ascii="Times New Roman" w:hAnsi="Times New Roman"/>
          <w:b/>
          <w:sz w:val="28"/>
        </w:rPr>
        <w:t>□</w:t>
      </w:r>
      <w:bookmarkEnd w:id="9"/>
      <w:r w:rsidRPr="00087686">
        <w:rPr>
          <w:b/>
          <w:sz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zachodzą podstawy wykluczenia z niniejszego postępowania na podstawie art. 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 ustawy</w:t>
      </w:r>
      <w:r w:rsidR="00E66D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66DA9">
        <w:rPr>
          <w:rFonts w:ascii="Times New Roman" w:hAnsi="Times New Roman"/>
          <w:sz w:val="24"/>
          <w:szCs w:val="24"/>
        </w:rPr>
        <w:t>Pzp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2F4D74">
        <w:rPr>
          <w:rFonts w:ascii="Times New Roman" w:hAnsi="Times New Roman"/>
          <w:i/>
          <w:sz w:val="24"/>
          <w:szCs w:val="24"/>
        </w:rPr>
        <w:t xml:space="preserve">należy podać mającą zastosowanie podstawę wykluczenia spośród wymienionych w art. 108 ust. 1 pkt 1, 2 i 5 ustawy </w:t>
      </w:r>
      <w:proofErr w:type="spellStart"/>
      <w:proofErr w:type="gramStart"/>
      <w:r w:rsidRPr="002F4D74">
        <w:rPr>
          <w:rFonts w:ascii="Times New Roman" w:hAnsi="Times New Roman"/>
          <w:i/>
          <w:sz w:val="24"/>
          <w:szCs w:val="24"/>
        </w:rPr>
        <w:t>Pzp</w:t>
      </w:r>
      <w:proofErr w:type="spellEnd"/>
      <w:r w:rsidR="00E66DA9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r w:rsidR="00E66DA9">
        <w:rPr>
          <w:rFonts w:ascii="Times New Roman" w:hAnsi="Times New Roman"/>
          <w:sz w:val="24"/>
          <w:szCs w:val="24"/>
        </w:rPr>
        <w:t>,</w:t>
      </w:r>
      <w:r w:rsidR="00381D4F" w:rsidRPr="00381D4F">
        <w:rPr>
          <w:rFonts w:ascii="Times New Roman" w:hAnsi="Times New Roman"/>
          <w:i/>
          <w:sz w:val="24"/>
          <w:szCs w:val="24"/>
        </w:rPr>
        <w:t>*</w:t>
      </w:r>
      <w:proofErr w:type="gramEnd"/>
    </w:p>
    <w:p w14:paraId="07373565" w14:textId="77777777" w:rsidR="00381D4F" w:rsidRDefault="003C01BD" w:rsidP="003C01BD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381D4F">
        <w:rPr>
          <w:rFonts w:ascii="Times New Roman" w:hAnsi="Times New Roman"/>
          <w:sz w:val="24"/>
          <w:szCs w:val="24"/>
        </w:rPr>
        <w:t xml:space="preserve"> </w:t>
      </w:r>
      <w:bookmarkStart w:id="10" w:name="_Hlk102652999"/>
      <w:r w:rsidR="00E26BEE" w:rsidRPr="00E26BEE">
        <w:rPr>
          <w:rFonts w:ascii="Times New Roman" w:hAnsi="Times New Roman"/>
          <w:bCs/>
          <w:sz w:val="24"/>
          <w:szCs w:val="24"/>
        </w:rPr>
        <w:t xml:space="preserve">nie </w:t>
      </w:r>
      <w:r w:rsidR="00E66DA9" w:rsidRPr="00E66DA9">
        <w:rPr>
          <w:rFonts w:ascii="Times New Roman" w:hAnsi="Times New Roman"/>
          <w:sz w:val="24"/>
          <w:szCs w:val="24"/>
        </w:rPr>
        <w:t>zachodzą podstawy wykluczenia z niniejszego postępowania na podstawie art.</w:t>
      </w:r>
      <w:r>
        <w:rPr>
          <w:rFonts w:ascii="Times New Roman" w:hAnsi="Times New Roman"/>
          <w:sz w:val="24"/>
          <w:szCs w:val="24"/>
        </w:rPr>
        <w:t xml:space="preserve"> 7 ust. 1</w:t>
      </w:r>
      <w:r w:rsidR="00E66DA9" w:rsidRPr="00E66DA9">
        <w:rPr>
          <w:rFonts w:ascii="Times New Roman" w:hAnsi="Times New Roman"/>
          <w:sz w:val="24"/>
          <w:szCs w:val="24"/>
        </w:rPr>
        <w:t xml:space="preserve"> ustawy</w:t>
      </w:r>
      <w:r>
        <w:t xml:space="preserve"> </w:t>
      </w:r>
      <w:r w:rsidRPr="003C01BD">
        <w:rPr>
          <w:rFonts w:ascii="Times New Roman" w:hAnsi="Times New Roman"/>
          <w:sz w:val="24"/>
          <w:szCs w:val="24"/>
        </w:rPr>
        <w:t>z dnia 13 kwietnia 2022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01BD">
        <w:rPr>
          <w:rFonts w:ascii="Times New Roman" w:hAnsi="Times New Roman"/>
          <w:sz w:val="24"/>
          <w:szCs w:val="24"/>
        </w:rPr>
        <w:t>o szczególnych rozwiązaniach w zakresie przeciwdziałania wspieraniu agresji na Ukrainę oraz służących ochronie bezpieczeństwa narodowego*</w:t>
      </w:r>
      <w:bookmarkEnd w:id="10"/>
      <w:r>
        <w:rPr>
          <w:rFonts w:ascii="Times New Roman" w:hAnsi="Times New Roman"/>
          <w:sz w:val="24"/>
          <w:szCs w:val="24"/>
        </w:rPr>
        <w:t>.</w:t>
      </w:r>
    </w:p>
    <w:p w14:paraId="6C080B40" w14:textId="77777777" w:rsidR="00B44D59" w:rsidRPr="000D7E6C" w:rsidRDefault="00B44D59" w:rsidP="00381D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7E6C">
        <w:rPr>
          <w:rFonts w:ascii="Times New Roman" w:hAnsi="Times New Roman"/>
          <w:sz w:val="24"/>
          <w:szCs w:val="24"/>
        </w:rPr>
        <w:t>Jednocześnie oświadczam</w:t>
      </w:r>
      <w:r w:rsidR="00381D4F" w:rsidRPr="000D7E6C">
        <w:rPr>
          <w:rFonts w:ascii="Times New Roman" w:hAnsi="Times New Roman"/>
          <w:sz w:val="24"/>
          <w:szCs w:val="24"/>
        </w:rPr>
        <w:t>/y</w:t>
      </w:r>
      <w:r w:rsidRPr="000D7E6C">
        <w:rPr>
          <w:rFonts w:ascii="Times New Roman" w:hAnsi="Times New Roman"/>
          <w:sz w:val="24"/>
          <w:szCs w:val="24"/>
        </w:rPr>
        <w:t xml:space="preserve">, że w związku z ww. okolicznościami, na podstawie art. 110 ust. 2 ustawy </w:t>
      </w:r>
      <w:proofErr w:type="spellStart"/>
      <w:r w:rsidRPr="000D7E6C">
        <w:rPr>
          <w:rFonts w:ascii="Times New Roman" w:hAnsi="Times New Roman"/>
          <w:sz w:val="24"/>
          <w:szCs w:val="24"/>
        </w:rPr>
        <w:t>Pzp</w:t>
      </w:r>
      <w:proofErr w:type="spellEnd"/>
      <w:r w:rsidRPr="000D7E6C">
        <w:rPr>
          <w:rFonts w:ascii="Times New Roman" w:hAnsi="Times New Roman"/>
          <w:sz w:val="24"/>
          <w:szCs w:val="24"/>
        </w:rPr>
        <w:t xml:space="preserve"> </w:t>
      </w:r>
      <w:r w:rsidR="00381D4F" w:rsidRPr="000D7E6C">
        <w:rPr>
          <w:rFonts w:ascii="Times New Roman" w:hAnsi="Times New Roman"/>
          <w:sz w:val="24"/>
          <w:szCs w:val="24"/>
        </w:rPr>
        <w:t>podmiot/y, na którego/</w:t>
      </w:r>
      <w:proofErr w:type="spellStart"/>
      <w:r w:rsidR="00381D4F" w:rsidRPr="000D7E6C">
        <w:rPr>
          <w:rFonts w:ascii="Times New Roman" w:hAnsi="Times New Roman"/>
          <w:sz w:val="24"/>
          <w:szCs w:val="24"/>
        </w:rPr>
        <w:t>ych</w:t>
      </w:r>
      <w:proofErr w:type="spellEnd"/>
      <w:r w:rsidR="00381D4F" w:rsidRPr="000D7E6C">
        <w:rPr>
          <w:rFonts w:ascii="Times New Roman" w:hAnsi="Times New Roman"/>
          <w:sz w:val="24"/>
          <w:szCs w:val="24"/>
        </w:rPr>
        <w:t xml:space="preserve"> zasoby powołuje się podjął/eli </w:t>
      </w:r>
      <w:r w:rsidRPr="000D7E6C">
        <w:rPr>
          <w:rFonts w:ascii="Times New Roman" w:hAnsi="Times New Roman"/>
          <w:sz w:val="24"/>
          <w:szCs w:val="24"/>
        </w:rPr>
        <w:t>następujące środki naprawcze</w:t>
      </w:r>
      <w:r w:rsidR="00381D4F" w:rsidRPr="000D7E6C">
        <w:rPr>
          <w:rFonts w:ascii="Times New Roman" w:hAnsi="Times New Roman"/>
          <w:sz w:val="24"/>
          <w:szCs w:val="24"/>
        </w:rPr>
        <w:t xml:space="preserve"> </w:t>
      </w:r>
      <w:r w:rsidR="00381D4F" w:rsidRPr="000D7E6C">
        <w:rPr>
          <w:rFonts w:ascii="Times New Roman" w:hAnsi="Times New Roman"/>
          <w:i/>
          <w:iCs/>
          <w:sz w:val="24"/>
          <w:szCs w:val="24"/>
        </w:rPr>
        <w:t>(jeżeli dotyczy):</w:t>
      </w:r>
      <w:r w:rsidRPr="000D7E6C">
        <w:rPr>
          <w:rFonts w:ascii="Times New Roman" w:hAnsi="Times New Roman"/>
          <w:sz w:val="24"/>
          <w:szCs w:val="24"/>
        </w:rPr>
        <w:t xml:space="preserve"> </w:t>
      </w:r>
    </w:p>
    <w:p w14:paraId="0BA492DC" w14:textId="77777777" w:rsidR="00B44D59" w:rsidRPr="000D7E6C" w:rsidRDefault="00B44D59" w:rsidP="00B44D59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7E6C"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………………………………………………………………………………………………..</w:t>
      </w:r>
    </w:p>
    <w:p w14:paraId="43A2B818" w14:textId="77777777" w:rsidR="0034460E" w:rsidRPr="003C01BD" w:rsidRDefault="00B44D59" w:rsidP="003C01BD">
      <w:pPr>
        <w:spacing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D7E6C">
        <w:rPr>
          <w:rFonts w:ascii="Times New Roman" w:hAnsi="Times New Roman"/>
          <w:sz w:val="24"/>
          <w:szCs w:val="24"/>
        </w:rPr>
        <w:t xml:space="preserve">     ……………………………………………………………………………………………….;</w:t>
      </w:r>
    </w:p>
    <w:p w14:paraId="547D5712" w14:textId="77777777" w:rsidR="00B44D59" w:rsidRPr="000D7E6C" w:rsidRDefault="00B44D59" w:rsidP="00B44D59">
      <w:pPr>
        <w:spacing w:line="276" w:lineRule="auto"/>
        <w:jc w:val="both"/>
        <w:rPr>
          <w:rFonts w:ascii="Times New Roman" w:hAnsi="Times New Roman"/>
          <w:b/>
          <w:sz w:val="28"/>
        </w:rPr>
      </w:pPr>
      <w:r w:rsidRPr="000D7E6C">
        <w:rPr>
          <w:rFonts w:ascii="Times New Roman" w:hAnsi="Times New Roman"/>
          <w:i/>
          <w:sz w:val="24"/>
          <w:szCs w:val="24"/>
        </w:rPr>
        <w:t xml:space="preserve">* </w:t>
      </w:r>
      <w:r w:rsidRPr="000D7E6C">
        <w:rPr>
          <w:rStyle w:val="Znakiprzypiswdolnych"/>
          <w:rFonts w:ascii="Times New Roman" w:hAnsi="Times New Roman"/>
          <w:b/>
          <w:sz w:val="28"/>
        </w:rPr>
        <w:t>właściwe zaznaczyć w odpowiednim kwadracie</w:t>
      </w:r>
    </w:p>
    <w:bookmarkEnd w:id="6"/>
    <w:p w14:paraId="67822C06" w14:textId="77777777" w:rsidR="00B44D59" w:rsidRPr="00D843E2" w:rsidRDefault="00B44D59" w:rsidP="006C0E85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07DFBDE5" w14:textId="77777777" w:rsidR="00EB57F8" w:rsidRDefault="00EB57F8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D84BA42" w14:textId="77777777" w:rsidR="00EB57F8" w:rsidRDefault="00EB57F8" w:rsidP="00EB57F8">
      <w:pPr>
        <w:tabs>
          <w:tab w:val="left" w:pos="1985"/>
          <w:tab w:val="left" w:pos="4820"/>
          <w:tab w:val="left" w:pos="5387"/>
          <w:tab w:val="left" w:pos="8931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                                   ….…………………………………….</w:t>
      </w:r>
    </w:p>
    <w:p w14:paraId="57EA3511" w14:textId="77777777" w:rsidR="00EB57F8" w:rsidRPr="00E207BE" w:rsidRDefault="00EB57F8" w:rsidP="00EB57F8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miejscowość, data      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</w:t>
      </w:r>
      <w:r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4F02A4C4" w14:textId="77777777" w:rsidR="00EB57F8" w:rsidRDefault="00EB57F8" w:rsidP="00EB57F8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 xml:space="preserve">do występowania w imieniu </w:t>
      </w:r>
      <w:r w:rsidR="00D87941">
        <w:rPr>
          <w:rFonts w:ascii="Times New Roman" w:hAnsi="Times New Roman"/>
          <w:bCs/>
          <w:sz w:val="18"/>
          <w:szCs w:val="18"/>
        </w:rPr>
        <w:t>Podmiotu</w:t>
      </w:r>
    </w:p>
    <w:p w14:paraId="3377DA01" w14:textId="77777777" w:rsidR="00877CBB" w:rsidRDefault="00877CBB" w:rsidP="009C7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F33A4C" w14:textId="77777777" w:rsidR="00E2603B" w:rsidRDefault="00E2603B" w:rsidP="009C75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103898" w14:textId="77777777" w:rsidR="0064322A" w:rsidRDefault="0064322A" w:rsidP="008974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5807E5" w14:textId="77777777" w:rsidR="00EB57F8" w:rsidRDefault="00EB57F8" w:rsidP="008974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EB57F8" w:rsidSect="0081488E">
      <w:footerReference w:type="even" r:id="rId8"/>
      <w:footerReference w:type="default" r:id="rId9"/>
      <w:footerReference w:type="first" r:id="rId10"/>
      <w:pgSz w:w="11906" w:h="16838"/>
      <w:pgMar w:top="851" w:right="1417" w:bottom="0" w:left="1417" w:header="720" w:footer="84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0FA72" w14:textId="77777777" w:rsidR="00375BAB" w:rsidRDefault="00375BAB">
      <w:pPr>
        <w:spacing w:after="0" w:line="240" w:lineRule="auto"/>
      </w:pPr>
      <w:r>
        <w:separator/>
      </w:r>
    </w:p>
  </w:endnote>
  <w:endnote w:type="continuationSeparator" w:id="0">
    <w:p w14:paraId="3DF64F1D" w14:textId="77777777" w:rsidR="00375BAB" w:rsidRDefault="0037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BFC05" w14:textId="77777777" w:rsidR="00455A7B" w:rsidRPr="00455A7B" w:rsidRDefault="00455A7B" w:rsidP="00455A7B">
    <w:pPr>
      <w:pStyle w:val="Stopka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5C0B" w14:textId="77777777" w:rsidR="00455A7B" w:rsidRPr="00455A7B" w:rsidRDefault="00455A7B" w:rsidP="00455A7B">
    <w:pPr>
      <w:pStyle w:val="Stopka"/>
      <w:jc w:val="right"/>
      <w:rPr>
        <w:rFonts w:ascii="Times New Roman" w:hAnsi="Times New Roman"/>
        <w:sz w:val="24"/>
      </w:rPr>
    </w:pPr>
    <w:r w:rsidRPr="00455A7B">
      <w:rPr>
        <w:rFonts w:ascii="Times New Roman" w:hAnsi="Times New Roman"/>
        <w:sz w:val="24"/>
      </w:rPr>
      <w:fldChar w:fldCharType="begin"/>
    </w:r>
    <w:r w:rsidRPr="00455A7B">
      <w:rPr>
        <w:rFonts w:ascii="Times New Roman" w:hAnsi="Times New Roman"/>
        <w:sz w:val="24"/>
      </w:rPr>
      <w:instrText xml:space="preserve"> PAGE   \* MERGEFORMAT </w:instrText>
    </w:r>
    <w:r w:rsidRPr="00455A7B">
      <w:rPr>
        <w:rFonts w:ascii="Times New Roman" w:hAnsi="Times New Roman"/>
        <w:sz w:val="24"/>
      </w:rPr>
      <w:fldChar w:fldCharType="separate"/>
    </w:r>
    <w:r w:rsidR="00877CBB">
      <w:rPr>
        <w:rFonts w:ascii="Times New Roman" w:hAnsi="Times New Roman"/>
        <w:noProof/>
        <w:sz w:val="24"/>
      </w:rPr>
      <w:t>5</w:t>
    </w:r>
    <w:r w:rsidRPr="00455A7B">
      <w:rPr>
        <w:rFonts w:ascii="Times New Roman" w:hAnsi="Times New Roman"/>
        <w:sz w:val="24"/>
      </w:rPr>
      <w:fldChar w:fldCharType="end"/>
    </w:r>
  </w:p>
  <w:p w14:paraId="07060551" w14:textId="77777777" w:rsidR="007D1598" w:rsidRPr="00455A7B" w:rsidRDefault="007D1598" w:rsidP="00455A7B">
    <w:pPr>
      <w:pStyle w:val="Stopka"/>
      <w:jc w:val="right"/>
      <w:rPr>
        <w:rFonts w:ascii="Times New Roman" w:hAnsi="Times New Roman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58B9" w14:textId="77777777" w:rsidR="00455A7B" w:rsidRPr="00455A7B" w:rsidRDefault="00455A7B">
    <w:pPr>
      <w:pStyle w:val="Stopka"/>
      <w:jc w:val="right"/>
      <w:rPr>
        <w:rFonts w:ascii="Times New Roman" w:hAnsi="Times New Roman"/>
        <w:sz w:val="24"/>
      </w:rPr>
    </w:pPr>
    <w:r w:rsidRPr="00455A7B">
      <w:rPr>
        <w:rFonts w:ascii="Times New Roman" w:hAnsi="Times New Roman"/>
        <w:sz w:val="24"/>
      </w:rPr>
      <w:fldChar w:fldCharType="begin"/>
    </w:r>
    <w:r w:rsidRPr="00455A7B">
      <w:rPr>
        <w:rFonts w:ascii="Times New Roman" w:hAnsi="Times New Roman"/>
        <w:sz w:val="24"/>
      </w:rPr>
      <w:instrText xml:space="preserve"> PAGE   \* MERGEFORMAT </w:instrText>
    </w:r>
    <w:r w:rsidRPr="00455A7B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1</w:t>
    </w:r>
    <w:r w:rsidRPr="00455A7B">
      <w:rPr>
        <w:rFonts w:ascii="Times New Roman" w:hAnsi="Times New Roman"/>
        <w:sz w:val="24"/>
      </w:rPr>
      <w:fldChar w:fldCharType="end"/>
    </w:r>
  </w:p>
  <w:p w14:paraId="64468BB8" w14:textId="77777777" w:rsidR="007D1598" w:rsidRPr="0079739C" w:rsidRDefault="007D1598" w:rsidP="0079739C">
    <w:pPr>
      <w:pStyle w:val="Stopka"/>
      <w:jc w:val="right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4A0F7" w14:textId="77777777" w:rsidR="00375BAB" w:rsidRDefault="00375BAB">
      <w:pPr>
        <w:spacing w:after="0" w:line="240" w:lineRule="auto"/>
      </w:pPr>
      <w:r>
        <w:separator/>
      </w:r>
    </w:p>
  </w:footnote>
  <w:footnote w:type="continuationSeparator" w:id="0">
    <w:p w14:paraId="53ED680E" w14:textId="77777777" w:rsidR="00375BAB" w:rsidRDefault="0037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766C"/>
    <w:multiLevelType w:val="hybridMultilevel"/>
    <w:tmpl w:val="3AC06C08"/>
    <w:lvl w:ilvl="0" w:tplc="D272F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07355"/>
    <w:multiLevelType w:val="hybridMultilevel"/>
    <w:tmpl w:val="102EF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02770E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22A3EEA">
      <w:start w:val="1"/>
      <w:numFmt w:val="decimal"/>
      <w:lvlText w:val="%3)"/>
      <w:lvlJc w:val="left"/>
      <w:pPr>
        <w:ind w:left="2340" w:hanging="360"/>
      </w:pPr>
    </w:lvl>
    <w:lvl w:ilvl="3" w:tplc="F4B20E08">
      <w:start w:val="1"/>
      <w:numFmt w:val="lowerLetter"/>
      <w:lvlText w:val="%4)"/>
      <w:lvlJc w:val="left"/>
      <w:pPr>
        <w:ind w:left="2880" w:hanging="360"/>
      </w:pPr>
      <w:rPr>
        <w:rFonts w:cs="Calibri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CEA"/>
    <w:rsid w:val="00013ED9"/>
    <w:rsid w:val="000142EB"/>
    <w:rsid w:val="00032359"/>
    <w:rsid w:val="00042F04"/>
    <w:rsid w:val="0004684D"/>
    <w:rsid w:val="00072247"/>
    <w:rsid w:val="00076E32"/>
    <w:rsid w:val="000A2AE5"/>
    <w:rsid w:val="000B5D8E"/>
    <w:rsid w:val="000C0AC3"/>
    <w:rsid w:val="000D44FF"/>
    <w:rsid w:val="000D60E3"/>
    <w:rsid w:val="000D6585"/>
    <w:rsid w:val="000D7E6C"/>
    <w:rsid w:val="000E2563"/>
    <w:rsid w:val="00115807"/>
    <w:rsid w:val="00117FD9"/>
    <w:rsid w:val="0014348A"/>
    <w:rsid w:val="00160529"/>
    <w:rsid w:val="00160745"/>
    <w:rsid w:val="001630B3"/>
    <w:rsid w:val="0017374A"/>
    <w:rsid w:val="00175300"/>
    <w:rsid w:val="00176943"/>
    <w:rsid w:val="00177CA8"/>
    <w:rsid w:val="00186BDC"/>
    <w:rsid w:val="00190170"/>
    <w:rsid w:val="00192BE5"/>
    <w:rsid w:val="001933AC"/>
    <w:rsid w:val="0019354B"/>
    <w:rsid w:val="001959C2"/>
    <w:rsid w:val="001A3389"/>
    <w:rsid w:val="001A765B"/>
    <w:rsid w:val="001C1118"/>
    <w:rsid w:val="001C46F3"/>
    <w:rsid w:val="001E2C60"/>
    <w:rsid w:val="001E4E53"/>
    <w:rsid w:val="00202F44"/>
    <w:rsid w:val="002212E1"/>
    <w:rsid w:val="002779D6"/>
    <w:rsid w:val="00285326"/>
    <w:rsid w:val="00297EA8"/>
    <w:rsid w:val="002A3906"/>
    <w:rsid w:val="002C29C2"/>
    <w:rsid w:val="002C4EE4"/>
    <w:rsid w:val="002C77D6"/>
    <w:rsid w:val="002D693D"/>
    <w:rsid w:val="002E058A"/>
    <w:rsid w:val="002E475F"/>
    <w:rsid w:val="002F3730"/>
    <w:rsid w:val="002F3825"/>
    <w:rsid w:val="002F4D74"/>
    <w:rsid w:val="00313718"/>
    <w:rsid w:val="0034460E"/>
    <w:rsid w:val="00353FE2"/>
    <w:rsid w:val="0036160E"/>
    <w:rsid w:val="0036226E"/>
    <w:rsid w:val="0037248E"/>
    <w:rsid w:val="0037386D"/>
    <w:rsid w:val="00373DD3"/>
    <w:rsid w:val="00375BAB"/>
    <w:rsid w:val="00381D4F"/>
    <w:rsid w:val="003A09D0"/>
    <w:rsid w:val="003C01BD"/>
    <w:rsid w:val="003C4750"/>
    <w:rsid w:val="003D2A20"/>
    <w:rsid w:val="003E42F9"/>
    <w:rsid w:val="003F3825"/>
    <w:rsid w:val="00400912"/>
    <w:rsid w:val="00416C18"/>
    <w:rsid w:val="00455A7B"/>
    <w:rsid w:val="00456DAE"/>
    <w:rsid w:val="0046399A"/>
    <w:rsid w:val="0046598F"/>
    <w:rsid w:val="00486AE9"/>
    <w:rsid w:val="004B2DA5"/>
    <w:rsid w:val="004E4D31"/>
    <w:rsid w:val="004F27EB"/>
    <w:rsid w:val="0050771E"/>
    <w:rsid w:val="005358E0"/>
    <w:rsid w:val="00541483"/>
    <w:rsid w:val="005532CA"/>
    <w:rsid w:val="0055333C"/>
    <w:rsid w:val="00556305"/>
    <w:rsid w:val="00566547"/>
    <w:rsid w:val="00591A77"/>
    <w:rsid w:val="005B02C9"/>
    <w:rsid w:val="005B1A38"/>
    <w:rsid w:val="005D6FDC"/>
    <w:rsid w:val="005F26D7"/>
    <w:rsid w:val="00603BC5"/>
    <w:rsid w:val="0060744C"/>
    <w:rsid w:val="00611445"/>
    <w:rsid w:val="0062507E"/>
    <w:rsid w:val="00625E70"/>
    <w:rsid w:val="0064322A"/>
    <w:rsid w:val="006517D3"/>
    <w:rsid w:val="0065654C"/>
    <w:rsid w:val="00682186"/>
    <w:rsid w:val="00687A28"/>
    <w:rsid w:val="006941FE"/>
    <w:rsid w:val="006A2042"/>
    <w:rsid w:val="006A6C2B"/>
    <w:rsid w:val="006A7D66"/>
    <w:rsid w:val="006B722D"/>
    <w:rsid w:val="006C0E85"/>
    <w:rsid w:val="006D44A3"/>
    <w:rsid w:val="006E5FAB"/>
    <w:rsid w:val="00701BA1"/>
    <w:rsid w:val="00711072"/>
    <w:rsid w:val="00714797"/>
    <w:rsid w:val="00715190"/>
    <w:rsid w:val="007275F7"/>
    <w:rsid w:val="00743B74"/>
    <w:rsid w:val="007740B1"/>
    <w:rsid w:val="0079739C"/>
    <w:rsid w:val="007A4DDD"/>
    <w:rsid w:val="007C5923"/>
    <w:rsid w:val="007D1598"/>
    <w:rsid w:val="007D536E"/>
    <w:rsid w:val="007D5833"/>
    <w:rsid w:val="007F32B0"/>
    <w:rsid w:val="00810E31"/>
    <w:rsid w:val="0081488E"/>
    <w:rsid w:val="008208D1"/>
    <w:rsid w:val="008314AB"/>
    <w:rsid w:val="00831C93"/>
    <w:rsid w:val="00835F1E"/>
    <w:rsid w:val="008510CF"/>
    <w:rsid w:val="00851C69"/>
    <w:rsid w:val="008554A6"/>
    <w:rsid w:val="00877CBB"/>
    <w:rsid w:val="008974CD"/>
    <w:rsid w:val="008C44DE"/>
    <w:rsid w:val="008F1BDC"/>
    <w:rsid w:val="008F3942"/>
    <w:rsid w:val="0090685D"/>
    <w:rsid w:val="00920D9D"/>
    <w:rsid w:val="00980174"/>
    <w:rsid w:val="00996138"/>
    <w:rsid w:val="009A17E4"/>
    <w:rsid w:val="009C7536"/>
    <w:rsid w:val="009F54D6"/>
    <w:rsid w:val="00A03D36"/>
    <w:rsid w:val="00A2116B"/>
    <w:rsid w:val="00A2735E"/>
    <w:rsid w:val="00A31868"/>
    <w:rsid w:val="00A37AFB"/>
    <w:rsid w:val="00A41663"/>
    <w:rsid w:val="00A5105D"/>
    <w:rsid w:val="00A66C0D"/>
    <w:rsid w:val="00A67BF4"/>
    <w:rsid w:val="00A70052"/>
    <w:rsid w:val="00AA0A7E"/>
    <w:rsid w:val="00AA567E"/>
    <w:rsid w:val="00AC1D17"/>
    <w:rsid w:val="00AE6755"/>
    <w:rsid w:val="00AF47D3"/>
    <w:rsid w:val="00B17B1A"/>
    <w:rsid w:val="00B44D59"/>
    <w:rsid w:val="00B644BC"/>
    <w:rsid w:val="00B702E1"/>
    <w:rsid w:val="00B978FD"/>
    <w:rsid w:val="00BB3BF3"/>
    <w:rsid w:val="00BD5C93"/>
    <w:rsid w:val="00BE0439"/>
    <w:rsid w:val="00BE2069"/>
    <w:rsid w:val="00BF0DB6"/>
    <w:rsid w:val="00BF22A3"/>
    <w:rsid w:val="00BF68F6"/>
    <w:rsid w:val="00C070D7"/>
    <w:rsid w:val="00C07C5B"/>
    <w:rsid w:val="00C121EC"/>
    <w:rsid w:val="00C13F52"/>
    <w:rsid w:val="00C15330"/>
    <w:rsid w:val="00C20178"/>
    <w:rsid w:val="00C345C2"/>
    <w:rsid w:val="00C34E3E"/>
    <w:rsid w:val="00C553AA"/>
    <w:rsid w:val="00C72866"/>
    <w:rsid w:val="00C764A6"/>
    <w:rsid w:val="00C805C1"/>
    <w:rsid w:val="00C80837"/>
    <w:rsid w:val="00C80D48"/>
    <w:rsid w:val="00C8248D"/>
    <w:rsid w:val="00C857D5"/>
    <w:rsid w:val="00C918E2"/>
    <w:rsid w:val="00CB23EB"/>
    <w:rsid w:val="00CC6B33"/>
    <w:rsid w:val="00CD2917"/>
    <w:rsid w:val="00CD744C"/>
    <w:rsid w:val="00D25B73"/>
    <w:rsid w:val="00D25BC8"/>
    <w:rsid w:val="00D651C9"/>
    <w:rsid w:val="00D66842"/>
    <w:rsid w:val="00D77C68"/>
    <w:rsid w:val="00D843E2"/>
    <w:rsid w:val="00D87007"/>
    <w:rsid w:val="00D87941"/>
    <w:rsid w:val="00D97C33"/>
    <w:rsid w:val="00DB4ACF"/>
    <w:rsid w:val="00E013A8"/>
    <w:rsid w:val="00E03CDA"/>
    <w:rsid w:val="00E12C9F"/>
    <w:rsid w:val="00E1325B"/>
    <w:rsid w:val="00E20A32"/>
    <w:rsid w:val="00E2603B"/>
    <w:rsid w:val="00E26BEE"/>
    <w:rsid w:val="00E3386B"/>
    <w:rsid w:val="00E617AB"/>
    <w:rsid w:val="00E645E7"/>
    <w:rsid w:val="00E66DA9"/>
    <w:rsid w:val="00E7371C"/>
    <w:rsid w:val="00E74CEA"/>
    <w:rsid w:val="00E769BE"/>
    <w:rsid w:val="00E831CE"/>
    <w:rsid w:val="00E851ED"/>
    <w:rsid w:val="00E971E8"/>
    <w:rsid w:val="00EA5235"/>
    <w:rsid w:val="00EA5902"/>
    <w:rsid w:val="00EB31B5"/>
    <w:rsid w:val="00EB4F61"/>
    <w:rsid w:val="00EB57F8"/>
    <w:rsid w:val="00EE583C"/>
    <w:rsid w:val="00EF06F3"/>
    <w:rsid w:val="00F170CA"/>
    <w:rsid w:val="00F17DF7"/>
    <w:rsid w:val="00F27136"/>
    <w:rsid w:val="00F304E7"/>
    <w:rsid w:val="00F328D3"/>
    <w:rsid w:val="00F41303"/>
    <w:rsid w:val="00F50E50"/>
    <w:rsid w:val="00F57600"/>
    <w:rsid w:val="00F651A3"/>
    <w:rsid w:val="00F74EEB"/>
    <w:rsid w:val="00F80662"/>
    <w:rsid w:val="00FA58BD"/>
    <w:rsid w:val="00FA5DEE"/>
    <w:rsid w:val="00FB126B"/>
    <w:rsid w:val="00FC5D8A"/>
    <w:rsid w:val="00FD38A8"/>
    <w:rsid w:val="00FD4E65"/>
    <w:rsid w:val="00FE14A0"/>
    <w:rsid w:val="00FE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054551"/>
  <w15:chartTrackingRefBased/>
  <w15:docId w15:val="{8022FF2E-F138-4A6F-8071-5B6AB9AE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4FF"/>
    <w:pPr>
      <w:suppressAutoHyphens/>
      <w:spacing w:after="160" w:line="25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styleId="Nagwek2">
    <w:name w:val="heading 2"/>
    <w:basedOn w:val="Normalny"/>
    <w:next w:val="Normalny"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after="0" w:line="360" w:lineRule="auto"/>
      <w:ind w:left="567" w:firstLine="0"/>
      <w:jc w:val="right"/>
      <w:outlineLvl w:val="3"/>
    </w:pPr>
    <w:rPr>
      <w:rFonts w:ascii="Times New Roman" w:eastAsia="Times New Roman" w:hAnsi="Times New Roman"/>
      <w:i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Wingdings" w:hAnsi="Wingdings" w:cs="Wingdings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customStyle="1" w:styleId="Znak">
    <w:name w:val="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">
    <w:name w:val="WW-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WW-Znak1">
    <w:name w:val="WW- Znak1"/>
    <w:basedOn w:val="Domylnaczcionkaakapitu1"/>
  </w:style>
  <w:style w:type="character" w:customStyle="1" w:styleId="WW-Znak12">
    <w:name w:val="WW- Znak12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-Znak123">
    <w:name w:val="WW- Znak123"/>
    <w:rPr>
      <w:sz w:val="20"/>
      <w:szCs w:val="20"/>
    </w:rPr>
  </w:style>
  <w:style w:type="character" w:customStyle="1" w:styleId="WW-Znak1234">
    <w:name w:val="WW- Znak1234"/>
    <w:rPr>
      <w:b/>
      <w:bCs/>
      <w:sz w:val="20"/>
      <w:szCs w:val="20"/>
    </w:rPr>
  </w:style>
  <w:style w:type="character" w:customStyle="1" w:styleId="WW-Znak12345">
    <w:name w:val="WW- Znak12345"/>
    <w:rPr>
      <w:rFonts w:ascii="Tahoma" w:hAnsi="Tahoma" w:cs="Tahoma"/>
      <w:sz w:val="16"/>
      <w:szCs w:val="16"/>
    </w:rPr>
  </w:style>
  <w:style w:type="character" w:customStyle="1" w:styleId="WW-Znak123456">
    <w:name w:val="WW- Znak123456"/>
    <w:rPr>
      <w:rFonts w:ascii="Times New Roman" w:eastAsia="Times New Roman" w:hAnsi="Times New Roman" w:cs="Times New Roman"/>
      <w:sz w:val="24"/>
      <w:szCs w:val="24"/>
    </w:rPr>
  </w:style>
  <w:style w:type="character" w:customStyle="1" w:styleId="WW-Znak1234567">
    <w:name w:val="WW- Znak1234567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WW-Znak12345678">
    <w:name w:val="WW- Znak12345678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hgkelc">
    <w:name w:val="hgkelc"/>
    <w:basedOn w:val="Domylnaczcionkaakapitu"/>
    <w:rsid w:val="007D1598"/>
  </w:style>
  <w:style w:type="character" w:customStyle="1" w:styleId="StopkaZnak">
    <w:name w:val="Stopka Znak"/>
    <w:link w:val="Stopka"/>
    <w:uiPriority w:val="99"/>
    <w:rsid w:val="00455A7B"/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7371C"/>
    <w:rPr>
      <w:rFonts w:ascii="Calibri" w:eastAsia="Calibri" w:hAnsi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TAW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575FC-0E85-47FD-8248-1C018BB0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</TotalTime>
  <Pages>3</Pages>
  <Words>742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Żaneta Walczak</dc:creator>
  <cp:keywords/>
  <cp:lastModifiedBy>Krolowka</cp:lastModifiedBy>
  <cp:revision>5</cp:revision>
  <cp:lastPrinted>2024-03-12T08:21:00Z</cp:lastPrinted>
  <dcterms:created xsi:type="dcterms:W3CDTF">2026-05-19T08:32:00Z</dcterms:created>
  <dcterms:modified xsi:type="dcterms:W3CDTF">2026-08-04T07:34:00Z</dcterms:modified>
</cp:coreProperties>
</file>