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C9A8C7" w14:textId="7DA23B9A" w:rsidR="00D066E3" w:rsidRPr="009C0C0C" w:rsidRDefault="00AF197A">
      <w:pPr>
        <w:pStyle w:val="Nagwek4"/>
        <w:rPr>
          <w:i w:val="0"/>
        </w:rPr>
      </w:pPr>
      <w:r w:rsidRPr="009C0C0C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160DDB0" wp14:editId="10AAC30F">
                <wp:simplePos x="0" y="0"/>
                <wp:positionH relativeFrom="column">
                  <wp:posOffset>-80645</wp:posOffset>
                </wp:positionH>
                <wp:positionV relativeFrom="paragraph">
                  <wp:posOffset>-230505</wp:posOffset>
                </wp:positionV>
                <wp:extent cx="2228850" cy="952500"/>
                <wp:effectExtent l="9525" t="9525" r="9525" b="9525"/>
                <wp:wrapNone/>
                <wp:docPr id="1982688464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6FC3A3" w14:textId="77777777" w:rsidR="00D066E3" w:rsidRDefault="00D066E3"/>
                          <w:p w14:paraId="2DB12AA5" w14:textId="77777777" w:rsidR="00D066E3" w:rsidRDefault="00D066E3"/>
                          <w:p w14:paraId="00BDBB1C" w14:textId="77777777" w:rsidR="00D066E3" w:rsidRDefault="00D066E3">
                            <w:pPr>
                              <w:jc w:val="center"/>
                            </w:pPr>
                          </w:p>
                          <w:p w14:paraId="09BFD95F" w14:textId="77777777" w:rsidR="00D066E3" w:rsidRDefault="00D066E3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  <w:p w14:paraId="2002CDD5" w14:textId="77777777" w:rsidR="00D066E3" w:rsidRDefault="00D066E3"/>
                          <w:p w14:paraId="269F2BD3" w14:textId="77777777" w:rsidR="00D066E3" w:rsidRDefault="00D066E3"/>
                          <w:p w14:paraId="43610BC4" w14:textId="77777777" w:rsidR="00D066E3" w:rsidRDefault="00D066E3"/>
                          <w:p w14:paraId="7D0D32AE" w14:textId="77777777" w:rsidR="00D066E3" w:rsidRDefault="00D066E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7E5E48E0" w14:textId="77777777" w:rsidR="00D066E3" w:rsidRDefault="00D066E3"/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0DDB0" id="Prostokąt zaokrąglony 2" o:spid="_x0000_s1026" style="position:absolute;left:0;text-align:left;margin-left:-6.35pt;margin-top:-18.15pt;width:175.5pt;height: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" filled="f" strokeweight=".09mm">
                <v:stroke joinstyle="miter" endcap="square"/>
                <v:textbox inset=".35mm,.35mm,.35mm,.35mm">
                  <w:txbxContent>
                    <w:p w14:paraId="6F6FC3A3" w14:textId="77777777" w:rsidR="00D066E3" w:rsidRDefault="00D066E3"/>
                    <w:p w14:paraId="2DB12AA5" w14:textId="77777777" w:rsidR="00D066E3" w:rsidRDefault="00D066E3"/>
                    <w:p w14:paraId="00BDBB1C" w14:textId="77777777" w:rsidR="00D066E3" w:rsidRDefault="00D066E3">
                      <w:pPr>
                        <w:jc w:val="center"/>
                      </w:pPr>
                    </w:p>
                    <w:p w14:paraId="09BFD95F" w14:textId="77777777" w:rsidR="00D066E3" w:rsidRDefault="00D066E3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Pieczęć Wykonawcy</w:t>
                      </w:r>
                    </w:p>
                    <w:p w14:paraId="2002CDD5" w14:textId="77777777" w:rsidR="00D066E3" w:rsidRDefault="00D066E3"/>
                    <w:p w14:paraId="269F2BD3" w14:textId="77777777" w:rsidR="00D066E3" w:rsidRDefault="00D066E3"/>
                    <w:p w14:paraId="43610BC4" w14:textId="77777777" w:rsidR="00D066E3" w:rsidRDefault="00D066E3"/>
                    <w:p w14:paraId="7D0D32AE" w14:textId="77777777" w:rsidR="00D066E3" w:rsidRDefault="00D066E3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7E5E48E0" w14:textId="77777777" w:rsidR="00D066E3" w:rsidRDefault="00D066E3"/>
                  </w:txbxContent>
                </v:textbox>
              </v:roundrect>
            </w:pict>
          </mc:Fallback>
        </mc:AlternateContent>
      </w:r>
      <w:r w:rsidR="002E29BC">
        <w:rPr>
          <w:i w:val="0"/>
        </w:rPr>
        <w:t xml:space="preserve">Załącznik nr </w:t>
      </w:r>
      <w:r w:rsidR="00561A86">
        <w:rPr>
          <w:i w:val="0"/>
        </w:rPr>
        <w:t>3</w:t>
      </w:r>
      <w:r w:rsidR="009C0C0C">
        <w:rPr>
          <w:i w:val="0"/>
        </w:rPr>
        <w:t xml:space="preserve"> do S</w:t>
      </w:r>
      <w:r w:rsidR="00C82B4E" w:rsidRPr="009C0C0C">
        <w:rPr>
          <w:i w:val="0"/>
        </w:rPr>
        <w:t>WZ</w:t>
      </w:r>
    </w:p>
    <w:p w14:paraId="215C9351" w14:textId="77777777" w:rsidR="00D066E3" w:rsidRDefault="00D066E3"/>
    <w:p w14:paraId="778C46AA" w14:textId="77777777" w:rsidR="00D066E3" w:rsidRPr="00097092" w:rsidRDefault="00097092" w:rsidP="00097092">
      <w:pPr>
        <w:tabs>
          <w:tab w:val="left" w:pos="1275"/>
        </w:tabs>
        <w:rPr>
          <w:rFonts w:ascii="Times New Roman" w:hAnsi="Times New Roman"/>
        </w:rPr>
      </w:pPr>
      <w:r>
        <w:t xml:space="preserve">              </w:t>
      </w:r>
      <w:r w:rsidRPr="00097092">
        <w:rPr>
          <w:rFonts w:ascii="Times New Roman" w:hAnsi="Times New Roman"/>
        </w:rPr>
        <w:t>nazwa Wykonawcy</w:t>
      </w:r>
    </w:p>
    <w:p w14:paraId="5B7FE975" w14:textId="77777777" w:rsidR="00D066E3" w:rsidRPr="00941DFA" w:rsidRDefault="00D066E3"/>
    <w:p w14:paraId="552C1787" w14:textId="12E1FF67" w:rsidR="00D066E3" w:rsidRDefault="00D066E3" w:rsidP="00941DFA">
      <w:pPr>
        <w:tabs>
          <w:tab w:val="center" w:pos="4536"/>
          <w:tab w:val="right" w:pos="9072"/>
        </w:tabs>
        <w:spacing w:after="0" w:line="240" w:lineRule="auto"/>
      </w:pPr>
      <w:r w:rsidRPr="00941DFA">
        <w:rPr>
          <w:rFonts w:ascii="Times New Roman" w:eastAsia="Times New Roman" w:hAnsi="Times New Roman"/>
          <w:sz w:val="24"/>
          <w:szCs w:val="20"/>
        </w:rPr>
        <w:t xml:space="preserve">Znak Sprawy: </w:t>
      </w:r>
      <w:r w:rsidR="002E3DE3">
        <w:rPr>
          <w:rFonts w:ascii="Times New Roman" w:eastAsia="Times New Roman" w:hAnsi="Times New Roman"/>
          <w:b/>
          <w:sz w:val="24"/>
          <w:szCs w:val="20"/>
        </w:rPr>
        <w:t>……………</w:t>
      </w:r>
      <w:proofErr w:type="gramStart"/>
      <w:r w:rsidR="002E3DE3">
        <w:rPr>
          <w:rFonts w:ascii="Times New Roman" w:eastAsia="Times New Roman" w:hAnsi="Times New Roman"/>
          <w:b/>
          <w:sz w:val="24"/>
          <w:szCs w:val="20"/>
        </w:rPr>
        <w:t>…….</w:t>
      </w:r>
      <w:proofErr w:type="gramEnd"/>
      <w:r w:rsidR="002E3DE3">
        <w:rPr>
          <w:rFonts w:ascii="Times New Roman" w:eastAsia="Times New Roman" w:hAnsi="Times New Roman"/>
          <w:b/>
          <w:sz w:val="24"/>
          <w:szCs w:val="20"/>
        </w:rPr>
        <w:t>.</w:t>
      </w:r>
    </w:p>
    <w:p w14:paraId="178F70B6" w14:textId="77777777" w:rsidR="00D066E3" w:rsidRDefault="00D066E3" w:rsidP="00EA19A3">
      <w:pPr>
        <w:spacing w:after="0" w:line="240" w:lineRule="auto"/>
      </w:pPr>
    </w:p>
    <w:p w14:paraId="74E3A159" w14:textId="77777777" w:rsidR="00D066E3" w:rsidRDefault="00D066E3" w:rsidP="00EA19A3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WYKAZ CZ</w:t>
      </w:r>
      <w:r>
        <w:rPr>
          <w:rFonts w:ascii="Times New Roman" w:eastAsia="TimesNewRoman" w:hAnsi="Times New Roman"/>
          <w:b/>
          <w:sz w:val="28"/>
          <w:szCs w:val="28"/>
        </w:rPr>
        <w:t>ĘŚ</w:t>
      </w:r>
      <w:r>
        <w:rPr>
          <w:rFonts w:ascii="Times New Roman" w:hAnsi="Times New Roman"/>
          <w:b/>
          <w:sz w:val="28"/>
          <w:szCs w:val="28"/>
        </w:rPr>
        <w:t>CI ZAMÓWIENIA, KTÓRYCH WYKONANIE WYKONAWCA ZAMIERZA POWIERZY</w:t>
      </w:r>
      <w:r>
        <w:rPr>
          <w:rFonts w:ascii="Times New Roman" w:eastAsia="TimesNewRoman" w:hAnsi="Times New Roman"/>
          <w:b/>
          <w:sz w:val="28"/>
          <w:szCs w:val="28"/>
        </w:rPr>
        <w:t xml:space="preserve">Ć </w:t>
      </w:r>
      <w:r>
        <w:rPr>
          <w:rFonts w:ascii="Times New Roman" w:hAnsi="Times New Roman"/>
          <w:b/>
          <w:sz w:val="28"/>
          <w:szCs w:val="28"/>
        </w:rPr>
        <w:t>PODWYKONAWCOM</w:t>
      </w:r>
    </w:p>
    <w:p w14:paraId="5BB1CC1D" w14:textId="77777777" w:rsidR="00D066E3" w:rsidRPr="0056370A" w:rsidRDefault="00D066E3" w:rsidP="005637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641C52A" w14:textId="51674079" w:rsidR="00CF3BDB" w:rsidRPr="00CF3BDB" w:rsidRDefault="00D066E3" w:rsidP="00CF3BD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6370A">
        <w:rPr>
          <w:rFonts w:ascii="Times New Roman" w:eastAsia="Times New Roman" w:hAnsi="Times New Roman"/>
          <w:sz w:val="24"/>
          <w:szCs w:val="24"/>
        </w:rPr>
        <w:t xml:space="preserve">Składając ofertę w postępowaniu o udzielenie zamówienia publicznego prowadzonym </w:t>
      </w:r>
      <w:r w:rsidR="0056370A">
        <w:rPr>
          <w:rFonts w:ascii="Times New Roman" w:eastAsia="Times New Roman" w:hAnsi="Times New Roman"/>
          <w:sz w:val="24"/>
          <w:szCs w:val="24"/>
        </w:rPr>
        <w:br/>
      </w:r>
      <w:r w:rsidRPr="0056370A">
        <w:rPr>
          <w:rFonts w:ascii="Times New Roman" w:eastAsia="Times New Roman" w:hAnsi="Times New Roman"/>
          <w:sz w:val="24"/>
          <w:szCs w:val="24"/>
        </w:rPr>
        <w:t xml:space="preserve">w trybie </w:t>
      </w:r>
      <w:r w:rsidR="000B6E8D">
        <w:rPr>
          <w:rFonts w:ascii="Times New Roman" w:eastAsia="Times New Roman" w:hAnsi="Times New Roman"/>
          <w:sz w:val="24"/>
          <w:szCs w:val="24"/>
        </w:rPr>
        <w:t>podstawowym</w:t>
      </w:r>
      <w:r w:rsidR="00687F96">
        <w:rPr>
          <w:rFonts w:ascii="Times New Roman" w:eastAsia="Times New Roman" w:hAnsi="Times New Roman"/>
          <w:sz w:val="24"/>
          <w:szCs w:val="24"/>
        </w:rPr>
        <w:t xml:space="preserve"> </w:t>
      </w:r>
      <w:r w:rsidR="00687F96" w:rsidRPr="00687F96">
        <w:rPr>
          <w:rFonts w:ascii="Times New Roman" w:eastAsia="Times New Roman" w:hAnsi="Times New Roman"/>
          <w:sz w:val="24"/>
          <w:szCs w:val="24"/>
        </w:rPr>
        <w:t xml:space="preserve">z możliwością negocjacji, o którym mowa w art. 275 pkt 2 ustawy </w:t>
      </w:r>
      <w:proofErr w:type="spellStart"/>
      <w:r w:rsidR="00687F96" w:rsidRPr="00687F96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="00F2639D">
        <w:rPr>
          <w:rFonts w:ascii="Times New Roman" w:eastAsia="Times New Roman" w:hAnsi="Times New Roman"/>
          <w:sz w:val="24"/>
          <w:szCs w:val="24"/>
        </w:rPr>
        <w:t>,</w:t>
      </w:r>
      <w:r w:rsidRPr="0056370A">
        <w:rPr>
          <w:rFonts w:ascii="Times New Roman" w:eastAsia="Times New Roman" w:hAnsi="Times New Roman"/>
          <w:sz w:val="24"/>
          <w:szCs w:val="24"/>
        </w:rPr>
        <w:t xml:space="preserve"> na</w:t>
      </w:r>
      <w:r w:rsidR="00060B50" w:rsidRPr="0056370A">
        <w:rPr>
          <w:rFonts w:ascii="Times New Roman" w:eastAsia="Times New Roman" w:hAnsi="Times New Roman"/>
          <w:sz w:val="24"/>
          <w:szCs w:val="24"/>
        </w:rPr>
        <w:t xml:space="preserve"> zadanie pn.</w:t>
      </w:r>
      <w:bookmarkStart w:id="0" w:name="_Hlk73361266"/>
      <w:r w:rsidR="00305679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1" w:name="_Hlk229397562"/>
      <w:bookmarkEnd w:id="0"/>
      <w:r w:rsidR="0010641C" w:rsidRPr="0010641C">
        <w:rPr>
          <w:rFonts w:ascii="Times New Roman" w:hAnsi="Times New Roman"/>
          <w:b/>
          <w:bCs/>
          <w:sz w:val="24"/>
          <w:szCs w:val="24"/>
        </w:rPr>
        <w:t xml:space="preserve">Wykonanie i montaż instalacji fotowoltaicznej na konstrukcji stalowej przy budynku Powiatowej Hali Sportowej „Kujawianka” - III Liceum Ogólnokształcące </w:t>
      </w:r>
      <w:r w:rsidR="00B761A0">
        <w:rPr>
          <w:rFonts w:ascii="Times New Roman" w:hAnsi="Times New Roman"/>
          <w:b/>
          <w:bCs/>
          <w:sz w:val="24"/>
          <w:szCs w:val="24"/>
        </w:rPr>
        <w:br/>
      </w:r>
      <w:r w:rsidR="0010641C" w:rsidRPr="0010641C">
        <w:rPr>
          <w:rFonts w:ascii="Times New Roman" w:hAnsi="Times New Roman"/>
          <w:b/>
          <w:bCs/>
          <w:sz w:val="24"/>
          <w:szCs w:val="24"/>
        </w:rPr>
        <w:t>im. Królowej Jadwigi w Inowrocławiu</w:t>
      </w:r>
      <w:bookmarkEnd w:id="1"/>
      <w:r w:rsidR="0010641C">
        <w:rPr>
          <w:rFonts w:ascii="Times New Roman" w:hAnsi="Times New Roman"/>
          <w:b/>
          <w:bCs/>
          <w:sz w:val="24"/>
          <w:szCs w:val="24"/>
        </w:rPr>
        <w:t>.</w:t>
      </w:r>
    </w:p>
    <w:p w14:paraId="4EF06D3E" w14:textId="5435DD95" w:rsidR="00D066E3" w:rsidRPr="00DA21D2" w:rsidRDefault="00DA21D2" w:rsidP="00D52607">
      <w:pPr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66092C">
        <w:rPr>
          <w:rFonts w:ascii="Times New Roman" w:hAnsi="Times New Roman"/>
          <w:bCs/>
          <w:sz w:val="24"/>
          <w:szCs w:val="24"/>
        </w:rPr>
        <w:t>o</w:t>
      </w:r>
      <w:r w:rsidR="00D066E3">
        <w:rPr>
          <w:rFonts w:ascii="Times New Roman" w:hAnsi="Times New Roman"/>
          <w:bCs/>
          <w:sz w:val="24"/>
          <w:szCs w:val="24"/>
        </w:rPr>
        <w:t>świadczam(y),</w:t>
      </w:r>
      <w:r w:rsidR="00687F96">
        <w:rPr>
          <w:rFonts w:ascii="Times New Roman" w:hAnsi="Times New Roman"/>
          <w:bCs/>
          <w:sz w:val="24"/>
          <w:szCs w:val="24"/>
        </w:rPr>
        <w:t xml:space="preserve"> </w:t>
      </w:r>
      <w:r w:rsidR="00D066E3">
        <w:rPr>
          <w:rFonts w:ascii="Times New Roman" w:hAnsi="Times New Roman"/>
          <w:sz w:val="24"/>
          <w:szCs w:val="24"/>
        </w:rPr>
        <w:t>że w przedmiotowym</w:t>
      </w:r>
      <w:r w:rsidR="00687F96">
        <w:rPr>
          <w:rFonts w:ascii="Times New Roman" w:hAnsi="Times New Roman"/>
          <w:sz w:val="24"/>
          <w:szCs w:val="24"/>
        </w:rPr>
        <w:t xml:space="preserve"> </w:t>
      </w:r>
      <w:r w:rsidR="00D066E3">
        <w:rPr>
          <w:rFonts w:ascii="Times New Roman" w:hAnsi="Times New Roman"/>
          <w:sz w:val="24"/>
          <w:szCs w:val="24"/>
        </w:rPr>
        <w:t>postępowaniu zamierzam</w:t>
      </w:r>
      <w:r w:rsidR="00C46AD9">
        <w:rPr>
          <w:rFonts w:ascii="Times New Roman" w:hAnsi="Times New Roman"/>
          <w:sz w:val="24"/>
          <w:szCs w:val="24"/>
        </w:rPr>
        <w:t>/</w:t>
      </w:r>
      <w:r w:rsidR="00BE0A5B">
        <w:rPr>
          <w:rFonts w:ascii="Times New Roman" w:hAnsi="Times New Roman"/>
          <w:sz w:val="24"/>
          <w:szCs w:val="24"/>
        </w:rPr>
        <w:t>y</w:t>
      </w:r>
      <w:r w:rsidR="003C3E87">
        <w:rPr>
          <w:rFonts w:ascii="Times New Roman" w:hAnsi="Times New Roman"/>
          <w:sz w:val="24"/>
          <w:szCs w:val="24"/>
        </w:rPr>
        <w:t xml:space="preserve"> </w:t>
      </w:r>
      <w:r w:rsidR="007327A0">
        <w:rPr>
          <w:rFonts w:ascii="Times New Roman" w:hAnsi="Times New Roman"/>
          <w:sz w:val="24"/>
          <w:szCs w:val="24"/>
        </w:rPr>
        <w:t xml:space="preserve">powierzyć </w:t>
      </w:r>
      <w:r w:rsidR="00FB3956">
        <w:rPr>
          <w:rFonts w:ascii="Times New Roman" w:hAnsi="Times New Roman"/>
          <w:sz w:val="24"/>
          <w:szCs w:val="24"/>
        </w:rPr>
        <w:t>p</w:t>
      </w:r>
      <w:r w:rsidR="00D066E3">
        <w:rPr>
          <w:rFonts w:ascii="Times New Roman" w:hAnsi="Times New Roman"/>
          <w:sz w:val="24"/>
          <w:szCs w:val="24"/>
        </w:rPr>
        <w:t xml:space="preserve">odwykonawcom wykonanie </w:t>
      </w:r>
      <w:r w:rsidR="0066092C">
        <w:rPr>
          <w:rFonts w:ascii="Times New Roman" w:hAnsi="Times New Roman"/>
          <w:sz w:val="24"/>
          <w:szCs w:val="24"/>
        </w:rPr>
        <w:t>następujących części zamówienia</w:t>
      </w:r>
      <w:r w:rsidR="00D066E3">
        <w:rPr>
          <w:rFonts w:ascii="Times New Roman" w:hAnsi="Times New Roman"/>
          <w:sz w:val="24"/>
          <w:szCs w:val="24"/>
        </w:rPr>
        <w:t>:</w:t>
      </w:r>
    </w:p>
    <w:tbl>
      <w:tblPr>
        <w:tblW w:w="93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4996"/>
      </w:tblGrid>
      <w:tr w:rsidR="00D066E3" w14:paraId="037D1B3A" w14:textId="77777777" w:rsidTr="000B6E8D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BD543" w14:textId="77777777" w:rsidR="00D066E3" w:rsidRDefault="00D066E3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16135" w14:textId="77777777" w:rsidR="00D066E3" w:rsidRDefault="000B6E8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Nazwa i adres podwykonawcy </w:t>
            </w:r>
          </w:p>
          <w:p w14:paraId="060AD718" w14:textId="77777777" w:rsidR="000B6E8D" w:rsidRPr="000B6E8D" w:rsidRDefault="000B6E8D" w:rsidP="000B6E8D">
            <w:pPr>
              <w:autoSpaceDE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0B6E8D">
              <w:rPr>
                <w:rFonts w:ascii="Times New Roman" w:hAnsi="Times New Roman"/>
              </w:rPr>
              <w:t>(jeżeli na dzień składania oferty są znani)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A66F8" w14:textId="77777777" w:rsidR="00D066E3" w:rsidRDefault="00FB3956" w:rsidP="00FB395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Rodzaj i zakres robót</w:t>
            </w:r>
            <w:r w:rsidR="00D52607">
              <w:rPr>
                <w:rFonts w:ascii="Times New Roman" w:hAnsi="Times New Roman"/>
                <w:b/>
                <w:bCs/>
              </w:rPr>
              <w:t>/dostaw/usług</w:t>
            </w:r>
            <w:r>
              <w:rPr>
                <w:rFonts w:ascii="Times New Roman" w:hAnsi="Times New Roman"/>
                <w:b/>
                <w:bCs/>
              </w:rPr>
              <w:t xml:space="preserve"> powierzanych podwykonawcy</w:t>
            </w:r>
          </w:p>
        </w:tc>
      </w:tr>
      <w:tr w:rsidR="00D066E3" w14:paraId="1EF24D73" w14:textId="77777777" w:rsidTr="000B6E8D">
        <w:trPr>
          <w:trHeight w:val="6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A3F75" w14:textId="77777777" w:rsidR="00D066E3" w:rsidRDefault="00D066E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15EF8" w14:textId="77777777" w:rsidR="00D066E3" w:rsidRDefault="00D066E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267D" w14:textId="77777777" w:rsidR="00D066E3" w:rsidRDefault="00D066E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3" w14:paraId="69514591" w14:textId="77777777" w:rsidTr="000B6E8D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1E58E" w14:textId="77777777" w:rsidR="00D066E3" w:rsidRDefault="00FB3956" w:rsidP="00FB3956">
            <w:pPr>
              <w:autoSpaceDE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5BF2" w14:textId="77777777" w:rsidR="00D066E3" w:rsidRDefault="00D066E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00D8" w14:textId="77777777" w:rsidR="00D066E3" w:rsidRDefault="00D066E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6E3" w14:paraId="77E5B83F" w14:textId="77777777" w:rsidTr="000B6E8D">
        <w:trPr>
          <w:trHeight w:val="6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6C97A" w14:textId="77777777" w:rsidR="00D066E3" w:rsidRDefault="00FB3956">
            <w:pPr>
              <w:autoSpaceDE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C4C8C" w14:textId="77777777" w:rsidR="00D066E3" w:rsidRDefault="00D066E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1812F" w14:textId="77777777" w:rsidR="00D066E3" w:rsidRDefault="00D066E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DA305D" w14:textId="77777777" w:rsidR="00D066E3" w:rsidRDefault="00D066E3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7E33C8" w14:textId="77777777" w:rsidR="00D066E3" w:rsidRDefault="00D066E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UWAGA! </w:t>
      </w:r>
      <w:r>
        <w:rPr>
          <w:rFonts w:ascii="Times New Roman" w:hAnsi="Times New Roman"/>
          <w:sz w:val="24"/>
          <w:szCs w:val="24"/>
        </w:rPr>
        <w:t xml:space="preserve">Wykonawca jest zobowiązany do wypełnienia i dołączenia niniejszego załącznika do składanej oferty tylko w przypadku, gdy </w:t>
      </w:r>
      <w:r w:rsidR="007327A0">
        <w:rPr>
          <w:rFonts w:ascii="Times New Roman" w:hAnsi="Times New Roman"/>
          <w:sz w:val="24"/>
          <w:szCs w:val="24"/>
        </w:rPr>
        <w:t xml:space="preserve">zamierza </w:t>
      </w:r>
      <w:r>
        <w:rPr>
          <w:rFonts w:ascii="Times New Roman" w:hAnsi="Times New Roman"/>
          <w:sz w:val="24"/>
          <w:szCs w:val="24"/>
        </w:rPr>
        <w:t>powierzy</w:t>
      </w:r>
      <w:r w:rsidR="007327A0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wykonanie części zamówienia </w:t>
      </w:r>
      <w:r w:rsidR="00FB395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odwykonawcom.</w:t>
      </w:r>
    </w:p>
    <w:p w14:paraId="4F954AE2" w14:textId="77777777" w:rsidR="00FC20D5" w:rsidRDefault="00FC20D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66A807" w14:textId="77777777" w:rsidR="00FC20D5" w:rsidRDefault="00FC20D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48EBE9" w14:textId="77777777" w:rsidR="007D39F5" w:rsidRDefault="00C46AD9" w:rsidP="00337D57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…………………………………                          </w:t>
      </w:r>
      <w:r w:rsidR="00337D57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</w:t>
      </w:r>
      <w:r w:rsidR="007D39F5">
        <w:rPr>
          <w:rFonts w:ascii="Times New Roman" w:hAnsi="Times New Roman"/>
          <w:sz w:val="24"/>
        </w:rPr>
        <w:t>….…………………………………….</w:t>
      </w:r>
    </w:p>
    <w:p w14:paraId="468F1B8B" w14:textId="77777777" w:rsidR="00E207BE" w:rsidRPr="00E207BE" w:rsidRDefault="00337D57" w:rsidP="00337D57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</w:t>
      </w:r>
      <w:r w:rsidR="00E207BE">
        <w:rPr>
          <w:rFonts w:ascii="Times New Roman" w:hAnsi="Times New Roman"/>
          <w:sz w:val="20"/>
          <w:szCs w:val="20"/>
        </w:rPr>
        <w:t xml:space="preserve">   </w:t>
      </w:r>
      <w:r w:rsidR="007D39F5"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7D39F5">
        <w:rPr>
          <w:rFonts w:ascii="Times New Roman" w:hAnsi="Times New Roman"/>
          <w:sz w:val="20"/>
          <w:szCs w:val="20"/>
        </w:rPr>
        <w:t xml:space="preserve"> </w:t>
      </w:r>
      <w:r w:rsidR="00E207BE"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="00E207BE"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="00E207BE"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7B206B6D" w14:textId="77777777" w:rsidR="009C0C0C" w:rsidRDefault="00E207BE" w:rsidP="00E207BE">
      <w:pPr>
        <w:spacing w:after="0" w:line="240" w:lineRule="auto"/>
        <w:ind w:left="5103" w:hanging="14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>do występowania w imieniu Wykonawcy</w:t>
      </w:r>
    </w:p>
    <w:p w14:paraId="25C61CD3" w14:textId="77777777" w:rsidR="007D39F5" w:rsidRDefault="007D39F5" w:rsidP="009C0C0C">
      <w:pPr>
        <w:tabs>
          <w:tab w:val="left" w:pos="5245"/>
        </w:tabs>
        <w:spacing w:after="0" w:line="240" w:lineRule="auto"/>
        <w:rPr>
          <w:rFonts w:ascii="Times New Roman" w:hAnsi="Times New Roman"/>
          <w:sz w:val="24"/>
        </w:rPr>
      </w:pPr>
    </w:p>
    <w:p w14:paraId="3C4C979B" w14:textId="77777777" w:rsidR="007D39F5" w:rsidRPr="007D39F5" w:rsidRDefault="007D39F5" w:rsidP="007D39F5">
      <w:pPr>
        <w:tabs>
          <w:tab w:val="left" w:pos="5245"/>
        </w:tabs>
        <w:rPr>
          <w:rFonts w:ascii="Times New Roman" w:hAnsi="Times New Roman"/>
          <w:sz w:val="20"/>
          <w:szCs w:val="20"/>
        </w:rPr>
      </w:pPr>
    </w:p>
    <w:sectPr w:rsidR="007D39F5" w:rsidRPr="007D39F5">
      <w:footerReference w:type="default" r:id="rId7"/>
      <w:pgSz w:w="11906" w:h="16838"/>
      <w:pgMar w:top="993" w:right="1417" w:bottom="1417" w:left="1417" w:header="720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06FD" w14:textId="77777777" w:rsidR="009367C2" w:rsidRDefault="009367C2">
      <w:pPr>
        <w:spacing w:after="0" w:line="240" w:lineRule="auto"/>
      </w:pPr>
      <w:r>
        <w:separator/>
      </w:r>
    </w:p>
  </w:endnote>
  <w:endnote w:type="continuationSeparator" w:id="0">
    <w:p w14:paraId="4F019234" w14:textId="77777777" w:rsidR="009367C2" w:rsidRDefault="00936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8E0C" w14:textId="77777777" w:rsidR="00D066E3" w:rsidRDefault="00D066E3" w:rsidP="00D432A9">
    <w:pPr>
      <w:pStyle w:val="Stopka"/>
      <w:ind w:right="360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8A67" w14:textId="77777777" w:rsidR="009367C2" w:rsidRDefault="009367C2">
      <w:pPr>
        <w:spacing w:after="0" w:line="240" w:lineRule="auto"/>
      </w:pPr>
      <w:r>
        <w:separator/>
      </w:r>
    </w:p>
  </w:footnote>
  <w:footnote w:type="continuationSeparator" w:id="0">
    <w:p w14:paraId="59EA7CCB" w14:textId="77777777" w:rsidR="009367C2" w:rsidRDefault="00936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3B"/>
    <w:rsid w:val="00060B50"/>
    <w:rsid w:val="000671A3"/>
    <w:rsid w:val="00097092"/>
    <w:rsid w:val="000A6000"/>
    <w:rsid w:val="000B6E8D"/>
    <w:rsid w:val="000D4CC7"/>
    <w:rsid w:val="000F1FCA"/>
    <w:rsid w:val="00103BF4"/>
    <w:rsid w:val="0010641C"/>
    <w:rsid w:val="001C7AD3"/>
    <w:rsid w:val="001D5CC2"/>
    <w:rsid w:val="00200FEC"/>
    <w:rsid w:val="0026167A"/>
    <w:rsid w:val="002E29BC"/>
    <w:rsid w:val="002E3DE3"/>
    <w:rsid w:val="00305679"/>
    <w:rsid w:val="00335310"/>
    <w:rsid w:val="00337D57"/>
    <w:rsid w:val="00353915"/>
    <w:rsid w:val="003629CA"/>
    <w:rsid w:val="003932DA"/>
    <w:rsid w:val="003A1C6B"/>
    <w:rsid w:val="003A61CD"/>
    <w:rsid w:val="003C3E87"/>
    <w:rsid w:val="00437654"/>
    <w:rsid w:val="00472660"/>
    <w:rsid w:val="004945DC"/>
    <w:rsid w:val="004A12C6"/>
    <w:rsid w:val="004A48F2"/>
    <w:rsid w:val="004F5E51"/>
    <w:rsid w:val="00510150"/>
    <w:rsid w:val="00540ED1"/>
    <w:rsid w:val="00561A86"/>
    <w:rsid w:val="0056370A"/>
    <w:rsid w:val="00580BB7"/>
    <w:rsid w:val="0058173A"/>
    <w:rsid w:val="005A1FD5"/>
    <w:rsid w:val="005E32B0"/>
    <w:rsid w:val="005F09CF"/>
    <w:rsid w:val="00603FE4"/>
    <w:rsid w:val="006365D3"/>
    <w:rsid w:val="00655C40"/>
    <w:rsid w:val="0066092C"/>
    <w:rsid w:val="00663A57"/>
    <w:rsid w:val="00676A1B"/>
    <w:rsid w:val="00687F96"/>
    <w:rsid w:val="006B3E07"/>
    <w:rsid w:val="006E5997"/>
    <w:rsid w:val="00714AC0"/>
    <w:rsid w:val="0072014F"/>
    <w:rsid w:val="00725779"/>
    <w:rsid w:val="007327A0"/>
    <w:rsid w:val="0076591D"/>
    <w:rsid w:val="007804A8"/>
    <w:rsid w:val="00791C9A"/>
    <w:rsid w:val="007A2FEC"/>
    <w:rsid w:val="007A513B"/>
    <w:rsid w:val="007D39F5"/>
    <w:rsid w:val="00836319"/>
    <w:rsid w:val="008808EE"/>
    <w:rsid w:val="0088453C"/>
    <w:rsid w:val="008A0D53"/>
    <w:rsid w:val="008C23D0"/>
    <w:rsid w:val="008F79A6"/>
    <w:rsid w:val="009367C2"/>
    <w:rsid w:val="00941DFA"/>
    <w:rsid w:val="009C0C0C"/>
    <w:rsid w:val="009C6618"/>
    <w:rsid w:val="009D6260"/>
    <w:rsid w:val="00A06FB0"/>
    <w:rsid w:val="00A11654"/>
    <w:rsid w:val="00A2486A"/>
    <w:rsid w:val="00A5057D"/>
    <w:rsid w:val="00A72492"/>
    <w:rsid w:val="00A937C6"/>
    <w:rsid w:val="00AA13EA"/>
    <w:rsid w:val="00AA3E79"/>
    <w:rsid w:val="00AB0B9D"/>
    <w:rsid w:val="00AF197A"/>
    <w:rsid w:val="00B06C81"/>
    <w:rsid w:val="00B22150"/>
    <w:rsid w:val="00B54417"/>
    <w:rsid w:val="00B761A0"/>
    <w:rsid w:val="00B800E4"/>
    <w:rsid w:val="00BE0A5B"/>
    <w:rsid w:val="00C46AD9"/>
    <w:rsid w:val="00C60BAF"/>
    <w:rsid w:val="00C82B4E"/>
    <w:rsid w:val="00CB19E9"/>
    <w:rsid w:val="00CE236F"/>
    <w:rsid w:val="00CF3BDB"/>
    <w:rsid w:val="00D066E3"/>
    <w:rsid w:val="00D432A9"/>
    <w:rsid w:val="00D456BC"/>
    <w:rsid w:val="00D52607"/>
    <w:rsid w:val="00DA21D2"/>
    <w:rsid w:val="00DC26E2"/>
    <w:rsid w:val="00DD1C41"/>
    <w:rsid w:val="00E07CE1"/>
    <w:rsid w:val="00E11235"/>
    <w:rsid w:val="00E14351"/>
    <w:rsid w:val="00E207BE"/>
    <w:rsid w:val="00E27A0B"/>
    <w:rsid w:val="00E674D6"/>
    <w:rsid w:val="00EA19A3"/>
    <w:rsid w:val="00EB5776"/>
    <w:rsid w:val="00EC15FC"/>
    <w:rsid w:val="00EF13C1"/>
    <w:rsid w:val="00F02086"/>
    <w:rsid w:val="00F2639D"/>
    <w:rsid w:val="00F316CB"/>
    <w:rsid w:val="00F6686F"/>
    <w:rsid w:val="00F704DD"/>
    <w:rsid w:val="00FB3956"/>
    <w:rsid w:val="00FC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A150A9"/>
  <w15:chartTrackingRefBased/>
  <w15:docId w15:val="{7FD96ED8-8CC4-4FCD-B3D9-2C538B5C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after="0" w:line="360" w:lineRule="auto"/>
      <w:ind w:left="567" w:firstLine="0"/>
      <w:jc w:val="right"/>
      <w:outlineLvl w:val="3"/>
    </w:pPr>
    <w:rPr>
      <w:rFonts w:ascii="Times New Roman" w:eastAsia="Times New Roman" w:hAnsi="Times New Roman"/>
      <w:i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">
    <w:name w:val="Znak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WW-Znak">
    <w:name w:val="WW- Znak"/>
    <w:basedOn w:val="Domylnaczcionkaakapitu1"/>
  </w:style>
  <w:style w:type="character" w:customStyle="1" w:styleId="WW-Znak1">
    <w:name w:val="WW- Znak1"/>
    <w:basedOn w:val="Domylnaczcionkaakapitu1"/>
  </w:style>
  <w:style w:type="character" w:styleId="Numerstrony">
    <w:name w:val="page number"/>
    <w:basedOn w:val="Domylnaczcionkaakapitu1"/>
  </w:style>
  <w:style w:type="character" w:customStyle="1" w:styleId="WW-Znak12">
    <w:name w:val="WW- Znak12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TAW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Walczak</dc:creator>
  <cp:keywords/>
  <cp:lastModifiedBy>Krolowka</cp:lastModifiedBy>
  <cp:revision>6</cp:revision>
  <cp:lastPrinted>2019-10-02T06:49:00Z</cp:lastPrinted>
  <dcterms:created xsi:type="dcterms:W3CDTF">2026-05-27T08:43:00Z</dcterms:created>
  <dcterms:modified xsi:type="dcterms:W3CDTF">2026-08-04T07:34:00Z</dcterms:modified>
</cp:coreProperties>
</file>