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363EA2" w14:textId="138D06CD" w:rsidR="00B72D2E" w:rsidRPr="00145DD1" w:rsidRDefault="00303257" w:rsidP="000C683D">
      <w:pPr>
        <w:pStyle w:val="Nagwek4"/>
        <w:ind w:left="864" w:hanging="864"/>
        <w:rPr>
          <w:i w:val="0"/>
        </w:rPr>
      </w:pPr>
      <w:r>
        <w:rPr>
          <w:i w:val="0"/>
        </w:rPr>
        <w:t xml:space="preserve">Załącznik nr </w:t>
      </w:r>
      <w:r w:rsidR="00B5556C">
        <w:rPr>
          <w:i w:val="0"/>
        </w:rPr>
        <w:t>4</w:t>
      </w:r>
      <w:r w:rsidR="000C683D" w:rsidRPr="00145DD1">
        <w:rPr>
          <w:i w:val="0"/>
        </w:rPr>
        <w:t xml:space="preserve"> do SWZ</w:t>
      </w:r>
    </w:p>
    <w:p w14:paraId="6D0DBF6A" w14:textId="77777777" w:rsidR="0097581E" w:rsidRPr="0097581E" w:rsidRDefault="0097581E" w:rsidP="0097581E">
      <w:pPr>
        <w:numPr>
          <w:ilvl w:val="0"/>
          <w:numId w:val="1"/>
        </w:numPr>
        <w:spacing w:after="60"/>
        <w:rPr>
          <w:rFonts w:ascii="Times New Roman" w:hAnsi="Times New Roman"/>
          <w:sz w:val="20"/>
          <w:szCs w:val="20"/>
        </w:rPr>
      </w:pPr>
    </w:p>
    <w:p w14:paraId="43753B4C" w14:textId="77777777" w:rsidR="0097581E" w:rsidRPr="00AF7375" w:rsidRDefault="0097581E" w:rsidP="0097581E">
      <w:pPr>
        <w:numPr>
          <w:ilvl w:val="0"/>
          <w:numId w:val="1"/>
        </w:numPr>
        <w:spacing w:after="60"/>
        <w:ind w:left="709" w:hanging="709"/>
        <w:jc w:val="both"/>
        <w:rPr>
          <w:rFonts w:ascii="Times New Roman" w:hAnsi="Times New Roman"/>
          <w:sz w:val="20"/>
          <w:szCs w:val="20"/>
        </w:rPr>
      </w:pPr>
      <w:r w:rsidRPr="00AF7375">
        <w:rPr>
          <w:rFonts w:ascii="Times New Roman" w:hAnsi="Times New Roman"/>
          <w:sz w:val="20"/>
          <w:szCs w:val="20"/>
          <w:u w:val="single"/>
        </w:rPr>
        <w:t>Uwaga</w:t>
      </w:r>
      <w:r w:rsidRPr="00AF7375">
        <w:rPr>
          <w:rFonts w:ascii="Times New Roman" w:hAnsi="Times New Roman"/>
          <w:sz w:val="20"/>
          <w:szCs w:val="20"/>
        </w:rPr>
        <w:t xml:space="preserve">: </w:t>
      </w:r>
      <w:r w:rsidRPr="00AF7375">
        <w:rPr>
          <w:rFonts w:ascii="Times New Roman" w:hAnsi="Times New Roman"/>
          <w:i/>
          <w:color w:val="000000"/>
          <w:sz w:val="20"/>
          <w:szCs w:val="20"/>
        </w:rPr>
        <w:t>Niniejsze zobowiązanie wypełnia p</w:t>
      </w:r>
      <w:r w:rsidR="007C631B">
        <w:rPr>
          <w:rFonts w:ascii="Times New Roman" w:hAnsi="Times New Roman"/>
          <w:i/>
          <w:color w:val="000000"/>
          <w:sz w:val="20"/>
          <w:szCs w:val="20"/>
        </w:rPr>
        <w:t>odmiot trzeci w przypadku, gdy W</w:t>
      </w:r>
      <w:r w:rsidRPr="00AF7375">
        <w:rPr>
          <w:rFonts w:ascii="Times New Roman" w:hAnsi="Times New Roman"/>
          <w:i/>
          <w:color w:val="000000"/>
          <w:sz w:val="20"/>
          <w:szCs w:val="20"/>
        </w:rPr>
        <w:t>ykonawca polega na zdolnościach technicznych lub zawodowych</w:t>
      </w:r>
      <w:r w:rsidR="00183E7F">
        <w:rPr>
          <w:rFonts w:ascii="Times New Roman" w:hAnsi="Times New Roman"/>
          <w:i/>
          <w:color w:val="000000"/>
          <w:sz w:val="20"/>
          <w:szCs w:val="20"/>
        </w:rPr>
        <w:t xml:space="preserve">, </w:t>
      </w:r>
      <w:r w:rsidRPr="00AF7375">
        <w:rPr>
          <w:rFonts w:ascii="Times New Roman" w:hAnsi="Times New Roman"/>
          <w:i/>
          <w:color w:val="000000"/>
          <w:sz w:val="20"/>
          <w:szCs w:val="20"/>
        </w:rPr>
        <w:t>sytuacji finansowej lub ekonomicznej podmiotów udostępniających zasoby w celu potwierdzenia spełniania warunków udziału w postępowaniu.</w:t>
      </w:r>
    </w:p>
    <w:p w14:paraId="03709AC5" w14:textId="08415B84" w:rsidR="00B72D2E" w:rsidRDefault="006700E9">
      <w:r w:rsidRPr="00145DD1">
        <w:rPr>
          <w:noProof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372BE0" wp14:editId="0C21D051">
                <wp:simplePos x="0" y="0"/>
                <wp:positionH relativeFrom="column">
                  <wp:posOffset>-147955</wp:posOffset>
                </wp:positionH>
                <wp:positionV relativeFrom="paragraph">
                  <wp:posOffset>83820</wp:posOffset>
                </wp:positionV>
                <wp:extent cx="2477135" cy="1219200"/>
                <wp:effectExtent l="8890" t="9525" r="9525" b="9525"/>
                <wp:wrapNone/>
                <wp:docPr id="20791004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13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71BA2" w14:textId="77777777" w:rsidR="000C683D" w:rsidRDefault="000C683D" w:rsidP="000C683D"/>
                          <w:p w14:paraId="0D4BEEB8" w14:textId="77777777" w:rsidR="000C683D" w:rsidRDefault="000C683D" w:rsidP="000C683D"/>
                          <w:p w14:paraId="3511CCA8" w14:textId="77777777" w:rsidR="000C683D" w:rsidRPr="003E210D" w:rsidRDefault="000C683D" w:rsidP="000C68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6E50B46" w14:textId="77777777" w:rsidR="003E210D" w:rsidRDefault="003E210D" w:rsidP="003E210D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1BEE1F6C" w14:textId="77777777" w:rsidR="000C683D" w:rsidRPr="003E210D" w:rsidRDefault="003E210D" w:rsidP="003E210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E210D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72BE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1.65pt;margin-top:6.6pt;width:195.05pt;height:9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">
                <v:textbox>
                  <w:txbxContent>
                    <w:p w14:paraId="2ED71BA2" w14:textId="77777777" w:rsidR="000C683D" w:rsidRDefault="000C683D" w:rsidP="000C683D"/>
                    <w:p w14:paraId="0D4BEEB8" w14:textId="77777777" w:rsidR="000C683D" w:rsidRDefault="000C683D" w:rsidP="000C683D"/>
                    <w:p w14:paraId="3511CCA8" w14:textId="77777777" w:rsidR="000C683D" w:rsidRPr="003E210D" w:rsidRDefault="000C683D" w:rsidP="000C68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</w:p>
                    <w:p w14:paraId="06E50B46" w14:textId="77777777" w:rsidR="003E210D" w:rsidRDefault="003E210D" w:rsidP="003E210D">
                      <w:pPr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</w:p>
                    <w:p w14:paraId="1BEE1F6C" w14:textId="77777777" w:rsidR="000C683D" w:rsidRPr="003E210D" w:rsidRDefault="003E210D" w:rsidP="003E210D">
                      <w:pPr>
                        <w:jc w:val="center"/>
                        <w:rPr>
                          <w:sz w:val="28"/>
                        </w:rPr>
                      </w:pPr>
                      <w:r w:rsidRPr="003E210D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>nazwa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11EE27F9" w14:textId="77777777" w:rsidR="00B72D2E" w:rsidRDefault="00B72D2E"/>
    <w:p w14:paraId="78803BF8" w14:textId="77777777" w:rsidR="000C683D" w:rsidRDefault="000C683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A8981FE" w14:textId="77777777" w:rsidR="000C683D" w:rsidRDefault="000C683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84CD281" w14:textId="77777777" w:rsidR="000C683D" w:rsidRDefault="000C683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634618C" w14:textId="77777777" w:rsidR="000C683D" w:rsidRPr="004C44D2" w:rsidRDefault="000C683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28F2B06" w14:textId="77777777" w:rsidR="0097581E" w:rsidRPr="004C44D2" w:rsidRDefault="0097581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9726610" w14:textId="2FB505D3" w:rsidR="00B72D2E" w:rsidRPr="004C44D2" w:rsidRDefault="00B72D2E">
      <w:pPr>
        <w:tabs>
          <w:tab w:val="center" w:pos="4536"/>
          <w:tab w:val="right" w:pos="9072"/>
        </w:tabs>
        <w:spacing w:after="0" w:line="240" w:lineRule="auto"/>
        <w:rPr>
          <w:sz w:val="24"/>
          <w:szCs w:val="24"/>
        </w:rPr>
      </w:pPr>
      <w:r w:rsidRPr="004C44D2">
        <w:rPr>
          <w:rFonts w:ascii="Times New Roman" w:eastAsia="Times New Roman" w:hAnsi="Times New Roman"/>
          <w:sz w:val="24"/>
          <w:szCs w:val="24"/>
        </w:rPr>
        <w:t xml:space="preserve">Znak Sprawy: </w:t>
      </w:r>
      <w:r w:rsidR="00B7684D">
        <w:rPr>
          <w:rFonts w:ascii="Times New Roman" w:eastAsia="Times New Roman" w:hAnsi="Times New Roman"/>
          <w:b/>
          <w:sz w:val="24"/>
          <w:szCs w:val="24"/>
        </w:rPr>
        <w:t>………………………</w:t>
      </w:r>
    </w:p>
    <w:p w14:paraId="14C24856" w14:textId="77777777" w:rsidR="00B72D2E" w:rsidRPr="00EC5033" w:rsidRDefault="00B72D2E">
      <w:pPr>
        <w:rPr>
          <w:sz w:val="24"/>
          <w:szCs w:val="24"/>
        </w:rPr>
      </w:pPr>
    </w:p>
    <w:p w14:paraId="7C5DBA85" w14:textId="77777777" w:rsidR="00200569" w:rsidRPr="00EC5033" w:rsidRDefault="00B72D2E" w:rsidP="0020056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C5033">
        <w:rPr>
          <w:rFonts w:ascii="Times New Roman" w:eastAsia="Times New Roman" w:hAnsi="Times New Roman"/>
          <w:b/>
          <w:bCs/>
          <w:sz w:val="24"/>
          <w:szCs w:val="24"/>
        </w:rPr>
        <w:t xml:space="preserve">ZOBOWIĄZANIE </w:t>
      </w:r>
    </w:p>
    <w:p w14:paraId="32C971C2" w14:textId="77777777" w:rsidR="00200569" w:rsidRDefault="00145DD1" w:rsidP="0020056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C5033">
        <w:rPr>
          <w:rFonts w:ascii="Times New Roman" w:eastAsia="Times New Roman" w:hAnsi="Times New Roman"/>
          <w:b/>
          <w:bCs/>
          <w:sz w:val="24"/>
          <w:szCs w:val="24"/>
        </w:rPr>
        <w:t xml:space="preserve">PODMIOTU UDOSTĘPNIAJĄCEGO ZASOBY </w:t>
      </w:r>
    </w:p>
    <w:p w14:paraId="751DF99D" w14:textId="77777777" w:rsidR="007B520A" w:rsidRDefault="007B520A" w:rsidP="0020056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FDE995" w14:textId="77777777" w:rsidR="00B72D2E" w:rsidRPr="00EC5033" w:rsidRDefault="00200569" w:rsidP="0020056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C5033">
        <w:rPr>
          <w:rFonts w:ascii="Times New Roman" w:eastAsia="Times New Roman" w:hAnsi="Times New Roman"/>
          <w:bCs/>
          <w:sz w:val="24"/>
          <w:szCs w:val="24"/>
        </w:rPr>
        <w:t>(n</w:t>
      </w:r>
      <w:r w:rsidRPr="00EC5033">
        <w:rPr>
          <w:rFonts w:ascii="Times New Roman" w:eastAsia="Times New Roman" w:hAnsi="Times New Roman"/>
          <w:sz w:val="24"/>
          <w:szCs w:val="24"/>
        </w:rPr>
        <w:t xml:space="preserve">a </w:t>
      </w:r>
      <w:r w:rsidR="009E3CE0" w:rsidRPr="00EC5033">
        <w:rPr>
          <w:rFonts w:ascii="Times New Roman" w:eastAsia="Times New Roman" w:hAnsi="Times New Roman"/>
          <w:sz w:val="24"/>
          <w:szCs w:val="24"/>
        </w:rPr>
        <w:t>podstawie art. 118 ust. 3 ustawy z dnia 11 września 2019 r. Prawo zamówień publicznych</w:t>
      </w:r>
      <w:r w:rsidRPr="00EC5033">
        <w:rPr>
          <w:rFonts w:ascii="Times New Roman" w:eastAsia="Times New Roman" w:hAnsi="Times New Roman"/>
          <w:sz w:val="24"/>
          <w:szCs w:val="24"/>
        </w:rPr>
        <w:t>)</w:t>
      </w:r>
    </w:p>
    <w:p w14:paraId="3CF6C22F" w14:textId="77777777" w:rsidR="009E3CE0" w:rsidRPr="00EC5033" w:rsidRDefault="009E3C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18462BC" w14:textId="77777777" w:rsidR="0097581E" w:rsidRPr="00EC5033" w:rsidRDefault="001D6058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5033"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="0097581E" w:rsidRPr="00EC5033">
        <w:rPr>
          <w:rFonts w:ascii="Times New Roman" w:eastAsia="Times New Roman" w:hAnsi="Times New Roman"/>
          <w:sz w:val="24"/>
          <w:szCs w:val="24"/>
          <w:lang w:eastAsia="pl-PL"/>
        </w:rPr>
        <w:t xml:space="preserve">Ja (My) niżej podpisany (i): </w:t>
      </w:r>
    </w:p>
    <w:p w14:paraId="2ECCA216" w14:textId="77777777" w:rsidR="0097581E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7B72ED05" w14:textId="77777777" w:rsidR="0097581E" w:rsidRPr="00E67109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7109">
        <w:rPr>
          <w:rFonts w:ascii="Times New Roman" w:eastAsia="Times New Roman" w:hAnsi="Times New Roman"/>
          <w:lang w:eastAsia="pl-PL"/>
        </w:rPr>
        <w:t>……………….……………..…………………………………</w:t>
      </w:r>
      <w:r>
        <w:rPr>
          <w:rFonts w:ascii="Times New Roman" w:eastAsia="Times New Roman" w:hAnsi="Times New Roman"/>
          <w:lang w:eastAsia="pl-PL"/>
        </w:rPr>
        <w:t>……………………………………..…..</w:t>
      </w:r>
      <w:r w:rsidRPr="00E67109">
        <w:rPr>
          <w:rFonts w:ascii="Times New Roman" w:eastAsia="Times New Roman" w:hAnsi="Times New Roman"/>
          <w:lang w:eastAsia="pl-PL"/>
        </w:rPr>
        <w:t xml:space="preserve">. </w:t>
      </w:r>
    </w:p>
    <w:p w14:paraId="02FBE084" w14:textId="77777777" w:rsidR="0097581E" w:rsidRPr="00E27ABB" w:rsidRDefault="0097581E" w:rsidP="0097581E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i 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nazwisko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osoby upoważnionej do reprezentowania podmiotu udostępniającego zasoby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13E0D9A2" w14:textId="77777777" w:rsidR="0097581E" w:rsidRPr="00EC5033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lang w:eastAsia="pl-PL"/>
        </w:rPr>
      </w:pPr>
      <w:r w:rsidRPr="00EC5033">
        <w:rPr>
          <w:rFonts w:ascii="Times New Roman" w:eastAsia="Times New Roman" w:hAnsi="Times New Roman"/>
          <w:sz w:val="24"/>
          <w:lang w:eastAsia="pl-PL"/>
        </w:rPr>
        <w:t>działając w imieniu i na rzecz:</w:t>
      </w:r>
    </w:p>
    <w:p w14:paraId="3409DFBD" w14:textId="77777777" w:rsidR="0097581E" w:rsidRPr="00DC652A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9D935DD" w14:textId="77777777" w:rsidR="0097581E" w:rsidRPr="00E27ABB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14:paraId="1CF4682E" w14:textId="77777777" w:rsidR="0097581E" w:rsidRPr="00824D73" w:rsidRDefault="0097581E" w:rsidP="009758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(nazwa i </w:t>
      </w:r>
      <w:proofErr w:type="gramStart"/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adres  </w:t>
      </w:r>
      <w:r w:rsidRPr="00824D73">
        <w:rPr>
          <w:rFonts w:ascii="Arial" w:eastAsia="Times New Roman" w:hAnsi="Arial" w:cs="Arial"/>
          <w:i/>
          <w:sz w:val="16"/>
          <w:szCs w:val="16"/>
          <w:lang w:eastAsia="pl-PL"/>
        </w:rPr>
        <w:t>podmiotu</w:t>
      </w:r>
      <w:proofErr w:type="gramEnd"/>
      <w:r w:rsidRPr="00824D73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udostępniającego zasoby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674D8127" w14:textId="77777777" w:rsidR="00331FD2" w:rsidRDefault="0097581E" w:rsidP="00331FD2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</w:t>
      </w:r>
      <w:r w:rsidRPr="00EF3368">
        <w:rPr>
          <w:rFonts w:ascii="Times New Roman" w:eastAsia="Times New Roman" w:hAnsi="Times New Roman"/>
          <w:b/>
          <w:bCs/>
          <w:lang w:eastAsia="pl-PL"/>
        </w:rPr>
        <w:t>obowiązuję</w:t>
      </w:r>
      <w:r w:rsidR="00664CEC">
        <w:rPr>
          <w:rFonts w:ascii="Times New Roman" w:eastAsia="Times New Roman" w:hAnsi="Times New Roman"/>
          <w:b/>
          <w:bCs/>
          <w:lang w:eastAsia="pl-PL"/>
        </w:rPr>
        <w:t>/</w:t>
      </w:r>
      <w:proofErr w:type="spellStart"/>
      <w:r w:rsidR="00664CEC">
        <w:rPr>
          <w:rFonts w:ascii="Times New Roman" w:eastAsia="Times New Roman" w:hAnsi="Times New Roman"/>
          <w:b/>
          <w:bCs/>
          <w:lang w:eastAsia="pl-PL"/>
        </w:rPr>
        <w:t>emy</w:t>
      </w:r>
      <w:proofErr w:type="spellEnd"/>
      <w:r w:rsidRPr="00EF3368">
        <w:rPr>
          <w:rFonts w:ascii="Times New Roman" w:eastAsia="Times New Roman" w:hAnsi="Times New Roman"/>
          <w:b/>
          <w:bCs/>
          <w:lang w:eastAsia="pl-PL"/>
        </w:rPr>
        <w:t xml:space="preserve"> się</w:t>
      </w:r>
    </w:p>
    <w:p w14:paraId="2360AA35" w14:textId="77777777" w:rsidR="0097581E" w:rsidRPr="0016158F" w:rsidRDefault="0097581E" w:rsidP="0097581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 oddania zasobów:</w:t>
      </w:r>
    </w:p>
    <w:p w14:paraId="4E6E8274" w14:textId="77777777" w:rsidR="0097581E" w:rsidRPr="00A87380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…...</w:t>
      </w:r>
    </w:p>
    <w:p w14:paraId="008F75C2" w14:textId="77777777" w:rsidR="0097581E" w:rsidRPr="00DC652A" w:rsidRDefault="001D6058" w:rsidP="009758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(należy wskazać: zdolności techniczne lub zawodowe, </w:t>
      </w:r>
      <w:r w:rsidR="007B4C70">
        <w:rPr>
          <w:rFonts w:ascii="Arial" w:eastAsia="Times New Roman" w:hAnsi="Arial" w:cs="Arial"/>
          <w:i/>
          <w:sz w:val="16"/>
          <w:szCs w:val="16"/>
          <w:lang w:eastAsia="pl-PL"/>
        </w:rPr>
        <w:t>sytuacja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finansow</w:t>
      </w:r>
      <w:r w:rsidR="007B4C70">
        <w:rPr>
          <w:rFonts w:ascii="Arial" w:eastAsia="Times New Roman" w:hAnsi="Arial" w:cs="Arial"/>
          <w:i/>
          <w:sz w:val="16"/>
          <w:szCs w:val="16"/>
          <w:lang w:eastAsia="pl-PL"/>
        </w:rPr>
        <w:t>a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lub ekonomiczn</w:t>
      </w:r>
      <w:r w:rsidR="007B4C70">
        <w:rPr>
          <w:rFonts w:ascii="Arial" w:eastAsia="Times New Roman" w:hAnsi="Arial" w:cs="Arial"/>
          <w:i/>
          <w:sz w:val="16"/>
          <w:szCs w:val="16"/>
          <w:lang w:eastAsia="pl-PL"/>
        </w:rPr>
        <w:t>a</w:t>
      </w:r>
      <w:r w:rsidR="0097581E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1AA5503F" w14:textId="77777777" w:rsidR="0097581E" w:rsidRDefault="0097581E" w:rsidP="0097581E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Wykonawcy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3044047" w14:textId="77777777" w:rsidR="0097581E" w:rsidRPr="00A87380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…...</w:t>
      </w:r>
    </w:p>
    <w:p w14:paraId="6522BC65" w14:textId="77777777" w:rsidR="0097581E" w:rsidRPr="00E86D3B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Pr="00DC652A">
        <w:rPr>
          <w:rFonts w:ascii="Arial" w:eastAsia="Times New Roman" w:hAnsi="Arial" w:cs="Arial"/>
          <w:i/>
          <w:sz w:val="16"/>
          <w:szCs w:val="16"/>
          <w:lang w:eastAsia="pl-PL"/>
        </w:rPr>
        <w:t>nazwa i adres Wykonawcy składającego ofertę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00A253B3" w14:textId="2C6916DF" w:rsidR="001B4D65" w:rsidRPr="00C107C2" w:rsidRDefault="0097581E" w:rsidP="00C107C2">
      <w:pPr>
        <w:jc w:val="both"/>
        <w:rPr>
          <w:rFonts w:ascii="Times New Roman" w:eastAsia="Times New Roman" w:hAnsi="Times New Roman"/>
          <w:b/>
          <w:bCs/>
          <w:sz w:val="24"/>
          <w:lang w:eastAsia="pl-PL"/>
        </w:rPr>
      </w:pPr>
      <w:r w:rsidRPr="00EC5033">
        <w:rPr>
          <w:rFonts w:ascii="Times New Roman" w:eastAsia="Times New Roman" w:hAnsi="Times New Roman"/>
          <w:sz w:val="24"/>
          <w:lang w:eastAsia="pl-PL"/>
        </w:rPr>
        <w:t>na potrzeby realizacji zamówienia pn</w:t>
      </w:r>
      <w:r w:rsidR="00DE41A2">
        <w:rPr>
          <w:rFonts w:ascii="Times New Roman" w:eastAsia="Times New Roman" w:hAnsi="Times New Roman"/>
          <w:sz w:val="24"/>
          <w:lang w:eastAsia="pl-PL"/>
        </w:rPr>
        <w:t xml:space="preserve">. </w:t>
      </w:r>
      <w:bookmarkStart w:id="0" w:name="_Hlk229397562"/>
      <w:r w:rsidR="0062324B" w:rsidRPr="0062324B">
        <w:rPr>
          <w:rFonts w:ascii="Times New Roman" w:eastAsia="Times New Roman" w:hAnsi="Times New Roman"/>
          <w:b/>
          <w:bCs/>
          <w:sz w:val="24"/>
          <w:lang w:eastAsia="pl-PL"/>
        </w:rPr>
        <w:t xml:space="preserve">Wykonanie i montaż instalacji fotowoltaicznej na konstrukcji stalowej przy budynku Powiatowej Hali Sportowej „Kujawianka” - </w:t>
      </w:r>
      <w:r w:rsidR="0062324B">
        <w:rPr>
          <w:rFonts w:ascii="Times New Roman" w:eastAsia="Times New Roman" w:hAnsi="Times New Roman"/>
          <w:b/>
          <w:bCs/>
          <w:sz w:val="24"/>
          <w:lang w:eastAsia="pl-PL"/>
        </w:rPr>
        <w:br/>
      </w:r>
      <w:r w:rsidR="0062324B" w:rsidRPr="0062324B">
        <w:rPr>
          <w:rFonts w:ascii="Times New Roman" w:eastAsia="Times New Roman" w:hAnsi="Times New Roman"/>
          <w:b/>
          <w:bCs/>
          <w:sz w:val="24"/>
          <w:lang w:eastAsia="pl-PL"/>
        </w:rPr>
        <w:t>III Liceum Ogólnokształcące im. Królowej Jadwigi w Inowrocławiu</w:t>
      </w:r>
      <w:bookmarkEnd w:id="0"/>
      <w:r w:rsidR="00C107C2" w:rsidRPr="00C107C2">
        <w:rPr>
          <w:rFonts w:ascii="Times New Roman" w:eastAsia="Times New Roman" w:hAnsi="Times New Roman"/>
          <w:b/>
          <w:bCs/>
          <w:sz w:val="24"/>
          <w:lang w:eastAsia="pl-PL"/>
        </w:rPr>
        <w:t>.</w:t>
      </w:r>
    </w:p>
    <w:p w14:paraId="6E71A7CE" w14:textId="77777777" w:rsidR="0097581E" w:rsidRPr="001B4D65" w:rsidRDefault="001D6058" w:rsidP="001B4D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lang w:eastAsia="pl-PL"/>
        </w:rPr>
      </w:pPr>
      <w:r w:rsidRPr="001B4D65">
        <w:rPr>
          <w:rFonts w:ascii="Times New Roman" w:eastAsia="Times New Roman" w:hAnsi="Times New Roman"/>
          <w:bCs/>
          <w:sz w:val="24"/>
          <w:lang w:eastAsia="pl-PL"/>
        </w:rPr>
        <w:t xml:space="preserve">2. </w:t>
      </w:r>
      <w:r w:rsidR="0097581E" w:rsidRPr="001B4D65">
        <w:rPr>
          <w:rFonts w:ascii="Times New Roman" w:eastAsia="Times New Roman" w:hAnsi="Times New Roman"/>
          <w:bCs/>
          <w:sz w:val="24"/>
          <w:lang w:eastAsia="pl-PL"/>
        </w:rPr>
        <w:t>Oświadczam</w:t>
      </w:r>
      <w:r w:rsidR="00664CEC" w:rsidRPr="001B4D65">
        <w:rPr>
          <w:rFonts w:ascii="Times New Roman" w:eastAsia="Times New Roman" w:hAnsi="Times New Roman"/>
          <w:bCs/>
          <w:sz w:val="24"/>
          <w:lang w:eastAsia="pl-PL"/>
        </w:rPr>
        <w:t>/y</w:t>
      </w:r>
      <w:r w:rsidR="0097581E" w:rsidRPr="001B4D65">
        <w:rPr>
          <w:rFonts w:ascii="Times New Roman" w:eastAsia="Times New Roman" w:hAnsi="Times New Roman"/>
          <w:bCs/>
          <w:sz w:val="24"/>
          <w:lang w:eastAsia="pl-PL"/>
        </w:rPr>
        <w:t>, że</w:t>
      </w:r>
      <w:r w:rsidR="0097581E" w:rsidRPr="001B4D65">
        <w:rPr>
          <w:rFonts w:ascii="Times New Roman" w:eastAsia="Times New Roman" w:hAnsi="Times New Roman"/>
          <w:sz w:val="24"/>
          <w:lang w:eastAsia="pl-PL"/>
        </w:rPr>
        <w:t>:</w:t>
      </w:r>
    </w:p>
    <w:p w14:paraId="193F895E" w14:textId="77777777" w:rsidR="0097581E" w:rsidRPr="00EC5033" w:rsidRDefault="00054AB1" w:rsidP="009758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rPr>
          <w:rFonts w:ascii="Times New Roman" w:eastAsia="Times New Roman" w:hAnsi="Times New Roman"/>
          <w:sz w:val="24"/>
          <w:lang w:eastAsia="pl-PL"/>
        </w:rPr>
      </w:pPr>
      <w:r>
        <w:rPr>
          <w:rFonts w:ascii="Times New Roman" w:eastAsia="Times New Roman" w:hAnsi="Times New Roman"/>
          <w:sz w:val="24"/>
          <w:lang w:eastAsia="pl-PL"/>
        </w:rPr>
        <w:t>u</w:t>
      </w:r>
      <w:r w:rsidR="0097581E" w:rsidRPr="00EC5033">
        <w:rPr>
          <w:rFonts w:ascii="Times New Roman" w:eastAsia="Times New Roman" w:hAnsi="Times New Roman"/>
          <w:sz w:val="24"/>
          <w:lang w:eastAsia="pl-PL"/>
        </w:rPr>
        <w:t>dostępnię</w:t>
      </w:r>
      <w:r w:rsidR="00664CEC" w:rsidRPr="00EC5033">
        <w:rPr>
          <w:rFonts w:ascii="Times New Roman" w:eastAsia="Times New Roman" w:hAnsi="Times New Roman"/>
          <w:sz w:val="24"/>
          <w:lang w:eastAsia="pl-PL"/>
        </w:rPr>
        <w:t>/my</w:t>
      </w:r>
      <w:r w:rsidR="0097581E" w:rsidRPr="00EC5033">
        <w:rPr>
          <w:rFonts w:ascii="Times New Roman" w:eastAsia="Times New Roman" w:hAnsi="Times New Roman"/>
          <w:sz w:val="24"/>
          <w:lang w:eastAsia="pl-PL"/>
        </w:rPr>
        <w:t xml:space="preserve"> Wykonawcy zasoby,</w:t>
      </w:r>
      <w:r w:rsidR="001D6058" w:rsidRPr="00EC5033">
        <w:rPr>
          <w:rFonts w:ascii="Times New Roman" w:eastAsia="Times New Roman" w:hAnsi="Times New Roman"/>
          <w:sz w:val="24"/>
          <w:lang w:eastAsia="pl-PL"/>
        </w:rPr>
        <w:t xml:space="preserve"> które wskazano w pkt 1</w:t>
      </w:r>
      <w:r w:rsidR="00DB451A">
        <w:rPr>
          <w:rFonts w:ascii="Times New Roman" w:eastAsia="Times New Roman" w:hAnsi="Times New Roman"/>
          <w:sz w:val="24"/>
          <w:lang w:eastAsia="pl-PL"/>
        </w:rPr>
        <w:t>,</w:t>
      </w:r>
      <w:r w:rsidR="0097581E" w:rsidRPr="00EC5033">
        <w:rPr>
          <w:rFonts w:ascii="Times New Roman" w:eastAsia="Times New Roman" w:hAnsi="Times New Roman"/>
          <w:sz w:val="24"/>
          <w:lang w:eastAsia="pl-PL"/>
        </w:rPr>
        <w:t xml:space="preserve"> w następującym zakresie:</w:t>
      </w:r>
      <w:r w:rsidR="001D6058" w:rsidRPr="00EC5033">
        <w:rPr>
          <w:rFonts w:ascii="Times New Roman" w:eastAsia="Times New Roman" w:hAnsi="Times New Roman"/>
          <w:sz w:val="24"/>
          <w:lang w:eastAsia="pl-PL"/>
        </w:rPr>
        <w:t xml:space="preserve"> </w:t>
      </w:r>
    </w:p>
    <w:p w14:paraId="3585A002" w14:textId="77777777" w:rsidR="0097581E" w:rsidRDefault="0097581E" w:rsidP="001D605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93388F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..</w:t>
      </w:r>
    </w:p>
    <w:p w14:paraId="625843CB" w14:textId="77777777" w:rsidR="00664CEC" w:rsidRDefault="00664CEC" w:rsidP="001D605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</w:p>
    <w:p w14:paraId="6F2D9F21" w14:textId="77777777" w:rsidR="001D6058" w:rsidRPr="00E86D3B" w:rsidRDefault="001D6058" w:rsidP="001D60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443EB3C4" w14:textId="77777777" w:rsidR="0097581E" w:rsidRPr="00EC5033" w:rsidRDefault="0097581E" w:rsidP="009758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lang w:eastAsia="pl-PL"/>
        </w:rPr>
      </w:pPr>
      <w:r w:rsidRPr="00EC5033">
        <w:rPr>
          <w:rFonts w:ascii="Times New Roman" w:eastAsia="Times New Roman" w:hAnsi="Times New Roman"/>
          <w:sz w:val="24"/>
          <w:lang w:eastAsia="pl-PL"/>
        </w:rPr>
        <w:t>sposób wykorzystania udostępnionych przeze mnie</w:t>
      </w:r>
      <w:r w:rsidR="00664CEC" w:rsidRPr="00EC5033">
        <w:rPr>
          <w:rFonts w:ascii="Times New Roman" w:eastAsia="Times New Roman" w:hAnsi="Times New Roman"/>
          <w:sz w:val="24"/>
          <w:lang w:eastAsia="pl-PL"/>
        </w:rPr>
        <w:t>/nas</w:t>
      </w:r>
      <w:r w:rsidRPr="00EC5033">
        <w:rPr>
          <w:rFonts w:ascii="Times New Roman" w:eastAsia="Times New Roman" w:hAnsi="Times New Roman"/>
          <w:sz w:val="24"/>
          <w:lang w:eastAsia="pl-PL"/>
        </w:rPr>
        <w:t xml:space="preserve"> zasobów przy wykonywaniu zamówienia publicznego będzie następujący:</w:t>
      </w:r>
    </w:p>
    <w:p w14:paraId="34834CEE" w14:textId="77777777" w:rsidR="0097581E" w:rsidRDefault="0097581E" w:rsidP="0097581E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bookmarkStart w:id="1" w:name="_Hlk60300768"/>
      <w:r w:rsidRPr="0093388F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..</w:t>
      </w:r>
    </w:p>
    <w:p w14:paraId="2C2B216D" w14:textId="77777777" w:rsidR="001D6058" w:rsidRPr="0093388F" w:rsidRDefault="001D6058" w:rsidP="0097581E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</w:p>
    <w:bookmarkEnd w:id="1"/>
    <w:p w14:paraId="0DAE19B5" w14:textId="77777777" w:rsidR="0097581E" w:rsidRPr="00EC5033" w:rsidRDefault="0097581E" w:rsidP="00EC50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right="-142" w:hanging="284"/>
        <w:jc w:val="both"/>
        <w:rPr>
          <w:rFonts w:ascii="Times New Roman" w:eastAsia="Times New Roman" w:hAnsi="Times New Roman"/>
          <w:sz w:val="24"/>
          <w:lang w:eastAsia="pl-PL"/>
        </w:rPr>
      </w:pPr>
      <w:r w:rsidRPr="00EC5033">
        <w:rPr>
          <w:rFonts w:ascii="Times New Roman" w:eastAsia="Times New Roman" w:hAnsi="Times New Roman"/>
          <w:sz w:val="24"/>
          <w:lang w:eastAsia="pl-PL"/>
        </w:rPr>
        <w:lastRenderedPageBreak/>
        <w:t>zakres mojego</w:t>
      </w:r>
      <w:r w:rsidR="00664CEC" w:rsidRPr="00EC5033">
        <w:rPr>
          <w:rFonts w:ascii="Times New Roman" w:eastAsia="Times New Roman" w:hAnsi="Times New Roman"/>
          <w:sz w:val="24"/>
          <w:lang w:eastAsia="pl-PL"/>
        </w:rPr>
        <w:t>/naszego</w:t>
      </w:r>
      <w:r w:rsidRPr="00EC5033">
        <w:rPr>
          <w:rFonts w:ascii="Times New Roman" w:eastAsia="Times New Roman" w:hAnsi="Times New Roman"/>
          <w:sz w:val="24"/>
          <w:lang w:eastAsia="pl-PL"/>
        </w:rPr>
        <w:t xml:space="preserve"> udziału przy realizacji</w:t>
      </w:r>
      <w:r w:rsidR="00EC5033">
        <w:rPr>
          <w:rFonts w:ascii="Times New Roman" w:eastAsia="Times New Roman" w:hAnsi="Times New Roman"/>
          <w:sz w:val="24"/>
          <w:lang w:eastAsia="pl-PL"/>
        </w:rPr>
        <w:t xml:space="preserve"> zamówienia publicznego </w:t>
      </w:r>
      <w:r w:rsidRPr="00EC5033">
        <w:rPr>
          <w:rFonts w:ascii="Times New Roman" w:eastAsia="Times New Roman" w:hAnsi="Times New Roman"/>
          <w:sz w:val="24"/>
          <w:lang w:eastAsia="pl-PL"/>
        </w:rPr>
        <w:t>będzie następujący:</w:t>
      </w:r>
    </w:p>
    <w:p w14:paraId="6B1CF6B0" w14:textId="77777777" w:rsidR="0097581E" w:rsidRDefault="0097581E" w:rsidP="0097581E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…………………………………………………………………....…………………………….……..</w:t>
      </w:r>
    </w:p>
    <w:p w14:paraId="5130B825" w14:textId="77777777" w:rsidR="00664CEC" w:rsidRDefault="00664CEC" w:rsidP="0097581E">
      <w:pPr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</w:p>
    <w:p w14:paraId="5515472C" w14:textId="77777777" w:rsidR="0097581E" w:rsidRPr="001C7287" w:rsidRDefault="001D6058" w:rsidP="00664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287">
        <w:rPr>
          <w:rFonts w:ascii="Times New Roman" w:eastAsia="Times New Roman" w:hAnsi="Times New Roman"/>
          <w:sz w:val="24"/>
          <w:szCs w:val="24"/>
          <w:lang w:eastAsia="pl-PL"/>
        </w:rPr>
        <w:t xml:space="preserve">zasoby swoje udostępniam/y na cały </w:t>
      </w:r>
      <w:r w:rsidR="0097581E" w:rsidRPr="001C7287">
        <w:rPr>
          <w:rFonts w:ascii="Times New Roman" w:eastAsia="Times New Roman" w:hAnsi="Times New Roman"/>
          <w:sz w:val="24"/>
          <w:szCs w:val="24"/>
          <w:lang w:eastAsia="pl-PL"/>
        </w:rPr>
        <w:t>okres</w:t>
      </w:r>
      <w:r w:rsidR="00664CE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C7287">
        <w:rPr>
          <w:rFonts w:ascii="Times New Roman" w:eastAsia="Times New Roman" w:hAnsi="Times New Roman"/>
          <w:sz w:val="24"/>
          <w:szCs w:val="24"/>
          <w:lang w:eastAsia="pl-PL"/>
        </w:rPr>
        <w:t>wykonywania przedmiotowego</w:t>
      </w:r>
      <w:r w:rsidR="00664CE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7287">
        <w:rPr>
          <w:rFonts w:ascii="Times New Roman" w:eastAsia="Times New Roman" w:hAnsi="Times New Roman"/>
          <w:sz w:val="24"/>
          <w:szCs w:val="24"/>
          <w:lang w:eastAsia="pl-PL"/>
        </w:rPr>
        <w:t>zamówienia.</w:t>
      </w:r>
    </w:p>
    <w:p w14:paraId="2C5833C2" w14:textId="77777777" w:rsidR="0097581E" w:rsidRDefault="0097581E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1"/>
          <w:lang w:eastAsia="pl-PL"/>
        </w:rPr>
      </w:pPr>
    </w:p>
    <w:p w14:paraId="4EC66BF9" w14:textId="77777777" w:rsidR="00664CEC" w:rsidRDefault="00664CEC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1"/>
          <w:lang w:eastAsia="pl-PL"/>
        </w:rPr>
      </w:pPr>
    </w:p>
    <w:p w14:paraId="2D2908C6" w14:textId="77777777" w:rsidR="00664CEC" w:rsidRDefault="00664CEC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1"/>
          <w:lang w:eastAsia="pl-PL"/>
        </w:rPr>
      </w:pPr>
    </w:p>
    <w:p w14:paraId="1A425B30" w14:textId="77777777" w:rsidR="00664CEC" w:rsidRDefault="00664CEC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1"/>
          <w:lang w:eastAsia="pl-PL"/>
        </w:rPr>
      </w:pPr>
    </w:p>
    <w:p w14:paraId="7EB1104F" w14:textId="77777777" w:rsidR="00664CEC" w:rsidRPr="00664CEC" w:rsidRDefault="00664CEC" w:rsidP="00975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14:paraId="69CB98AA" w14:textId="77777777" w:rsidR="000148DB" w:rsidRDefault="000148DB" w:rsidP="000148DB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….…………………………………….</w:t>
      </w:r>
    </w:p>
    <w:p w14:paraId="42AC963D" w14:textId="77777777" w:rsidR="000148DB" w:rsidRPr="00E207BE" w:rsidRDefault="000148DB" w:rsidP="000148DB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</w:t>
      </w:r>
      <w:r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720C6BE3" w14:textId="77777777" w:rsidR="00A0318E" w:rsidRDefault="000148DB" w:rsidP="00A0318E">
      <w:pPr>
        <w:spacing w:after="0" w:line="240" w:lineRule="auto"/>
        <w:ind w:left="5812" w:hanging="142"/>
        <w:rPr>
          <w:rFonts w:ascii="Times New Roman" w:hAnsi="Times New Roman"/>
          <w:bCs/>
          <w:sz w:val="18"/>
          <w:szCs w:val="18"/>
        </w:rPr>
      </w:pPr>
      <w:r w:rsidRPr="00E207BE">
        <w:rPr>
          <w:rFonts w:ascii="Times New Roman" w:hAnsi="Times New Roman"/>
          <w:bCs/>
          <w:sz w:val="18"/>
          <w:szCs w:val="18"/>
        </w:rPr>
        <w:t xml:space="preserve">do występowania w imieniu </w:t>
      </w:r>
      <w:r w:rsidR="00A0318E">
        <w:rPr>
          <w:rFonts w:ascii="Times New Roman" w:hAnsi="Times New Roman"/>
          <w:bCs/>
          <w:sz w:val="18"/>
          <w:szCs w:val="18"/>
        </w:rPr>
        <w:t xml:space="preserve">podmiotu </w:t>
      </w:r>
    </w:p>
    <w:p w14:paraId="6193D97A" w14:textId="77777777" w:rsidR="000148DB" w:rsidRDefault="00A0318E" w:rsidP="00A0318E">
      <w:pPr>
        <w:spacing w:after="0" w:line="240" w:lineRule="auto"/>
        <w:ind w:left="5812" w:hanging="14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   udostępniającego zasoby</w:t>
      </w:r>
    </w:p>
    <w:p w14:paraId="000AFA76" w14:textId="77777777" w:rsidR="00B72D2E" w:rsidRPr="00B75746" w:rsidRDefault="00B72D2E" w:rsidP="000148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B72D2E" w:rsidRPr="00B75746" w:rsidSect="00663B8B">
      <w:footerReference w:type="default" r:id="rId7"/>
      <w:pgSz w:w="11906" w:h="16838"/>
      <w:pgMar w:top="993" w:right="1417" w:bottom="851" w:left="1417" w:header="720" w:footer="14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14A42" w14:textId="77777777" w:rsidR="0084021A" w:rsidRDefault="0084021A">
      <w:pPr>
        <w:spacing w:after="0" w:line="240" w:lineRule="auto"/>
      </w:pPr>
      <w:r>
        <w:separator/>
      </w:r>
    </w:p>
  </w:endnote>
  <w:endnote w:type="continuationSeparator" w:id="0">
    <w:p w14:paraId="782662DC" w14:textId="77777777" w:rsidR="0084021A" w:rsidRDefault="0084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CA56" w14:textId="77777777" w:rsidR="00B72D2E" w:rsidRPr="00273824" w:rsidRDefault="00B72D2E" w:rsidP="00273824">
    <w:pPr>
      <w:pStyle w:val="Stopka"/>
      <w:tabs>
        <w:tab w:val="clear" w:pos="4536"/>
      </w:tabs>
    </w:pPr>
  </w:p>
  <w:p w14:paraId="6604F605" w14:textId="77777777" w:rsidR="00B72D2E" w:rsidRPr="00664CEC" w:rsidRDefault="00B72D2E">
    <w:pPr>
      <w:pStyle w:val="Stopka"/>
      <w:ind w:right="360"/>
      <w:rPr>
        <w:rFonts w:ascii="Times New Roman" w:hAnsi="Times New Roman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E40A05">
      <w:rPr>
        <w:rStyle w:val="Numerstrony"/>
        <w:rFonts w:ascii="Times New Roman" w:hAnsi="Times New Roman"/>
        <w:sz w:val="24"/>
        <w:szCs w:val="18"/>
      </w:rPr>
      <w:fldChar w:fldCharType="begin"/>
    </w:r>
    <w:r w:rsidRPr="00E40A05">
      <w:rPr>
        <w:rStyle w:val="Numerstrony"/>
        <w:rFonts w:ascii="Times New Roman" w:hAnsi="Times New Roman"/>
        <w:sz w:val="24"/>
        <w:szCs w:val="18"/>
      </w:rPr>
      <w:instrText xml:space="preserve"> PAGE </w:instrText>
    </w:r>
    <w:r w:rsidRPr="00E40A05">
      <w:rPr>
        <w:rStyle w:val="Numerstrony"/>
        <w:rFonts w:ascii="Times New Roman" w:hAnsi="Times New Roman"/>
        <w:sz w:val="24"/>
        <w:szCs w:val="18"/>
      </w:rPr>
      <w:fldChar w:fldCharType="separate"/>
    </w:r>
    <w:r w:rsidR="00DB451A">
      <w:rPr>
        <w:rStyle w:val="Numerstrony"/>
        <w:rFonts w:ascii="Times New Roman" w:hAnsi="Times New Roman"/>
        <w:noProof/>
        <w:sz w:val="24"/>
        <w:szCs w:val="18"/>
      </w:rPr>
      <w:t>1</w:t>
    </w:r>
    <w:r w:rsidRPr="00E40A05">
      <w:rPr>
        <w:rStyle w:val="Numerstrony"/>
        <w:rFonts w:ascii="Times New Roman" w:hAnsi="Times New Roman"/>
        <w:sz w:val="24"/>
        <w:szCs w:val="18"/>
      </w:rPr>
      <w:fldChar w:fldCharType="end"/>
    </w:r>
  </w:p>
  <w:p w14:paraId="675F012B" w14:textId="77777777" w:rsidR="00B72D2E" w:rsidRDefault="00B72D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724B9" w14:textId="77777777" w:rsidR="0084021A" w:rsidRDefault="0084021A">
      <w:pPr>
        <w:spacing w:after="0" w:line="240" w:lineRule="auto"/>
      </w:pPr>
      <w:r>
        <w:separator/>
      </w:r>
    </w:p>
  </w:footnote>
  <w:footnote w:type="continuationSeparator" w:id="0">
    <w:p w14:paraId="42FF00AE" w14:textId="77777777" w:rsidR="0084021A" w:rsidRDefault="00840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Arial Narrow" w:hAnsi="Times New Roman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80"/>
    <w:rsid w:val="0000090E"/>
    <w:rsid w:val="000118FE"/>
    <w:rsid w:val="0001219E"/>
    <w:rsid w:val="000148DB"/>
    <w:rsid w:val="00041BB7"/>
    <w:rsid w:val="00054AB1"/>
    <w:rsid w:val="0006791A"/>
    <w:rsid w:val="00067E73"/>
    <w:rsid w:val="00071DBE"/>
    <w:rsid w:val="000C683D"/>
    <w:rsid w:val="000E1BC3"/>
    <w:rsid w:val="00114AB6"/>
    <w:rsid w:val="00115128"/>
    <w:rsid w:val="00145DD1"/>
    <w:rsid w:val="00157A00"/>
    <w:rsid w:val="00164F70"/>
    <w:rsid w:val="001838DF"/>
    <w:rsid w:val="00183E7F"/>
    <w:rsid w:val="001B4D65"/>
    <w:rsid w:val="001C11F0"/>
    <w:rsid w:val="001C7287"/>
    <w:rsid w:val="001D6058"/>
    <w:rsid w:val="00200569"/>
    <w:rsid w:val="002110BC"/>
    <w:rsid w:val="002212FF"/>
    <w:rsid w:val="002368DC"/>
    <w:rsid w:val="00273824"/>
    <w:rsid w:val="002911D2"/>
    <w:rsid w:val="002D7319"/>
    <w:rsid w:val="002F3784"/>
    <w:rsid w:val="00303257"/>
    <w:rsid w:val="00331FD2"/>
    <w:rsid w:val="00372CAC"/>
    <w:rsid w:val="003823A5"/>
    <w:rsid w:val="003A4E26"/>
    <w:rsid w:val="003A5F4D"/>
    <w:rsid w:val="003A6B3D"/>
    <w:rsid w:val="003E210D"/>
    <w:rsid w:val="003E3D84"/>
    <w:rsid w:val="003E7058"/>
    <w:rsid w:val="003F593B"/>
    <w:rsid w:val="0047453F"/>
    <w:rsid w:val="00487DA1"/>
    <w:rsid w:val="004A0C83"/>
    <w:rsid w:val="004A6F19"/>
    <w:rsid w:val="004C44D2"/>
    <w:rsid w:val="004E478D"/>
    <w:rsid w:val="00507E6F"/>
    <w:rsid w:val="00523274"/>
    <w:rsid w:val="00557A28"/>
    <w:rsid w:val="00570E38"/>
    <w:rsid w:val="005D4914"/>
    <w:rsid w:val="005F0FE7"/>
    <w:rsid w:val="006073D0"/>
    <w:rsid w:val="0062324B"/>
    <w:rsid w:val="00654FD5"/>
    <w:rsid w:val="00663B8B"/>
    <w:rsid w:val="00664CEC"/>
    <w:rsid w:val="006700E9"/>
    <w:rsid w:val="006B55AF"/>
    <w:rsid w:val="00721BDD"/>
    <w:rsid w:val="007364CC"/>
    <w:rsid w:val="00761E0B"/>
    <w:rsid w:val="00782EE6"/>
    <w:rsid w:val="00793A94"/>
    <w:rsid w:val="007A2B39"/>
    <w:rsid w:val="007B4C70"/>
    <w:rsid w:val="007B520A"/>
    <w:rsid w:val="007C631B"/>
    <w:rsid w:val="007D389E"/>
    <w:rsid w:val="008041E3"/>
    <w:rsid w:val="008124C7"/>
    <w:rsid w:val="008178D2"/>
    <w:rsid w:val="0084021A"/>
    <w:rsid w:val="00846630"/>
    <w:rsid w:val="0085745C"/>
    <w:rsid w:val="0086280E"/>
    <w:rsid w:val="00881BFA"/>
    <w:rsid w:val="008914F9"/>
    <w:rsid w:val="008A1B05"/>
    <w:rsid w:val="008A3792"/>
    <w:rsid w:val="00923C54"/>
    <w:rsid w:val="0097581E"/>
    <w:rsid w:val="009B2580"/>
    <w:rsid w:val="009E3CE0"/>
    <w:rsid w:val="00A01072"/>
    <w:rsid w:val="00A0318E"/>
    <w:rsid w:val="00A255E3"/>
    <w:rsid w:val="00A67020"/>
    <w:rsid w:val="00A84E3A"/>
    <w:rsid w:val="00A852C5"/>
    <w:rsid w:val="00A87F21"/>
    <w:rsid w:val="00AC2B3B"/>
    <w:rsid w:val="00AF4299"/>
    <w:rsid w:val="00B27CFD"/>
    <w:rsid w:val="00B325A3"/>
    <w:rsid w:val="00B53068"/>
    <w:rsid w:val="00B5556C"/>
    <w:rsid w:val="00B64252"/>
    <w:rsid w:val="00B65E75"/>
    <w:rsid w:val="00B72D2E"/>
    <w:rsid w:val="00B75746"/>
    <w:rsid w:val="00B7684D"/>
    <w:rsid w:val="00B8479F"/>
    <w:rsid w:val="00B9163A"/>
    <w:rsid w:val="00B9307C"/>
    <w:rsid w:val="00B97D6D"/>
    <w:rsid w:val="00BC4671"/>
    <w:rsid w:val="00C107C2"/>
    <w:rsid w:val="00C74960"/>
    <w:rsid w:val="00CA281C"/>
    <w:rsid w:val="00CD55CC"/>
    <w:rsid w:val="00D971D3"/>
    <w:rsid w:val="00DA2993"/>
    <w:rsid w:val="00DA593F"/>
    <w:rsid w:val="00DB451A"/>
    <w:rsid w:val="00DD3723"/>
    <w:rsid w:val="00DE41A2"/>
    <w:rsid w:val="00E40A05"/>
    <w:rsid w:val="00E57F16"/>
    <w:rsid w:val="00E96B40"/>
    <w:rsid w:val="00EC5033"/>
    <w:rsid w:val="00F07D7B"/>
    <w:rsid w:val="00F53CA1"/>
    <w:rsid w:val="00F64046"/>
    <w:rsid w:val="00F73BE6"/>
    <w:rsid w:val="00F8400D"/>
    <w:rsid w:val="00F8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1D6ADED"/>
  <w15:chartTrackingRefBased/>
  <w15:docId w15:val="{F2A80590-B322-4E38-96B5-55BD5E98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after="0" w:line="360" w:lineRule="auto"/>
      <w:ind w:left="567" w:firstLine="0"/>
      <w:jc w:val="right"/>
      <w:outlineLvl w:val="3"/>
    </w:pPr>
    <w:rPr>
      <w:rFonts w:ascii="Times New Roman" w:eastAsia="Times New Roman" w:hAnsi="Times New Roman"/>
      <w:i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Arial Narrow" w:hAnsi="Times New Roman" w:cs="Times New Roman"/>
      <w:b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">
    <w:name w:val="Znak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WW-Znak">
    <w:name w:val="WW- Znak"/>
    <w:basedOn w:val="Domylnaczcionkaakapitu1"/>
  </w:style>
  <w:style w:type="character" w:customStyle="1" w:styleId="WW-Znak1">
    <w:name w:val="WW- Znak1"/>
    <w:basedOn w:val="Domylnaczcionkaakapitu1"/>
  </w:style>
  <w:style w:type="character" w:styleId="Numerstrony">
    <w:name w:val="page number"/>
    <w:basedOn w:val="Domylnaczcionkaakapitu1"/>
  </w:style>
  <w:style w:type="character" w:customStyle="1" w:styleId="WW-Znak12">
    <w:name w:val="WW- Znak12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07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9307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TAW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Walczak</dc:creator>
  <cp:keywords/>
  <cp:lastModifiedBy>Krolowka</cp:lastModifiedBy>
  <cp:revision>5</cp:revision>
  <cp:lastPrinted>2021-03-23T13:26:00Z</cp:lastPrinted>
  <dcterms:created xsi:type="dcterms:W3CDTF">2026-05-27T08:39:00Z</dcterms:created>
  <dcterms:modified xsi:type="dcterms:W3CDTF">2026-08-04T07:33:00Z</dcterms:modified>
</cp:coreProperties>
</file>