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246" w:rsidRPr="00F773A1" w:rsidRDefault="00D02148" w:rsidP="002A4E1B">
      <w:pPr>
        <w:spacing w:after="240" w:line="360" w:lineRule="auto"/>
        <w:rPr>
          <w:rStyle w:val="Nagwek220"/>
          <w:rFonts w:ascii="Arial" w:hAnsi="Arial" w:cs="Arial"/>
          <w:b/>
          <w:color w:val="auto"/>
          <w:sz w:val="24"/>
          <w:szCs w:val="24"/>
        </w:rPr>
      </w:pPr>
      <w:bookmarkStart w:id="0" w:name="bookmark14"/>
      <w:bookmarkStart w:id="1" w:name="_GoBack"/>
      <w:bookmarkEnd w:id="1"/>
      <w:r>
        <w:rPr>
          <w:rStyle w:val="Nagwek220"/>
          <w:rFonts w:ascii="Arial" w:hAnsi="Arial" w:cs="Arial"/>
          <w:b/>
          <w:color w:val="auto"/>
          <w:sz w:val="24"/>
          <w:szCs w:val="24"/>
        </w:rPr>
        <w:t>Z</w:t>
      </w:r>
      <w:r w:rsidR="008D473C">
        <w:rPr>
          <w:rStyle w:val="Nagwek220"/>
          <w:rFonts w:ascii="Arial" w:hAnsi="Arial" w:cs="Arial"/>
          <w:b/>
          <w:color w:val="auto"/>
          <w:sz w:val="24"/>
          <w:szCs w:val="24"/>
        </w:rPr>
        <w:t>ałącznik nr 2</w:t>
      </w:r>
      <w:r w:rsidR="00AC0246" w:rsidRPr="00F773A1">
        <w:rPr>
          <w:rStyle w:val="Nagwek220"/>
          <w:rFonts w:ascii="Arial" w:hAnsi="Arial" w:cs="Arial"/>
          <w:b/>
          <w:color w:val="auto"/>
          <w:sz w:val="24"/>
          <w:szCs w:val="24"/>
        </w:rPr>
        <w:t>:</w:t>
      </w:r>
      <w:bookmarkEnd w:id="0"/>
    </w:p>
    <w:p w:rsidR="00AC0246" w:rsidRPr="00F773A1" w:rsidRDefault="00AC0246" w:rsidP="002A4E1B">
      <w:pPr>
        <w:keepNext/>
        <w:keepLines/>
        <w:spacing w:after="0" w:line="360" w:lineRule="auto"/>
        <w:jc w:val="center"/>
        <w:rPr>
          <w:rStyle w:val="Teksttreci20"/>
          <w:rFonts w:ascii="Arial" w:hAnsi="Arial" w:cs="Arial"/>
          <w:b/>
          <w:color w:val="auto"/>
          <w:sz w:val="24"/>
          <w:szCs w:val="24"/>
        </w:rPr>
      </w:pPr>
      <w:r w:rsidRPr="00F773A1">
        <w:rPr>
          <w:rStyle w:val="Nagwek220"/>
          <w:rFonts w:ascii="Arial" w:hAnsi="Arial" w:cs="Arial"/>
          <w:b/>
          <w:color w:val="auto"/>
          <w:sz w:val="24"/>
          <w:szCs w:val="24"/>
        </w:rPr>
        <w:t>Oświadczenie Wykonawcy</w:t>
      </w:r>
      <w:r w:rsidRPr="00F773A1">
        <w:rPr>
          <w:rFonts w:ascii="Arial" w:hAnsi="Arial" w:cs="Arial"/>
          <w:b/>
          <w:sz w:val="24"/>
          <w:szCs w:val="24"/>
        </w:rPr>
        <w:t xml:space="preserve"> </w:t>
      </w:r>
      <w:r w:rsidRPr="00F773A1">
        <w:rPr>
          <w:rStyle w:val="Teksttreci20"/>
          <w:rFonts w:ascii="Arial" w:hAnsi="Arial" w:cs="Arial"/>
          <w:b/>
          <w:color w:val="auto"/>
          <w:sz w:val="24"/>
          <w:szCs w:val="24"/>
        </w:rPr>
        <w:t>składane na podstawie art. 125 ust. 1 ustawy</w:t>
      </w:r>
    </w:p>
    <w:p w:rsidR="00AC0246" w:rsidRPr="00F773A1" w:rsidRDefault="00AC0246" w:rsidP="00C61B43">
      <w:pPr>
        <w:keepNext/>
        <w:keepLines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773A1">
        <w:rPr>
          <w:rStyle w:val="Teksttreci20"/>
          <w:rFonts w:ascii="Arial" w:hAnsi="Arial" w:cs="Arial"/>
          <w:b/>
          <w:color w:val="auto"/>
          <w:sz w:val="24"/>
          <w:szCs w:val="24"/>
        </w:rPr>
        <w:t>z dnia 11 września 2019 r.</w:t>
      </w:r>
      <w:r w:rsidRPr="00F773A1">
        <w:rPr>
          <w:rFonts w:ascii="Arial" w:hAnsi="Arial" w:cs="Arial"/>
          <w:b/>
          <w:sz w:val="24"/>
          <w:szCs w:val="24"/>
        </w:rPr>
        <w:t xml:space="preserve"> </w:t>
      </w:r>
      <w:r w:rsidRPr="00F773A1">
        <w:rPr>
          <w:rStyle w:val="Teksttreci20"/>
          <w:rFonts w:ascii="Arial" w:hAnsi="Arial" w:cs="Arial"/>
          <w:b/>
          <w:color w:val="auto"/>
          <w:sz w:val="24"/>
          <w:szCs w:val="24"/>
        </w:rPr>
        <w:t>Prawo zamówień publicznych</w:t>
      </w:r>
    </w:p>
    <w:p w:rsidR="009E7C6E" w:rsidRDefault="00AC0246" w:rsidP="009E7C6E">
      <w:pPr>
        <w:spacing w:after="0" w:line="360" w:lineRule="auto"/>
        <w:jc w:val="center"/>
        <w:rPr>
          <w:rStyle w:val="Nagwek220"/>
          <w:rFonts w:ascii="Arial" w:hAnsi="Arial" w:cs="Arial"/>
          <w:b/>
          <w:color w:val="auto"/>
          <w:sz w:val="24"/>
          <w:szCs w:val="24"/>
        </w:rPr>
      </w:pPr>
      <w:r w:rsidRPr="00F773A1">
        <w:rPr>
          <w:rStyle w:val="Nagwek220"/>
          <w:rFonts w:ascii="Arial" w:hAnsi="Arial" w:cs="Arial"/>
          <w:b/>
          <w:color w:val="auto"/>
          <w:sz w:val="24"/>
          <w:szCs w:val="24"/>
        </w:rPr>
        <w:t>dotyczące podstaw wykluczenia z postępowania</w:t>
      </w:r>
      <w:r w:rsidR="00042DBC">
        <w:rPr>
          <w:rStyle w:val="Nagwek220"/>
          <w:rFonts w:ascii="Arial" w:hAnsi="Arial" w:cs="Arial"/>
          <w:b/>
          <w:color w:val="auto"/>
          <w:sz w:val="24"/>
          <w:szCs w:val="24"/>
        </w:rPr>
        <w:t xml:space="preserve"> </w:t>
      </w:r>
    </w:p>
    <w:p w:rsidR="009E7C6E" w:rsidRDefault="000B52D9" w:rsidP="009E7C6E">
      <w:pPr>
        <w:spacing w:after="240" w:line="360" w:lineRule="auto"/>
        <w:jc w:val="center"/>
        <w:rPr>
          <w:rStyle w:val="Nagwek220"/>
          <w:rFonts w:ascii="Arial" w:hAnsi="Arial" w:cs="Arial"/>
          <w:b/>
          <w:color w:val="auto"/>
          <w:sz w:val="24"/>
          <w:szCs w:val="24"/>
        </w:rPr>
      </w:pPr>
      <w:r>
        <w:rPr>
          <w:rStyle w:val="Nagwek220"/>
          <w:rFonts w:ascii="Arial" w:hAnsi="Arial" w:cs="Arial"/>
          <w:b/>
          <w:color w:val="auto"/>
          <w:sz w:val="24"/>
          <w:szCs w:val="24"/>
        </w:rPr>
        <w:t>or</w:t>
      </w:r>
      <w:r w:rsidR="00042DBC">
        <w:rPr>
          <w:rStyle w:val="Nagwek220"/>
          <w:rFonts w:ascii="Arial" w:hAnsi="Arial" w:cs="Arial"/>
          <w:b/>
          <w:color w:val="auto"/>
          <w:sz w:val="24"/>
          <w:szCs w:val="24"/>
        </w:rPr>
        <w:t xml:space="preserve">az spełniania warunków udziału w </w:t>
      </w:r>
      <w:r w:rsidR="009E7C6E">
        <w:rPr>
          <w:rStyle w:val="Nagwek220"/>
          <w:rFonts w:ascii="Arial" w:hAnsi="Arial" w:cs="Arial"/>
          <w:b/>
          <w:color w:val="auto"/>
          <w:sz w:val="24"/>
          <w:szCs w:val="24"/>
        </w:rPr>
        <w:t xml:space="preserve">postępowaniu </w:t>
      </w:r>
    </w:p>
    <w:p w:rsidR="00AC0246" w:rsidRPr="00F773A1" w:rsidRDefault="009E7C6E" w:rsidP="009E7C6E">
      <w:pPr>
        <w:spacing w:after="240" w:line="360" w:lineRule="auto"/>
        <w:rPr>
          <w:rStyle w:val="Nagwek220"/>
          <w:rFonts w:ascii="Arial" w:hAnsi="Arial" w:cs="Arial"/>
          <w:b/>
          <w:color w:val="auto"/>
          <w:sz w:val="24"/>
          <w:szCs w:val="24"/>
        </w:rPr>
      </w:pPr>
      <w:r>
        <w:rPr>
          <w:rStyle w:val="Nagwek220"/>
          <w:rFonts w:ascii="Arial" w:hAnsi="Arial" w:cs="Arial"/>
          <w:b/>
          <w:color w:val="auto"/>
          <w:sz w:val="24"/>
          <w:szCs w:val="24"/>
        </w:rPr>
        <w:t xml:space="preserve">Nr </w:t>
      </w:r>
      <w:r w:rsidR="00AC0246" w:rsidRPr="00F773A1">
        <w:rPr>
          <w:rStyle w:val="Nagwek220"/>
          <w:rFonts w:ascii="Arial" w:hAnsi="Arial" w:cs="Arial"/>
          <w:b/>
          <w:color w:val="auto"/>
          <w:sz w:val="24"/>
          <w:szCs w:val="24"/>
        </w:rPr>
        <w:t xml:space="preserve">postępowania: </w:t>
      </w:r>
      <w:r w:rsidR="00665307" w:rsidRPr="00F773A1">
        <w:rPr>
          <w:rStyle w:val="Nagwek220"/>
          <w:rFonts w:ascii="Arial" w:hAnsi="Arial" w:cs="Arial"/>
          <w:color w:val="auto"/>
          <w:sz w:val="24"/>
          <w:szCs w:val="24"/>
        </w:rPr>
        <w:t>D</w:t>
      </w:r>
      <w:r w:rsidR="00AC0246" w:rsidRPr="00F773A1">
        <w:rPr>
          <w:rStyle w:val="Nagwek220"/>
          <w:rFonts w:ascii="Arial" w:hAnsi="Arial" w:cs="Arial"/>
          <w:color w:val="auto"/>
          <w:sz w:val="24"/>
          <w:szCs w:val="24"/>
        </w:rPr>
        <w:t>ZP.21</w:t>
      </w:r>
      <w:r w:rsidR="00A24585">
        <w:rPr>
          <w:rStyle w:val="Nagwek220"/>
          <w:rFonts w:ascii="Arial" w:hAnsi="Arial" w:cs="Arial"/>
          <w:color w:val="auto"/>
          <w:sz w:val="24"/>
          <w:szCs w:val="24"/>
        </w:rPr>
        <w:t>2</w:t>
      </w:r>
      <w:r w:rsidR="00AC0246" w:rsidRPr="00F773A1">
        <w:rPr>
          <w:rStyle w:val="Nagwek220"/>
          <w:rFonts w:ascii="Arial" w:hAnsi="Arial" w:cs="Arial"/>
          <w:color w:val="auto"/>
          <w:sz w:val="24"/>
          <w:szCs w:val="24"/>
        </w:rPr>
        <w:t>.</w:t>
      </w:r>
      <w:r w:rsidR="001B1AFF">
        <w:rPr>
          <w:rStyle w:val="Nagwek220"/>
          <w:rFonts w:ascii="Arial" w:hAnsi="Arial" w:cs="Arial"/>
          <w:color w:val="auto"/>
          <w:sz w:val="24"/>
          <w:szCs w:val="24"/>
        </w:rPr>
        <w:t>00</w:t>
      </w:r>
      <w:r w:rsidR="00D02148">
        <w:rPr>
          <w:rStyle w:val="Nagwek220"/>
          <w:rFonts w:ascii="Arial" w:hAnsi="Arial" w:cs="Arial"/>
          <w:color w:val="auto"/>
          <w:sz w:val="24"/>
          <w:szCs w:val="24"/>
        </w:rPr>
        <w:t>13</w:t>
      </w:r>
      <w:r w:rsidR="00AC0246" w:rsidRPr="00F773A1">
        <w:rPr>
          <w:rStyle w:val="Nagwek220"/>
          <w:rFonts w:ascii="Arial" w:hAnsi="Arial" w:cs="Arial"/>
          <w:color w:val="auto"/>
          <w:sz w:val="24"/>
          <w:szCs w:val="24"/>
        </w:rPr>
        <w:t>.202</w:t>
      </w:r>
      <w:r w:rsidR="00A24585">
        <w:rPr>
          <w:rStyle w:val="Nagwek220"/>
          <w:rFonts w:ascii="Arial" w:hAnsi="Arial" w:cs="Arial"/>
          <w:color w:val="auto"/>
          <w:sz w:val="24"/>
          <w:szCs w:val="24"/>
        </w:rPr>
        <w:t>6</w:t>
      </w:r>
    </w:p>
    <w:p w:rsidR="006F2A90" w:rsidRPr="00322F7D" w:rsidRDefault="000B0DBF" w:rsidP="00F7251F">
      <w:pPr>
        <w:spacing w:before="240" w:after="0" w:line="360" w:lineRule="auto"/>
        <w:jc w:val="both"/>
        <w:rPr>
          <w:rStyle w:val="Teksttreci40"/>
          <w:rFonts w:ascii="Arial" w:eastAsiaTheme="minorHAnsi" w:hAnsi="Arial" w:cs="Arial"/>
          <w:b/>
          <w:bCs/>
          <w:color w:val="auto"/>
          <w:sz w:val="24"/>
          <w:szCs w:val="24"/>
          <w:lang w:eastAsia="en-US" w:bidi="ar-SA"/>
        </w:rPr>
      </w:pPr>
      <w:r w:rsidRPr="005E4039">
        <w:rPr>
          <w:rStyle w:val="Nagwek220"/>
          <w:rFonts w:ascii="Arial" w:hAnsi="Arial" w:cs="Arial"/>
          <w:b/>
          <w:color w:val="auto"/>
          <w:sz w:val="24"/>
          <w:szCs w:val="24"/>
        </w:rPr>
        <w:t xml:space="preserve">Nazwa postępowania: </w:t>
      </w:r>
      <w:r w:rsidR="00322F7D" w:rsidRPr="00322F7D">
        <w:rPr>
          <w:rFonts w:ascii="Arial" w:hAnsi="Arial" w:cs="Arial"/>
          <w:b/>
          <w:bCs/>
          <w:sz w:val="24"/>
          <w:szCs w:val="24"/>
        </w:rPr>
        <w:t>„</w:t>
      </w:r>
      <w:r w:rsidR="00592F61">
        <w:rPr>
          <w:rFonts w:ascii="Arial" w:hAnsi="Arial" w:cs="Arial"/>
          <w:b/>
          <w:bCs/>
          <w:sz w:val="24"/>
          <w:szCs w:val="24"/>
        </w:rPr>
        <w:t>Zmiana źródła</w:t>
      </w:r>
      <w:r w:rsidR="009E65E5" w:rsidRPr="009E65E5">
        <w:rPr>
          <w:rFonts w:ascii="Arial" w:hAnsi="Arial" w:cs="Arial"/>
          <w:b/>
          <w:bCs/>
          <w:sz w:val="24"/>
          <w:szCs w:val="24"/>
        </w:rPr>
        <w:t xml:space="preserve"> ogrzewania w budynku przy ul.</w:t>
      </w:r>
      <w:r w:rsidR="009E65E5">
        <w:rPr>
          <w:rFonts w:ascii="Arial" w:hAnsi="Arial" w:cs="Arial"/>
          <w:b/>
          <w:bCs/>
          <w:sz w:val="24"/>
          <w:szCs w:val="24"/>
        </w:rPr>
        <w:t> </w:t>
      </w:r>
      <w:r w:rsidR="009E65E5" w:rsidRPr="009E65E5">
        <w:rPr>
          <w:rFonts w:ascii="Arial" w:hAnsi="Arial" w:cs="Arial"/>
          <w:b/>
          <w:bCs/>
          <w:sz w:val="24"/>
          <w:szCs w:val="24"/>
        </w:rPr>
        <w:t>Mikołowskiej 29 w Rybniku</w:t>
      </w:r>
      <w:r w:rsidR="00A24585" w:rsidRPr="00A24585">
        <w:rPr>
          <w:rFonts w:ascii="Arial" w:hAnsi="Arial" w:cs="Arial"/>
          <w:b/>
          <w:bCs/>
          <w:sz w:val="24"/>
          <w:szCs w:val="24"/>
        </w:rPr>
        <w:t>”</w:t>
      </w:r>
    </w:p>
    <w:p w:rsidR="006F2A90" w:rsidRPr="00205BB6" w:rsidRDefault="006F2A90" w:rsidP="006F2A90">
      <w:pPr>
        <w:spacing w:before="240" w:after="0" w:line="360" w:lineRule="auto"/>
        <w:jc w:val="right"/>
        <w:rPr>
          <w:rFonts w:ascii="Arial" w:eastAsia="Calibri" w:hAnsi="Arial" w:cs="Arial"/>
          <w:color w:val="000000" w:themeColor="text1"/>
          <w:sz w:val="24"/>
          <w:szCs w:val="24"/>
          <w:lang w:eastAsia="pl-PL" w:bidi="pl-PL"/>
        </w:rPr>
      </w:pPr>
      <w:r w:rsidRPr="00205BB6">
        <w:rPr>
          <w:rStyle w:val="Teksttreci40"/>
          <w:rFonts w:ascii="Arial" w:hAnsi="Arial" w:cs="Arial"/>
          <w:b/>
          <w:color w:val="000000" w:themeColor="text1"/>
          <w:sz w:val="24"/>
          <w:szCs w:val="24"/>
        </w:rPr>
        <w:t xml:space="preserve">Zamawiający: </w:t>
      </w:r>
      <w:r w:rsidRPr="00205BB6">
        <w:rPr>
          <w:rStyle w:val="Teksttreci40"/>
          <w:rFonts w:ascii="Arial" w:hAnsi="Arial" w:cs="Arial"/>
          <w:color w:val="000000" w:themeColor="text1"/>
          <w:sz w:val="24"/>
          <w:szCs w:val="24"/>
        </w:rPr>
        <w:t>Zakład Gospodarki Mieszkaniowej</w:t>
      </w:r>
    </w:p>
    <w:p w:rsidR="006F2A90" w:rsidRPr="00205BB6" w:rsidRDefault="006F2A90" w:rsidP="006F2A90">
      <w:pPr>
        <w:spacing w:after="0" w:line="360" w:lineRule="auto"/>
        <w:ind w:left="3686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205BB6">
        <w:rPr>
          <w:rFonts w:ascii="Arial" w:hAnsi="Arial" w:cs="Arial"/>
          <w:color w:val="000000" w:themeColor="text1"/>
          <w:sz w:val="24"/>
          <w:szCs w:val="24"/>
        </w:rPr>
        <w:t>ul. Kościuszki 17, 44-200 Rybnik</w:t>
      </w:r>
    </w:p>
    <w:p w:rsidR="00AC0246" w:rsidRPr="00F773A1" w:rsidRDefault="00AC0246" w:rsidP="006F2A90">
      <w:pPr>
        <w:spacing w:before="240" w:after="0" w:line="360" w:lineRule="auto"/>
        <w:jc w:val="both"/>
        <w:rPr>
          <w:rStyle w:val="Teksttreci40"/>
          <w:rFonts w:ascii="Arial" w:hAnsi="Arial" w:cs="Arial"/>
          <w:b/>
          <w:color w:val="auto"/>
          <w:sz w:val="24"/>
          <w:szCs w:val="24"/>
        </w:rPr>
      </w:pPr>
      <w:r w:rsidRPr="00F773A1">
        <w:rPr>
          <w:rStyle w:val="Teksttreci40"/>
          <w:rFonts w:ascii="Arial" w:hAnsi="Arial" w:cs="Arial"/>
          <w:b/>
          <w:color w:val="auto"/>
          <w:sz w:val="24"/>
          <w:szCs w:val="24"/>
        </w:rPr>
        <w:t>Wykonawca:</w:t>
      </w:r>
    </w:p>
    <w:p w:rsidR="00AC0246" w:rsidRPr="00F773A1" w:rsidRDefault="00AC0246" w:rsidP="00C61B43">
      <w:pPr>
        <w:spacing w:after="0" w:line="360" w:lineRule="auto"/>
        <w:jc w:val="both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F773A1">
        <w:rPr>
          <w:rStyle w:val="Teksttreci40"/>
          <w:rFonts w:ascii="Arial" w:hAnsi="Arial" w:cs="Arial"/>
          <w:color w:val="auto"/>
          <w:sz w:val="24"/>
          <w:szCs w:val="24"/>
        </w:rPr>
        <w:t>.....................................</w:t>
      </w:r>
    </w:p>
    <w:p w:rsidR="00AC0246" w:rsidRPr="00F773A1" w:rsidRDefault="00AC0246" w:rsidP="00C61B43">
      <w:pPr>
        <w:spacing w:after="0" w:line="360" w:lineRule="auto"/>
        <w:jc w:val="both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F773A1">
        <w:rPr>
          <w:rStyle w:val="Teksttreci40"/>
          <w:rFonts w:ascii="Arial" w:hAnsi="Arial" w:cs="Arial"/>
          <w:color w:val="auto"/>
          <w:sz w:val="24"/>
          <w:szCs w:val="24"/>
        </w:rPr>
        <w:t>.....................................</w:t>
      </w:r>
    </w:p>
    <w:p w:rsidR="00AC0246" w:rsidRPr="00F773A1" w:rsidRDefault="00AC0246" w:rsidP="00C61B43">
      <w:pPr>
        <w:spacing w:before="240"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773A1">
        <w:rPr>
          <w:rStyle w:val="Teksttreci20"/>
          <w:rFonts w:ascii="Arial" w:hAnsi="Arial" w:cs="Arial"/>
          <w:color w:val="auto"/>
          <w:sz w:val="24"/>
          <w:szCs w:val="24"/>
        </w:rPr>
        <w:t>W celu potwierdzenia, umocowana do reprezentowania</w:t>
      </w:r>
      <w:r w:rsidRPr="00F773A1">
        <w:rPr>
          <w:rFonts w:ascii="Arial" w:eastAsia="Times New Roman" w:hAnsi="Arial" w:cs="Arial"/>
          <w:sz w:val="24"/>
          <w:szCs w:val="24"/>
          <w:lang w:eastAsia="pl-PL"/>
        </w:rPr>
        <w:t xml:space="preserve"> wskazuję, że dokumenty znajdują się w formie elektronicznej pod następującymi adresami internetowymi ogólnodostępnych i bezpłatnych baz danych (należy zaznaczyć):</w:t>
      </w:r>
    </w:p>
    <w:p w:rsidR="00AC0246" w:rsidRPr="00F773A1" w:rsidRDefault="00AC0246" w:rsidP="00C61B43">
      <w:pPr>
        <w:tabs>
          <w:tab w:val="left" w:pos="360"/>
        </w:tabs>
        <w:spacing w:before="240" w:after="0" w:line="360" w:lineRule="auto"/>
        <w:ind w:right="2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773A1">
        <w:rPr>
          <w:rFonts w:ascii="Arial" w:hAnsi="Arial" w:cs="Arial"/>
          <w:b/>
          <w:bCs/>
          <w:sz w:val="24"/>
          <w:szCs w:val="24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73A1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904C2A">
        <w:rPr>
          <w:rFonts w:ascii="Arial" w:hAnsi="Arial" w:cs="Arial"/>
          <w:b/>
          <w:bCs/>
          <w:sz w:val="24"/>
          <w:szCs w:val="24"/>
          <w:lang w:val="en-GB"/>
        </w:rPr>
      </w:r>
      <w:r w:rsidR="00904C2A">
        <w:rPr>
          <w:rFonts w:ascii="Arial" w:hAnsi="Arial" w:cs="Arial"/>
          <w:b/>
          <w:bCs/>
          <w:sz w:val="24"/>
          <w:szCs w:val="24"/>
          <w:lang w:val="en-GB"/>
        </w:rPr>
        <w:fldChar w:fldCharType="separate"/>
      </w:r>
      <w:r w:rsidRPr="00F773A1">
        <w:rPr>
          <w:rFonts w:ascii="Arial" w:hAnsi="Arial" w:cs="Arial"/>
          <w:b/>
          <w:bCs/>
          <w:sz w:val="24"/>
          <w:szCs w:val="24"/>
          <w:lang w:val="en-GB"/>
        </w:rPr>
        <w:fldChar w:fldCharType="end"/>
      </w:r>
      <w:r w:rsidRPr="00F773A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773A1">
        <w:rPr>
          <w:rFonts w:ascii="Arial" w:eastAsia="Times New Roman" w:hAnsi="Arial" w:cs="Arial"/>
          <w:sz w:val="24"/>
          <w:szCs w:val="24"/>
          <w:lang w:eastAsia="pl-PL"/>
        </w:rPr>
        <w:t xml:space="preserve">* </w:t>
      </w:r>
      <w:hyperlink r:id="rId8" w:history="1">
        <w:r w:rsidRPr="00F773A1">
          <w:rPr>
            <w:rStyle w:val="Hipercze"/>
            <w:rFonts w:ascii="Arial" w:eastAsia="Times New Roman" w:hAnsi="Arial" w:cs="Arial"/>
            <w:color w:val="auto"/>
            <w:sz w:val="24"/>
            <w:szCs w:val="24"/>
          </w:rPr>
          <w:t>https://prod.ceidg.gov.pl</w:t>
        </w:r>
      </w:hyperlink>
      <w:r w:rsidRPr="00F773A1">
        <w:rPr>
          <w:rFonts w:ascii="Arial" w:eastAsia="Times New Roman" w:hAnsi="Arial" w:cs="Arial"/>
          <w:sz w:val="24"/>
          <w:szCs w:val="24"/>
          <w:lang w:eastAsia="pl-PL"/>
        </w:rPr>
        <w:t xml:space="preserve">     </w:t>
      </w:r>
      <w:r w:rsidRPr="00F773A1">
        <w:rPr>
          <w:rFonts w:ascii="Arial" w:hAnsi="Arial" w:cs="Arial"/>
          <w:b/>
          <w:bCs/>
          <w:sz w:val="24"/>
          <w:szCs w:val="24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73A1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904C2A">
        <w:rPr>
          <w:rFonts w:ascii="Arial" w:hAnsi="Arial" w:cs="Arial"/>
          <w:b/>
          <w:bCs/>
          <w:sz w:val="24"/>
          <w:szCs w:val="24"/>
          <w:lang w:val="en-GB"/>
        </w:rPr>
      </w:r>
      <w:r w:rsidR="00904C2A">
        <w:rPr>
          <w:rFonts w:ascii="Arial" w:hAnsi="Arial" w:cs="Arial"/>
          <w:b/>
          <w:bCs/>
          <w:sz w:val="24"/>
          <w:szCs w:val="24"/>
          <w:lang w:val="en-GB"/>
        </w:rPr>
        <w:fldChar w:fldCharType="separate"/>
      </w:r>
      <w:r w:rsidRPr="00F773A1">
        <w:rPr>
          <w:rFonts w:ascii="Arial" w:hAnsi="Arial" w:cs="Arial"/>
          <w:b/>
          <w:bCs/>
          <w:sz w:val="24"/>
          <w:szCs w:val="24"/>
          <w:lang w:val="en-GB"/>
        </w:rPr>
        <w:fldChar w:fldCharType="end"/>
      </w:r>
      <w:r w:rsidRPr="00F773A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773A1">
        <w:rPr>
          <w:rFonts w:ascii="Arial" w:eastAsia="Times New Roman" w:hAnsi="Arial" w:cs="Arial"/>
          <w:sz w:val="24"/>
          <w:szCs w:val="24"/>
          <w:lang w:eastAsia="pl-PL"/>
        </w:rPr>
        <w:t>*</w:t>
      </w:r>
      <w:r w:rsidRPr="00F773A1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9" w:history="1">
        <w:r w:rsidRPr="00F773A1">
          <w:rPr>
            <w:rStyle w:val="Hipercze"/>
            <w:rFonts w:ascii="Arial" w:eastAsia="Times New Roman" w:hAnsi="Arial" w:cs="Arial"/>
            <w:color w:val="auto"/>
            <w:sz w:val="24"/>
            <w:szCs w:val="24"/>
          </w:rPr>
          <w:t>https://ems.ms.gov.pl</w:t>
        </w:r>
      </w:hyperlink>
      <w:r w:rsidRPr="00F773A1"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Pr="00F773A1">
        <w:rPr>
          <w:rFonts w:ascii="Arial" w:hAnsi="Arial" w:cs="Arial"/>
          <w:b/>
          <w:bCs/>
          <w:sz w:val="24"/>
          <w:szCs w:val="24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73A1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904C2A">
        <w:rPr>
          <w:rFonts w:ascii="Arial" w:hAnsi="Arial" w:cs="Arial"/>
          <w:b/>
          <w:bCs/>
          <w:sz w:val="24"/>
          <w:szCs w:val="24"/>
          <w:lang w:val="en-GB"/>
        </w:rPr>
      </w:r>
      <w:r w:rsidR="00904C2A">
        <w:rPr>
          <w:rFonts w:ascii="Arial" w:hAnsi="Arial" w:cs="Arial"/>
          <w:b/>
          <w:bCs/>
          <w:sz w:val="24"/>
          <w:szCs w:val="24"/>
          <w:lang w:val="en-GB"/>
        </w:rPr>
        <w:fldChar w:fldCharType="separate"/>
      </w:r>
      <w:r w:rsidRPr="00F773A1">
        <w:rPr>
          <w:rFonts w:ascii="Arial" w:hAnsi="Arial" w:cs="Arial"/>
          <w:b/>
          <w:bCs/>
          <w:sz w:val="24"/>
          <w:szCs w:val="24"/>
          <w:lang w:val="en-GB"/>
        </w:rPr>
        <w:fldChar w:fldCharType="end"/>
      </w:r>
      <w:r w:rsidRPr="00F773A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773A1">
        <w:rPr>
          <w:rFonts w:ascii="Arial" w:eastAsia="Times New Roman" w:hAnsi="Arial" w:cs="Arial"/>
          <w:sz w:val="24"/>
          <w:szCs w:val="24"/>
          <w:lang w:eastAsia="pl-PL"/>
        </w:rPr>
        <w:t xml:space="preserve">* </w:t>
      </w:r>
      <w:r w:rsidRPr="00F773A1">
        <w:rPr>
          <w:rFonts w:ascii="Arial" w:hAnsi="Arial" w:cs="Arial"/>
          <w:bCs/>
          <w:sz w:val="24"/>
          <w:szCs w:val="24"/>
        </w:rPr>
        <w:t>inne: ……………….</w:t>
      </w:r>
    </w:p>
    <w:p w:rsidR="00AC0246" w:rsidRPr="00F773A1" w:rsidRDefault="00AC0246" w:rsidP="00C61B43">
      <w:pPr>
        <w:tabs>
          <w:tab w:val="left" w:pos="360"/>
        </w:tabs>
        <w:spacing w:before="240" w:after="0" w:line="360" w:lineRule="auto"/>
        <w:ind w:right="2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773A1">
        <w:rPr>
          <w:rFonts w:ascii="Arial" w:eastAsia="Times New Roman" w:hAnsi="Arial" w:cs="Arial"/>
          <w:sz w:val="24"/>
          <w:szCs w:val="24"/>
          <w:lang w:eastAsia="pl-PL"/>
        </w:rPr>
        <w:t>i można je uzyskać po wpisaniu następujących danych ………………...….……………</w:t>
      </w:r>
    </w:p>
    <w:p w:rsidR="00AC0246" w:rsidRPr="00F773A1" w:rsidRDefault="00AC0246" w:rsidP="00CB36A2">
      <w:pPr>
        <w:tabs>
          <w:tab w:val="left" w:pos="360"/>
        </w:tabs>
        <w:spacing w:after="0" w:line="360" w:lineRule="auto"/>
        <w:ind w:right="28"/>
        <w:jc w:val="both"/>
        <w:rPr>
          <w:rFonts w:ascii="Arial" w:hAnsi="Arial" w:cs="Arial"/>
          <w:sz w:val="24"/>
          <w:szCs w:val="24"/>
        </w:rPr>
      </w:pPr>
      <w:r w:rsidRPr="00F773A1">
        <w:rPr>
          <w:rFonts w:ascii="Arial" w:hAnsi="Arial" w:cs="Arial"/>
          <w:sz w:val="24"/>
          <w:szCs w:val="24"/>
        </w:rPr>
        <w:t xml:space="preserve">(*) – </w:t>
      </w:r>
      <w:r w:rsidRPr="00F773A1">
        <w:rPr>
          <w:rStyle w:val="Teksttreci20"/>
          <w:rFonts w:ascii="Arial" w:hAnsi="Arial" w:cs="Arial"/>
          <w:color w:val="auto"/>
          <w:sz w:val="24"/>
          <w:szCs w:val="24"/>
        </w:rPr>
        <w:t>zaznaczyć właściwe X</w:t>
      </w:r>
    </w:p>
    <w:p w:rsidR="00AC0246" w:rsidRPr="00F773A1" w:rsidRDefault="00AC0246" w:rsidP="00C61B43">
      <w:pPr>
        <w:tabs>
          <w:tab w:val="left" w:leader="dot" w:pos="5443"/>
        </w:tabs>
        <w:spacing w:before="240" w:after="0" w:line="360" w:lineRule="auto"/>
        <w:rPr>
          <w:rStyle w:val="Teksttreci5Bezkursywy"/>
          <w:rFonts w:ascii="Arial" w:hAnsi="Arial" w:cs="Arial"/>
          <w:i w:val="0"/>
          <w:color w:val="auto"/>
          <w:sz w:val="24"/>
          <w:szCs w:val="24"/>
        </w:rPr>
      </w:pPr>
      <w:r w:rsidRPr="00F773A1">
        <w:rPr>
          <w:rStyle w:val="Nagwek220"/>
          <w:rFonts w:ascii="Arial" w:hAnsi="Arial" w:cs="Arial"/>
          <w:b/>
          <w:color w:val="auto"/>
          <w:sz w:val="24"/>
          <w:szCs w:val="24"/>
        </w:rPr>
        <w:t>Oświadczenie dotyczące podstaw wykluczenia z postępowania:</w:t>
      </w:r>
    </w:p>
    <w:p w:rsidR="00AC0246" w:rsidRPr="00F773A1" w:rsidRDefault="00AC0246" w:rsidP="00322F7D">
      <w:pPr>
        <w:pStyle w:val="Akapitzlist"/>
        <w:numPr>
          <w:ilvl w:val="0"/>
          <w:numId w:val="2"/>
        </w:numPr>
        <w:tabs>
          <w:tab w:val="left" w:leader="dot" w:pos="5443"/>
        </w:tabs>
        <w:spacing w:after="0" w:line="360" w:lineRule="auto"/>
        <w:ind w:left="426" w:hanging="426"/>
        <w:jc w:val="both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F773A1">
        <w:rPr>
          <w:rStyle w:val="Teksttreci40"/>
          <w:rFonts w:ascii="Arial" w:hAnsi="Arial" w:cs="Arial"/>
          <w:color w:val="auto"/>
          <w:sz w:val="24"/>
          <w:szCs w:val="24"/>
        </w:rPr>
        <w:t>Oświadczam, że nie podlegam wykluczeniu z postępowania na podstawie art.</w:t>
      </w:r>
      <w:r w:rsidR="00FE508E" w:rsidRPr="00F773A1">
        <w:rPr>
          <w:rStyle w:val="Teksttreci40"/>
          <w:rFonts w:ascii="Arial" w:hAnsi="Arial" w:cs="Arial"/>
          <w:color w:val="auto"/>
          <w:sz w:val="24"/>
          <w:szCs w:val="24"/>
        </w:rPr>
        <w:t> </w:t>
      </w:r>
      <w:r w:rsidRPr="00F773A1">
        <w:rPr>
          <w:rStyle w:val="Teksttreci40"/>
          <w:rFonts w:ascii="Arial" w:hAnsi="Arial" w:cs="Arial"/>
          <w:color w:val="auto"/>
          <w:sz w:val="24"/>
          <w:szCs w:val="24"/>
        </w:rPr>
        <w:t xml:space="preserve">108 ust. 1 ustawy. </w:t>
      </w:r>
    </w:p>
    <w:p w:rsidR="00AC0246" w:rsidRDefault="00AC0246" w:rsidP="00322F7D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F773A1">
        <w:rPr>
          <w:rStyle w:val="Teksttreci40"/>
          <w:rFonts w:ascii="Arial" w:hAnsi="Arial" w:cs="Arial"/>
          <w:color w:val="auto"/>
          <w:sz w:val="24"/>
          <w:szCs w:val="24"/>
        </w:rPr>
        <w:t>Oświadczam*, że zachodzą w stosunku do mnie podstawy wykluczenia z</w:t>
      </w:r>
      <w:r w:rsidR="00FE508E" w:rsidRPr="00F773A1">
        <w:rPr>
          <w:rStyle w:val="Teksttreci40"/>
          <w:rFonts w:ascii="Arial" w:hAnsi="Arial" w:cs="Arial"/>
          <w:color w:val="auto"/>
          <w:sz w:val="24"/>
          <w:szCs w:val="24"/>
        </w:rPr>
        <w:t> </w:t>
      </w:r>
      <w:r w:rsidRPr="00F773A1">
        <w:rPr>
          <w:rStyle w:val="Teksttreci40"/>
          <w:rFonts w:ascii="Arial" w:hAnsi="Arial" w:cs="Arial"/>
          <w:color w:val="auto"/>
          <w:sz w:val="24"/>
          <w:szCs w:val="24"/>
        </w:rPr>
        <w:t xml:space="preserve">postępowania na podstawie </w:t>
      </w:r>
      <w:r w:rsidRPr="00F773A1">
        <w:rPr>
          <w:rStyle w:val="Teksttreci5Bezkursywy"/>
          <w:rFonts w:ascii="Arial" w:hAnsi="Arial" w:cs="Arial"/>
          <w:i w:val="0"/>
          <w:color w:val="auto"/>
          <w:sz w:val="24"/>
          <w:szCs w:val="24"/>
        </w:rPr>
        <w:t>art ...... ustawy Pzp</w:t>
      </w:r>
      <w:r w:rsidRPr="00F773A1">
        <w:rPr>
          <w:rStyle w:val="Teksttreci5Bezkursywy"/>
          <w:rFonts w:ascii="Arial" w:hAnsi="Arial" w:cs="Arial"/>
          <w:color w:val="auto"/>
          <w:sz w:val="24"/>
          <w:szCs w:val="24"/>
        </w:rPr>
        <w:t xml:space="preserve"> </w:t>
      </w:r>
      <w:r w:rsidRPr="00F773A1">
        <w:rPr>
          <w:rStyle w:val="Teksttreci5Bezkursywy"/>
          <w:rFonts w:ascii="Arial" w:hAnsi="Arial" w:cs="Arial"/>
          <w:i w:val="0"/>
          <w:color w:val="auto"/>
          <w:sz w:val="24"/>
          <w:szCs w:val="24"/>
        </w:rPr>
        <w:t xml:space="preserve">(podać </w:t>
      </w:r>
      <w:r w:rsidRPr="00F773A1">
        <w:rPr>
          <w:rStyle w:val="Teksttreci5"/>
          <w:rFonts w:ascii="Arial" w:hAnsi="Arial" w:cs="Arial"/>
          <w:i w:val="0"/>
          <w:sz w:val="24"/>
          <w:szCs w:val="24"/>
        </w:rPr>
        <w:t>mającą zastosowanie podstawę wykluczenia spośród wymienionych</w:t>
      </w:r>
      <w:r w:rsidRPr="00F773A1">
        <w:rPr>
          <w:rStyle w:val="Teksttreci5Bezkursywy"/>
          <w:rFonts w:ascii="Arial" w:hAnsi="Arial" w:cs="Arial"/>
          <w:i w:val="0"/>
          <w:color w:val="auto"/>
          <w:sz w:val="24"/>
          <w:szCs w:val="24"/>
        </w:rPr>
        <w:t xml:space="preserve"> w </w:t>
      </w:r>
      <w:r w:rsidRPr="00F773A1">
        <w:rPr>
          <w:rStyle w:val="Teksttreci5"/>
          <w:rFonts w:ascii="Arial" w:hAnsi="Arial" w:cs="Arial"/>
          <w:i w:val="0"/>
          <w:sz w:val="24"/>
          <w:szCs w:val="24"/>
        </w:rPr>
        <w:t xml:space="preserve">art. 108 </w:t>
      </w:r>
      <w:r w:rsidR="004C6713">
        <w:rPr>
          <w:rStyle w:val="Teksttreci4Kursywa"/>
          <w:rFonts w:ascii="Arial" w:hAnsi="Arial" w:cs="Arial"/>
          <w:i w:val="0"/>
          <w:color w:val="auto"/>
          <w:sz w:val="24"/>
          <w:szCs w:val="24"/>
        </w:rPr>
        <w:t>ust. 1 pkt 1, 2, 5</w:t>
      </w:r>
      <w:r w:rsidRPr="00F773A1">
        <w:rPr>
          <w:rStyle w:val="Teksttreci4Kursywa"/>
          <w:rFonts w:ascii="Arial" w:hAnsi="Arial" w:cs="Arial"/>
          <w:i w:val="0"/>
          <w:color w:val="auto"/>
          <w:sz w:val="24"/>
          <w:szCs w:val="24"/>
        </w:rPr>
        <w:t xml:space="preserve"> ustawy Pzp).</w:t>
      </w:r>
      <w:r w:rsidRPr="00F773A1">
        <w:rPr>
          <w:rStyle w:val="Teksttreci40"/>
          <w:rFonts w:ascii="Arial" w:hAnsi="Arial" w:cs="Arial"/>
          <w:i/>
          <w:color w:val="auto"/>
          <w:sz w:val="24"/>
          <w:szCs w:val="24"/>
        </w:rPr>
        <w:t xml:space="preserve"> </w:t>
      </w:r>
      <w:r w:rsidRPr="00F773A1">
        <w:rPr>
          <w:rStyle w:val="Teksttreci40"/>
          <w:rFonts w:ascii="Arial" w:hAnsi="Arial" w:cs="Arial"/>
          <w:color w:val="auto"/>
          <w:sz w:val="24"/>
          <w:szCs w:val="24"/>
        </w:rPr>
        <w:t>Jednocześnie oświadczam, że w związku z ww. okolicznością, na podstawie art. 110 ust. 2 ustawy Pzp podjąłem następujące środki naprawcze:</w:t>
      </w:r>
      <w:r w:rsidR="003B4832">
        <w:rPr>
          <w:rStyle w:val="Teksttreci40"/>
          <w:rFonts w:ascii="Arial" w:hAnsi="Arial" w:cs="Arial"/>
          <w:color w:val="auto"/>
          <w:sz w:val="24"/>
          <w:szCs w:val="24"/>
        </w:rPr>
        <w:t xml:space="preserve"> </w:t>
      </w:r>
      <w:r w:rsidRPr="00F773A1">
        <w:rPr>
          <w:rStyle w:val="Teksttreci40"/>
          <w:rFonts w:ascii="Arial" w:hAnsi="Arial" w:cs="Arial"/>
          <w:color w:val="auto"/>
          <w:sz w:val="24"/>
          <w:szCs w:val="24"/>
        </w:rPr>
        <w:t>………………………………………………………………………………</w:t>
      </w:r>
    </w:p>
    <w:p w:rsidR="0053577B" w:rsidRPr="006F2A90" w:rsidRDefault="0053577B" w:rsidP="00322F7D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Style w:val="Teksttreci40"/>
          <w:rFonts w:ascii="Arial" w:hAnsi="Arial" w:cs="Arial"/>
          <w:iCs/>
          <w:sz w:val="24"/>
          <w:szCs w:val="24"/>
          <w:lang w:eastAsia="en-US" w:bidi="ar-SA"/>
        </w:rPr>
      </w:pPr>
      <w:r w:rsidRPr="006F2A90">
        <w:rPr>
          <w:rFonts w:ascii="Arial" w:eastAsia="Calibri" w:hAnsi="Arial" w:cs="Arial"/>
          <w:iCs/>
          <w:color w:val="000000"/>
          <w:sz w:val="24"/>
          <w:szCs w:val="24"/>
        </w:rPr>
        <w:lastRenderedPageBreak/>
        <w:t xml:space="preserve">Oświadczam, że nie podlegam wykluczeniu z postępowania o udzielenie zamówienia na podstawie art. 7 ust. 1 ustawy o szczególnych rozwiązaniach </w:t>
      </w:r>
      <w:r w:rsidR="006F2A90">
        <w:rPr>
          <w:rFonts w:ascii="Arial" w:eastAsia="Calibri" w:hAnsi="Arial" w:cs="Arial"/>
          <w:iCs/>
          <w:color w:val="000000"/>
          <w:sz w:val="24"/>
          <w:szCs w:val="24"/>
        </w:rPr>
        <w:t>w </w:t>
      </w:r>
      <w:r w:rsidRPr="006F2A90">
        <w:rPr>
          <w:rFonts w:ascii="Arial" w:eastAsia="Calibri" w:hAnsi="Arial" w:cs="Arial"/>
          <w:iCs/>
          <w:color w:val="000000"/>
          <w:sz w:val="24"/>
          <w:szCs w:val="24"/>
        </w:rPr>
        <w:t>zakresie przeciwdziałania wspieraniu agresji na Ukrainę oraz służących ochr</w:t>
      </w:r>
      <w:r w:rsidR="001F53DC">
        <w:rPr>
          <w:rFonts w:ascii="Arial" w:eastAsia="Calibri" w:hAnsi="Arial" w:cs="Arial"/>
          <w:iCs/>
          <w:color w:val="000000"/>
          <w:sz w:val="24"/>
          <w:szCs w:val="24"/>
        </w:rPr>
        <w:t>onie bezpieczeństwa narodowego.</w:t>
      </w:r>
    </w:p>
    <w:p w:rsidR="00AC0246" w:rsidRDefault="00AC0246" w:rsidP="0053577B">
      <w:pPr>
        <w:pStyle w:val="Akapitzlist"/>
        <w:spacing w:after="240" w:line="360" w:lineRule="auto"/>
        <w:ind w:left="0"/>
        <w:jc w:val="both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F773A1">
        <w:rPr>
          <w:rStyle w:val="Teksttreci40"/>
          <w:rFonts w:ascii="Arial" w:hAnsi="Arial" w:cs="Arial"/>
          <w:color w:val="auto"/>
          <w:sz w:val="24"/>
          <w:szCs w:val="24"/>
        </w:rPr>
        <w:t>* wskazać jeżeli dotyczy</w:t>
      </w:r>
    </w:p>
    <w:p w:rsidR="00042DBC" w:rsidRPr="00EC7B9D" w:rsidRDefault="00042DBC" w:rsidP="00042DBC">
      <w:pPr>
        <w:tabs>
          <w:tab w:val="left" w:leader="dot" w:pos="5443"/>
        </w:tabs>
        <w:spacing w:before="240" w:after="0" w:line="360" w:lineRule="auto"/>
        <w:jc w:val="center"/>
        <w:rPr>
          <w:rStyle w:val="Nagwek220"/>
          <w:rFonts w:ascii="Arial" w:hAnsi="Arial" w:cs="Arial"/>
          <w:b/>
          <w:color w:val="auto"/>
          <w:sz w:val="24"/>
          <w:szCs w:val="24"/>
        </w:rPr>
      </w:pPr>
      <w:r w:rsidRPr="00EC7B9D">
        <w:rPr>
          <w:rStyle w:val="Nagwek220"/>
          <w:rFonts w:ascii="Arial" w:hAnsi="Arial" w:cs="Arial"/>
          <w:b/>
          <w:color w:val="auto"/>
          <w:sz w:val="24"/>
          <w:szCs w:val="24"/>
        </w:rPr>
        <w:t>Oświadczenie dotyczące spełniania warunków udziału w postępowaniu**</w:t>
      </w:r>
    </w:p>
    <w:p w:rsidR="00042DBC" w:rsidRPr="00EC7B9D" w:rsidRDefault="00042DBC" w:rsidP="00CB36A2">
      <w:pPr>
        <w:spacing w:after="0" w:line="360" w:lineRule="auto"/>
        <w:jc w:val="both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EC7B9D">
        <w:rPr>
          <w:rStyle w:val="Teksttreci40"/>
          <w:rFonts w:ascii="Arial" w:hAnsi="Arial" w:cs="Arial"/>
          <w:color w:val="auto"/>
          <w:sz w:val="24"/>
          <w:szCs w:val="24"/>
        </w:rPr>
        <w:t>Oświadczam, że spełniam warunki udziału w postępowaniu opisane w SWZ</w:t>
      </w:r>
      <w:r w:rsidRPr="00EC7B9D">
        <w:rPr>
          <w:rStyle w:val="Teksttreci20"/>
          <w:rFonts w:ascii="Arial" w:hAnsi="Arial" w:cs="Arial"/>
          <w:color w:val="auto"/>
          <w:sz w:val="24"/>
          <w:szCs w:val="24"/>
        </w:rPr>
        <w:t>, tj.:</w:t>
      </w:r>
    </w:p>
    <w:p w:rsidR="0043283E" w:rsidRPr="00A24585" w:rsidRDefault="00042DBC" w:rsidP="00A2458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511D69">
        <w:rPr>
          <w:sz w:val="24"/>
          <w:szCs w:val="24"/>
        </w:rPr>
        <w:t>wykonałem w okresie ostatnich pięciu lat przed upływem terminu składania ofert, a</w:t>
      </w:r>
      <w:r w:rsidR="0049530F">
        <w:rPr>
          <w:sz w:val="24"/>
          <w:szCs w:val="24"/>
        </w:rPr>
        <w:t> </w:t>
      </w:r>
      <w:r w:rsidRPr="00511D69">
        <w:rPr>
          <w:sz w:val="24"/>
          <w:szCs w:val="24"/>
        </w:rPr>
        <w:t xml:space="preserve">jeżeli okres prowadzenia działalności jest krótszy – w tym </w:t>
      </w:r>
      <w:r w:rsidRPr="007B7DF5">
        <w:rPr>
          <w:sz w:val="24"/>
          <w:szCs w:val="24"/>
        </w:rPr>
        <w:t xml:space="preserve">okresie, </w:t>
      </w:r>
      <w:r w:rsidR="00322F7D" w:rsidRPr="00A24585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co najmniej jedną </w:t>
      </w:r>
      <w:r w:rsidR="00322F7D" w:rsidRPr="00E5070F">
        <w:rPr>
          <w:rFonts w:ascii="Arial" w:eastAsia="Times New Roman" w:hAnsi="Arial" w:cs="Arial"/>
          <w:bCs/>
          <w:sz w:val="24"/>
          <w:szCs w:val="24"/>
          <w:lang w:eastAsia="pl-PL"/>
        </w:rPr>
        <w:t>robotę budowlaną o wartości</w:t>
      </w:r>
      <w:r w:rsidR="00322F7D" w:rsidRPr="00A24585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co najmniej </w:t>
      </w:r>
      <w:r w:rsidR="000A1E72">
        <w:rPr>
          <w:rFonts w:ascii="Arial" w:eastAsia="Times New Roman" w:hAnsi="Arial" w:cs="Arial"/>
          <w:bCs/>
          <w:sz w:val="24"/>
          <w:szCs w:val="24"/>
          <w:lang w:eastAsia="pl-PL"/>
        </w:rPr>
        <w:t>50</w:t>
      </w:r>
      <w:r w:rsidR="000A1E72" w:rsidRPr="00517EC8">
        <w:rPr>
          <w:rFonts w:ascii="Arial" w:eastAsia="Times New Roman" w:hAnsi="Arial" w:cs="Arial"/>
          <w:bCs/>
          <w:sz w:val="24"/>
          <w:szCs w:val="24"/>
          <w:lang w:eastAsia="pl-PL"/>
        </w:rPr>
        <w:t> 000,00 zł (pięć</w:t>
      </w:r>
      <w:r w:rsidR="000A1E72">
        <w:rPr>
          <w:rFonts w:ascii="Arial" w:eastAsia="Times New Roman" w:hAnsi="Arial" w:cs="Arial"/>
          <w:bCs/>
          <w:sz w:val="24"/>
          <w:szCs w:val="24"/>
          <w:lang w:eastAsia="pl-PL"/>
        </w:rPr>
        <w:t>dziesiąt</w:t>
      </w:r>
      <w:r w:rsidR="000A1E72" w:rsidRPr="00517EC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tysięcy złotych 00/100</w:t>
      </w:r>
      <w:r w:rsidR="000A1E7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) </w:t>
      </w:r>
      <w:r w:rsidR="000A1E72" w:rsidRPr="00517EC8">
        <w:rPr>
          <w:rFonts w:ascii="Arial" w:eastAsia="Times New Roman" w:hAnsi="Arial" w:cs="Arial"/>
          <w:bCs/>
          <w:sz w:val="24"/>
          <w:szCs w:val="24"/>
          <w:lang w:eastAsia="pl-PL"/>
        </w:rPr>
        <w:t>brutto polegającą na</w:t>
      </w:r>
      <w:r w:rsidR="000A1E72" w:rsidRPr="00517EC8">
        <w:rPr>
          <w:rFonts w:ascii="Arial" w:hAnsi="Arial" w:cs="Arial"/>
        </w:rPr>
        <w:t xml:space="preserve"> </w:t>
      </w:r>
      <w:r w:rsidR="000A1E72" w:rsidRPr="00517EC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budowie instalacji </w:t>
      </w:r>
      <w:r w:rsidR="000A1E72">
        <w:rPr>
          <w:rFonts w:ascii="Arial" w:eastAsia="Times New Roman" w:hAnsi="Arial" w:cs="Arial"/>
          <w:bCs/>
          <w:sz w:val="24"/>
          <w:szCs w:val="24"/>
          <w:lang w:eastAsia="pl-PL"/>
        </w:rPr>
        <w:t>centralnego ogrzewania</w:t>
      </w:r>
      <w:r w:rsidR="000A1E72" w:rsidRPr="00A24585">
        <w:rPr>
          <w:sz w:val="24"/>
          <w:szCs w:val="24"/>
        </w:rPr>
        <w:t xml:space="preserve"> </w:t>
      </w:r>
      <w:r w:rsidR="0043283E" w:rsidRPr="00A24585">
        <w:rPr>
          <w:sz w:val="24"/>
          <w:szCs w:val="24"/>
        </w:rPr>
        <w:t>(zaznaczyć właściwe X)</w:t>
      </w:r>
      <w:r w:rsidR="0043283E" w:rsidRPr="00A24585">
        <w:rPr>
          <w:rFonts w:ascii="Arial" w:eastAsia="Times New Roman" w:hAnsi="Arial" w:cs="Arial"/>
          <w:bCs/>
          <w:sz w:val="24"/>
          <w:szCs w:val="24"/>
          <w:lang w:eastAsia="pl-PL"/>
        </w:rPr>
        <w:t>:</w:t>
      </w:r>
    </w:p>
    <w:p w:rsidR="0043283E" w:rsidRPr="0043283E" w:rsidRDefault="0043283E" w:rsidP="000E26BD">
      <w:pPr>
        <w:pStyle w:val="Tekstpodstawowywcity0"/>
        <w:tabs>
          <w:tab w:val="left" w:pos="1560"/>
        </w:tabs>
        <w:spacing w:line="360" w:lineRule="auto"/>
        <w:ind w:left="1560" w:hanging="1134"/>
        <w:rPr>
          <w:rFonts w:ascii="Arial" w:hAnsi="Arial" w:cs="Arial"/>
          <w:szCs w:val="24"/>
        </w:rPr>
      </w:pPr>
      <w:r w:rsidRPr="00EC7B9D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EC7B9D">
        <w:rPr>
          <w:rFonts w:ascii="Arial" w:hAnsi="Arial" w:cs="Arial"/>
          <w:b/>
          <w:szCs w:val="24"/>
        </w:rPr>
        <w:instrText xml:space="preserve"> FORMCHECKBOX </w:instrText>
      </w:r>
      <w:r w:rsidR="00904C2A">
        <w:rPr>
          <w:rFonts w:ascii="Arial" w:hAnsi="Arial" w:cs="Arial"/>
          <w:b/>
          <w:szCs w:val="24"/>
        </w:rPr>
      </w:r>
      <w:r w:rsidR="00904C2A">
        <w:rPr>
          <w:rFonts w:ascii="Arial" w:hAnsi="Arial" w:cs="Arial"/>
          <w:b/>
          <w:szCs w:val="24"/>
        </w:rPr>
        <w:fldChar w:fldCharType="separate"/>
      </w:r>
      <w:r w:rsidRPr="00EC7B9D">
        <w:rPr>
          <w:rFonts w:ascii="Arial" w:hAnsi="Arial" w:cs="Arial"/>
          <w:szCs w:val="24"/>
        </w:rPr>
        <w:fldChar w:fldCharType="end"/>
      </w:r>
      <w:r w:rsidRPr="00EC7B9D">
        <w:rPr>
          <w:rFonts w:ascii="Arial" w:hAnsi="Arial" w:cs="Arial"/>
          <w:szCs w:val="24"/>
        </w:rPr>
        <w:tab/>
      </w:r>
      <w:r w:rsidRPr="0043283E">
        <w:rPr>
          <w:rFonts w:ascii="Arial" w:hAnsi="Arial" w:cs="Arial"/>
          <w:szCs w:val="24"/>
        </w:rPr>
        <w:t>tak</w:t>
      </w:r>
    </w:p>
    <w:p w:rsidR="000B0DBF" w:rsidRPr="002A4E1B" w:rsidRDefault="0043283E" w:rsidP="000E26BD">
      <w:pPr>
        <w:pStyle w:val="Tekstpodstawowywcity0"/>
        <w:tabs>
          <w:tab w:val="left" w:pos="1560"/>
        </w:tabs>
        <w:spacing w:line="360" w:lineRule="auto"/>
        <w:ind w:left="360" w:firstLine="66"/>
        <w:rPr>
          <w:rFonts w:ascii="Arial" w:hAnsi="Arial" w:cs="Arial"/>
          <w:szCs w:val="24"/>
        </w:rPr>
      </w:pPr>
      <w:r w:rsidRPr="0043283E">
        <w:rPr>
          <w:rFonts w:ascii="Arial" w:hAnsi="Arial" w:cs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43283E">
        <w:rPr>
          <w:rFonts w:ascii="Arial" w:hAnsi="Arial" w:cs="Arial"/>
          <w:szCs w:val="24"/>
        </w:rPr>
        <w:instrText xml:space="preserve"> FORMCHECKBOX </w:instrText>
      </w:r>
      <w:r w:rsidR="00904C2A">
        <w:rPr>
          <w:rFonts w:ascii="Arial" w:hAnsi="Arial" w:cs="Arial"/>
          <w:szCs w:val="24"/>
        </w:rPr>
      </w:r>
      <w:r w:rsidR="00904C2A">
        <w:rPr>
          <w:rFonts w:ascii="Arial" w:hAnsi="Arial" w:cs="Arial"/>
          <w:szCs w:val="24"/>
        </w:rPr>
        <w:fldChar w:fldCharType="separate"/>
      </w:r>
      <w:r w:rsidRPr="0043283E">
        <w:rPr>
          <w:rFonts w:ascii="Arial" w:hAnsi="Arial" w:cs="Arial"/>
          <w:szCs w:val="24"/>
        </w:rPr>
        <w:fldChar w:fldCharType="end"/>
      </w:r>
      <w:r w:rsidRPr="0043283E">
        <w:rPr>
          <w:rFonts w:ascii="Arial" w:hAnsi="Arial" w:cs="Arial"/>
          <w:szCs w:val="24"/>
        </w:rPr>
        <w:tab/>
        <w:t>nie</w:t>
      </w:r>
    </w:p>
    <w:p w:rsidR="00550332" w:rsidRDefault="00550332" w:rsidP="002803AD">
      <w:pPr>
        <w:spacing w:before="240" w:after="0" w:line="360" w:lineRule="auto"/>
        <w:jc w:val="both"/>
        <w:rPr>
          <w:rStyle w:val="Nagwek220"/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O</w:t>
      </w:r>
      <w:r w:rsidRPr="00F773A1">
        <w:rPr>
          <w:rFonts w:ascii="Arial" w:hAnsi="Arial" w:cs="Arial"/>
          <w:iCs/>
          <w:sz w:val="24"/>
          <w:szCs w:val="24"/>
        </w:rPr>
        <w:t xml:space="preserve">świadczenie dotyczące przesłanek wykluczenia z postępowania składa Wykonawca oraz każdy z Wykonawców wspólnie ubiegających się o udzielenie </w:t>
      </w:r>
      <w:r w:rsidRPr="00D231D0">
        <w:rPr>
          <w:rFonts w:ascii="Arial" w:hAnsi="Arial" w:cs="Arial"/>
          <w:iCs/>
          <w:color w:val="000000" w:themeColor="text1"/>
          <w:sz w:val="24"/>
          <w:szCs w:val="24"/>
        </w:rPr>
        <w:t>zamówienia</w:t>
      </w:r>
      <w:r w:rsidR="008E1C25" w:rsidRPr="00D231D0">
        <w:rPr>
          <w:rFonts w:ascii="Arial" w:hAnsi="Arial" w:cs="Arial"/>
          <w:iCs/>
          <w:color w:val="000000" w:themeColor="text1"/>
          <w:sz w:val="24"/>
          <w:szCs w:val="24"/>
        </w:rPr>
        <w:t xml:space="preserve"> oraz </w:t>
      </w:r>
      <w:r w:rsidR="00D231D0" w:rsidRPr="00D231D0">
        <w:rPr>
          <w:rStyle w:val="Nagwek220"/>
          <w:rFonts w:ascii="Arial" w:hAnsi="Arial" w:cs="Arial"/>
          <w:color w:val="000000" w:themeColor="text1"/>
          <w:sz w:val="24"/>
          <w:szCs w:val="24"/>
        </w:rPr>
        <w:t>podmiot udostępniający zasoby.</w:t>
      </w:r>
    </w:p>
    <w:p w:rsidR="00D22E3C" w:rsidRPr="00A24585" w:rsidRDefault="00042DBC" w:rsidP="00A24585">
      <w:pPr>
        <w:spacing w:after="0" w:line="360" w:lineRule="auto"/>
        <w:jc w:val="both"/>
        <w:rPr>
          <w:rStyle w:val="Nagwek220"/>
          <w:rFonts w:ascii="Arial" w:hAnsi="Arial" w:cs="Arial"/>
          <w:color w:val="auto"/>
          <w:sz w:val="24"/>
          <w:szCs w:val="24"/>
        </w:rPr>
      </w:pPr>
      <w:r w:rsidRPr="00550332">
        <w:rPr>
          <w:rStyle w:val="Nagwek220"/>
          <w:rFonts w:ascii="Arial" w:hAnsi="Arial" w:cs="Arial"/>
          <w:color w:val="auto"/>
          <w:sz w:val="24"/>
          <w:szCs w:val="24"/>
        </w:rPr>
        <w:t xml:space="preserve">**Oświadczenie o spełnieniu warunków udziału w postępowaniu składa ten podmiot (Wykonawca, jeden z Wykonawców wspólnie ubiegających się o udzielenie zamówienia, podmiot udostępniający zasoby), który spełnia określony warunek udziału w postępowaniu. W tym celu podmiot zaznacza właściwe pole „tak” lub „nie” w zależności od zakresu, w jakim spełnia warunki udziału w postępowaniu. </w:t>
      </w:r>
    </w:p>
    <w:p w:rsidR="00AC0246" w:rsidRPr="00F773A1" w:rsidRDefault="00AC0246" w:rsidP="00A24585">
      <w:pPr>
        <w:spacing w:before="240" w:after="0" w:line="360" w:lineRule="auto"/>
        <w:jc w:val="center"/>
        <w:rPr>
          <w:rStyle w:val="Nagwek220"/>
          <w:rFonts w:ascii="Arial" w:hAnsi="Arial" w:cs="Arial"/>
          <w:b/>
          <w:color w:val="auto"/>
          <w:sz w:val="24"/>
          <w:szCs w:val="24"/>
        </w:rPr>
      </w:pPr>
      <w:r w:rsidRPr="00F773A1">
        <w:rPr>
          <w:rStyle w:val="Nagwek220"/>
          <w:rFonts w:ascii="Arial" w:hAnsi="Arial" w:cs="Arial"/>
          <w:b/>
          <w:color w:val="auto"/>
          <w:sz w:val="24"/>
          <w:szCs w:val="24"/>
        </w:rPr>
        <w:t>Oświadczenie dotyczące podanych informacji:</w:t>
      </w:r>
    </w:p>
    <w:p w:rsidR="006F2A90" w:rsidRPr="00205BB6" w:rsidRDefault="006F2A90" w:rsidP="006F2A90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05BB6">
        <w:rPr>
          <w:rStyle w:val="Teksttreci40"/>
          <w:rFonts w:ascii="Arial" w:hAnsi="Arial" w:cs="Arial"/>
          <w:color w:val="000000" w:themeColor="text1"/>
          <w:sz w:val="24"/>
          <w:szCs w:val="24"/>
        </w:rPr>
        <w:t xml:space="preserve">Oświadczam, że wszystkie informacje podane w powyższym oświadczeniu są aktualne </w:t>
      </w:r>
      <w:r w:rsidRPr="00205BB6">
        <w:rPr>
          <w:rFonts w:ascii="Arial" w:eastAsia="Calibri" w:hAnsi="Arial" w:cs="Arial"/>
          <w:color w:val="000000" w:themeColor="text1"/>
          <w:sz w:val="24"/>
          <w:szCs w:val="24"/>
          <w:lang w:eastAsia="pl-PL" w:bidi="pl-PL"/>
        </w:rPr>
        <w:t xml:space="preserve">na dzień składania ofert </w:t>
      </w:r>
      <w:r w:rsidRPr="00205BB6">
        <w:rPr>
          <w:rStyle w:val="Teksttreci40"/>
          <w:rFonts w:ascii="Arial" w:hAnsi="Arial" w:cs="Arial"/>
          <w:color w:val="000000" w:themeColor="text1"/>
          <w:sz w:val="24"/>
          <w:szCs w:val="24"/>
        </w:rPr>
        <w:t>i zgodne z prawdą oraz zostały przedstawione z pełną świadomością konsekwencji wprowadzenia Zamawiającego w błąd przy przedstawianiu informacji.</w:t>
      </w:r>
    </w:p>
    <w:p w:rsidR="00735CFE" w:rsidRPr="009B2E6D" w:rsidRDefault="006F2A90" w:rsidP="009B2E6D">
      <w:pPr>
        <w:widowControl w:val="0"/>
        <w:tabs>
          <w:tab w:val="left" w:pos="6521"/>
        </w:tabs>
        <w:spacing w:before="240" w:after="0" w:line="360" w:lineRule="auto"/>
        <w:jc w:val="both"/>
        <w:rPr>
          <w:rFonts w:ascii="Arial" w:eastAsia="Calibri" w:hAnsi="Arial" w:cs="Arial"/>
          <w:iCs/>
          <w:sz w:val="24"/>
          <w:szCs w:val="24"/>
        </w:rPr>
      </w:pPr>
      <w:r w:rsidRPr="00205BB6">
        <w:rPr>
          <w:rFonts w:ascii="Arial" w:hAnsi="Arial" w:cs="Arial"/>
          <w:color w:val="000000" w:themeColor="text1"/>
          <w:sz w:val="24"/>
          <w:szCs w:val="24"/>
        </w:rPr>
        <w:t>Uwaga: Dokument należy opatrzyć kwalifikowanym podpisem elektronicznym lub podpisem zaufanym lub podpisem osobistym przez osobę</w:t>
      </w:r>
      <w:r w:rsidRPr="00205BB6">
        <w:rPr>
          <w:rFonts w:ascii="Arial" w:hAnsi="Arial" w:cs="Arial"/>
          <w:iCs/>
          <w:color w:val="000000" w:themeColor="text1"/>
          <w:sz w:val="24"/>
          <w:szCs w:val="24"/>
        </w:rPr>
        <w:t xml:space="preserve"> lub osoby uprawnione do reprezentowania Wykonawcy</w:t>
      </w:r>
      <w:r w:rsidR="00AC0246" w:rsidRPr="00F773A1">
        <w:rPr>
          <w:rStyle w:val="Teksttreci5"/>
          <w:rFonts w:ascii="Arial" w:hAnsi="Arial" w:cs="Arial"/>
          <w:i w:val="0"/>
          <w:sz w:val="24"/>
          <w:szCs w:val="24"/>
        </w:rPr>
        <w:t>.</w:t>
      </w:r>
    </w:p>
    <w:sectPr w:rsidR="00735CFE" w:rsidRPr="009B2E6D" w:rsidSect="009E7C6E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326" w:rsidRDefault="00E65326" w:rsidP="0042265D">
      <w:pPr>
        <w:spacing w:after="0" w:line="240" w:lineRule="auto"/>
      </w:pPr>
      <w:r>
        <w:separator/>
      </w:r>
    </w:p>
  </w:endnote>
  <w:endnote w:type="continuationSeparator" w:id="0">
    <w:p w:rsidR="00E65326" w:rsidRDefault="00E65326" w:rsidP="0042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4"/>
        <w:szCs w:val="24"/>
      </w:rPr>
      <w:id w:val="62139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4"/>
            <w:szCs w:val="24"/>
          </w:rPr>
          <w:id w:val="6213905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Arial" w:hAnsi="Arial" w:cs="Arial"/>
                <w:sz w:val="24"/>
                <w:szCs w:val="24"/>
              </w:rPr>
              <w:id w:val="1529760908"/>
              <w:docPartObj>
                <w:docPartGallery w:val="Page Numbers (Top of Page)"/>
                <w:docPartUnique/>
              </w:docPartObj>
            </w:sdtPr>
            <w:sdtEndPr/>
            <w:sdtContent>
              <w:p w:rsidR="00E65326" w:rsidRPr="004739FA" w:rsidRDefault="00E65326" w:rsidP="00B664D2">
                <w:pPr>
                  <w:pStyle w:val="Stopka0"/>
                  <w:pBdr>
                    <w:top w:val="single" w:sz="4" w:space="1" w:color="auto"/>
                  </w:pBdr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l-PL"/>
                  </w:rPr>
                </w:pPr>
                <w:r w:rsidRPr="004739FA">
                  <w:rPr>
                    <w:rFonts w:ascii="Arial" w:hAnsi="Arial" w:cs="Arial"/>
                    <w:sz w:val="24"/>
                    <w:szCs w:val="24"/>
                  </w:rPr>
                  <w:t>Zakład Gospodarki Mieszkaniowej w Rybniku</w:t>
                </w:r>
              </w:p>
              <w:p w:rsidR="00E65326" w:rsidRPr="00B664D2" w:rsidRDefault="00E65326" w:rsidP="00B664D2">
                <w:pPr>
                  <w:pStyle w:val="Stopka0"/>
                  <w:tabs>
                    <w:tab w:val="left" w:pos="2850"/>
                  </w:tabs>
                  <w:jc w:val="right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ab/>
                </w:r>
                <w:r>
                  <w:rPr>
                    <w:rFonts w:ascii="Arial" w:hAnsi="Arial" w:cs="Arial"/>
                    <w:sz w:val="24"/>
                    <w:szCs w:val="24"/>
                  </w:rPr>
                  <w:tab/>
                </w:r>
                <w:r>
                  <w:rPr>
                    <w:rFonts w:ascii="Arial" w:hAnsi="Arial" w:cs="Arial"/>
                    <w:sz w:val="24"/>
                    <w:szCs w:val="24"/>
                  </w:rPr>
                  <w:tab/>
                </w:r>
                <w:r w:rsidRPr="004739FA">
                  <w:rPr>
                    <w:rFonts w:ascii="Arial" w:hAnsi="Arial" w:cs="Arial"/>
                    <w:sz w:val="24"/>
                    <w:szCs w:val="24"/>
                  </w:rPr>
                  <w:fldChar w:fldCharType="begin"/>
                </w:r>
                <w:r w:rsidRPr="004739FA">
                  <w:rPr>
                    <w:rFonts w:ascii="Arial" w:hAnsi="Arial" w:cs="Arial"/>
                    <w:sz w:val="24"/>
                    <w:szCs w:val="24"/>
                  </w:rPr>
                  <w:instrText>PAGE</w:instrText>
                </w:r>
                <w:r w:rsidRPr="004739FA">
                  <w:rPr>
                    <w:rFonts w:ascii="Arial" w:hAnsi="Arial" w:cs="Arial"/>
                    <w:sz w:val="24"/>
                    <w:szCs w:val="24"/>
                  </w:rPr>
                  <w:fldChar w:fldCharType="separate"/>
                </w:r>
                <w:r w:rsidR="00904C2A">
                  <w:rPr>
                    <w:rFonts w:ascii="Arial" w:hAnsi="Arial" w:cs="Arial"/>
                    <w:noProof/>
                    <w:sz w:val="24"/>
                    <w:szCs w:val="24"/>
                  </w:rPr>
                  <w:t>1</w:t>
                </w:r>
                <w:r w:rsidRPr="004739FA">
                  <w:rPr>
                    <w:rFonts w:ascii="Arial" w:hAnsi="Arial" w:cs="Arial"/>
                    <w:sz w:val="24"/>
                    <w:szCs w:val="24"/>
                  </w:rPr>
                  <w:fldChar w:fldCharType="end"/>
                </w:r>
                <w:r w:rsidRPr="004739FA">
                  <w:rPr>
                    <w:rFonts w:ascii="Arial" w:hAnsi="Arial" w:cs="Arial"/>
                    <w:sz w:val="24"/>
                    <w:szCs w:val="24"/>
                  </w:rPr>
                  <w:t>/</w:t>
                </w:r>
                <w:r w:rsidRPr="004739FA">
                  <w:rPr>
                    <w:rFonts w:ascii="Arial" w:hAnsi="Arial" w:cs="Arial"/>
                    <w:sz w:val="24"/>
                    <w:szCs w:val="24"/>
                  </w:rPr>
                  <w:fldChar w:fldCharType="begin"/>
                </w:r>
                <w:r w:rsidRPr="004739FA">
                  <w:rPr>
                    <w:rFonts w:ascii="Arial" w:hAnsi="Arial" w:cs="Arial"/>
                    <w:sz w:val="24"/>
                    <w:szCs w:val="24"/>
                  </w:rPr>
                  <w:instrText>NUMPAGES</w:instrText>
                </w:r>
                <w:r w:rsidRPr="004739FA">
                  <w:rPr>
                    <w:rFonts w:ascii="Arial" w:hAnsi="Arial" w:cs="Arial"/>
                    <w:sz w:val="24"/>
                    <w:szCs w:val="24"/>
                  </w:rPr>
                  <w:fldChar w:fldCharType="separate"/>
                </w:r>
                <w:r w:rsidR="00904C2A">
                  <w:rPr>
                    <w:rFonts w:ascii="Arial" w:hAnsi="Arial" w:cs="Arial"/>
                    <w:noProof/>
                    <w:sz w:val="24"/>
                    <w:szCs w:val="24"/>
                  </w:rPr>
                  <w:t>2</w:t>
                </w:r>
                <w:r w:rsidRPr="004739FA">
                  <w:rPr>
                    <w:rFonts w:ascii="Arial" w:hAnsi="Arial" w:cs="Arial"/>
                    <w:sz w:val="24"/>
                    <w:szCs w:val="24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326" w:rsidRDefault="00E65326" w:rsidP="0042265D">
      <w:pPr>
        <w:spacing w:after="0" w:line="240" w:lineRule="auto"/>
      </w:pPr>
      <w:r>
        <w:separator/>
      </w:r>
    </w:p>
  </w:footnote>
  <w:footnote w:type="continuationSeparator" w:id="0">
    <w:p w:rsidR="00E65326" w:rsidRDefault="00E65326" w:rsidP="00422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52772"/>
    <w:multiLevelType w:val="multilevel"/>
    <w:tmpl w:val="277AFFC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pStyle w:val="Nagwek3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6D4CAB"/>
    <w:multiLevelType w:val="hybridMultilevel"/>
    <w:tmpl w:val="991C32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3B45DE"/>
    <w:multiLevelType w:val="hybridMultilevel"/>
    <w:tmpl w:val="A4865124"/>
    <w:lvl w:ilvl="0" w:tplc="020CC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1" w:cryptProviderType="rsaAES" w:cryptAlgorithmClass="hash" w:cryptAlgorithmType="typeAny" w:cryptAlgorithmSid="14" w:cryptSpinCount="100000" w:hash="n+8/AV4ot3RbKG2Xq244ordjW1o4Z5oDfT1Y/V5RR5j7wsYUIjU9ZDehiow90LMBoyzYnTjSao6YFGexkDGHeQ==" w:salt="jOqE2FYEpQ8BF1UlVIxIr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265D"/>
    <w:rsid w:val="00001488"/>
    <w:rsid w:val="00002CAA"/>
    <w:rsid w:val="00005B59"/>
    <w:rsid w:val="00015441"/>
    <w:rsid w:val="0003485E"/>
    <w:rsid w:val="000348CD"/>
    <w:rsid w:val="00042DBC"/>
    <w:rsid w:val="00043835"/>
    <w:rsid w:val="00045298"/>
    <w:rsid w:val="000543A5"/>
    <w:rsid w:val="000547E4"/>
    <w:rsid w:val="000561D9"/>
    <w:rsid w:val="00056214"/>
    <w:rsid w:val="00061B9A"/>
    <w:rsid w:val="00062880"/>
    <w:rsid w:val="00064B7F"/>
    <w:rsid w:val="0007029C"/>
    <w:rsid w:val="00070658"/>
    <w:rsid w:val="00070CD7"/>
    <w:rsid w:val="00083CA6"/>
    <w:rsid w:val="00085B01"/>
    <w:rsid w:val="00085D41"/>
    <w:rsid w:val="000943EB"/>
    <w:rsid w:val="0009545F"/>
    <w:rsid w:val="00097CFC"/>
    <w:rsid w:val="000A1E72"/>
    <w:rsid w:val="000A2D9E"/>
    <w:rsid w:val="000A39C9"/>
    <w:rsid w:val="000A430B"/>
    <w:rsid w:val="000A4A55"/>
    <w:rsid w:val="000B0DBF"/>
    <w:rsid w:val="000B24CA"/>
    <w:rsid w:val="000B2687"/>
    <w:rsid w:val="000B52D9"/>
    <w:rsid w:val="000C5244"/>
    <w:rsid w:val="000D06AC"/>
    <w:rsid w:val="000D4E0D"/>
    <w:rsid w:val="000D7045"/>
    <w:rsid w:val="000E019E"/>
    <w:rsid w:val="000E0FCD"/>
    <w:rsid w:val="000E14D9"/>
    <w:rsid w:val="000E26BD"/>
    <w:rsid w:val="000E5C69"/>
    <w:rsid w:val="000E7AE7"/>
    <w:rsid w:val="000F20B3"/>
    <w:rsid w:val="000F4CFB"/>
    <w:rsid w:val="000F503B"/>
    <w:rsid w:val="0010129E"/>
    <w:rsid w:val="001050DB"/>
    <w:rsid w:val="0010667D"/>
    <w:rsid w:val="001101C5"/>
    <w:rsid w:val="0011132C"/>
    <w:rsid w:val="00123643"/>
    <w:rsid w:val="00123865"/>
    <w:rsid w:val="00125DD6"/>
    <w:rsid w:val="001270DC"/>
    <w:rsid w:val="0013021F"/>
    <w:rsid w:val="00130713"/>
    <w:rsid w:val="00131108"/>
    <w:rsid w:val="00132CC1"/>
    <w:rsid w:val="001357B8"/>
    <w:rsid w:val="00136C39"/>
    <w:rsid w:val="00142B09"/>
    <w:rsid w:val="00144F97"/>
    <w:rsid w:val="00152A54"/>
    <w:rsid w:val="0016663D"/>
    <w:rsid w:val="00166FBE"/>
    <w:rsid w:val="00171D3B"/>
    <w:rsid w:val="001741CA"/>
    <w:rsid w:val="0018302E"/>
    <w:rsid w:val="00185BAA"/>
    <w:rsid w:val="00186420"/>
    <w:rsid w:val="00187527"/>
    <w:rsid w:val="00187615"/>
    <w:rsid w:val="001965B0"/>
    <w:rsid w:val="001A2A9D"/>
    <w:rsid w:val="001A346E"/>
    <w:rsid w:val="001A460C"/>
    <w:rsid w:val="001B054F"/>
    <w:rsid w:val="001B1A2A"/>
    <w:rsid w:val="001B1AFF"/>
    <w:rsid w:val="001C18BF"/>
    <w:rsid w:val="001C2F09"/>
    <w:rsid w:val="001C3231"/>
    <w:rsid w:val="001C5E67"/>
    <w:rsid w:val="001C7C69"/>
    <w:rsid w:val="001D0913"/>
    <w:rsid w:val="001D0F9B"/>
    <w:rsid w:val="001D15B1"/>
    <w:rsid w:val="001D173A"/>
    <w:rsid w:val="001D19F6"/>
    <w:rsid w:val="001D4784"/>
    <w:rsid w:val="001D5721"/>
    <w:rsid w:val="001D6301"/>
    <w:rsid w:val="001E0083"/>
    <w:rsid w:val="001E1647"/>
    <w:rsid w:val="001E5EA2"/>
    <w:rsid w:val="001E7E44"/>
    <w:rsid w:val="001F53DC"/>
    <w:rsid w:val="001F66E5"/>
    <w:rsid w:val="001F7B3A"/>
    <w:rsid w:val="00200288"/>
    <w:rsid w:val="00201810"/>
    <w:rsid w:val="0020303C"/>
    <w:rsid w:val="00207AFA"/>
    <w:rsid w:val="002117C3"/>
    <w:rsid w:val="00212369"/>
    <w:rsid w:val="00212785"/>
    <w:rsid w:val="0021511F"/>
    <w:rsid w:val="00217D91"/>
    <w:rsid w:val="00220733"/>
    <w:rsid w:val="00221379"/>
    <w:rsid w:val="002234DA"/>
    <w:rsid w:val="002315FA"/>
    <w:rsid w:val="002321BC"/>
    <w:rsid w:val="00236112"/>
    <w:rsid w:val="00243A98"/>
    <w:rsid w:val="0025158F"/>
    <w:rsid w:val="0026330B"/>
    <w:rsid w:val="00263F48"/>
    <w:rsid w:val="00271B42"/>
    <w:rsid w:val="0027263B"/>
    <w:rsid w:val="0027319A"/>
    <w:rsid w:val="002739F1"/>
    <w:rsid w:val="00274F05"/>
    <w:rsid w:val="0027738D"/>
    <w:rsid w:val="002803AD"/>
    <w:rsid w:val="00280BDB"/>
    <w:rsid w:val="00281A05"/>
    <w:rsid w:val="00285D8B"/>
    <w:rsid w:val="0028605E"/>
    <w:rsid w:val="00292CBF"/>
    <w:rsid w:val="002930AE"/>
    <w:rsid w:val="00294604"/>
    <w:rsid w:val="0029584D"/>
    <w:rsid w:val="002A134F"/>
    <w:rsid w:val="002A1DAE"/>
    <w:rsid w:val="002A2F2C"/>
    <w:rsid w:val="002A30B2"/>
    <w:rsid w:val="002A3A8C"/>
    <w:rsid w:val="002A4E1B"/>
    <w:rsid w:val="002A6001"/>
    <w:rsid w:val="002A721F"/>
    <w:rsid w:val="002A78EF"/>
    <w:rsid w:val="002B169E"/>
    <w:rsid w:val="002B479C"/>
    <w:rsid w:val="002C17BD"/>
    <w:rsid w:val="002C2A3D"/>
    <w:rsid w:val="002C50F1"/>
    <w:rsid w:val="002C71F8"/>
    <w:rsid w:val="002D0473"/>
    <w:rsid w:val="002D203B"/>
    <w:rsid w:val="002D2DB6"/>
    <w:rsid w:val="002D4496"/>
    <w:rsid w:val="002D775B"/>
    <w:rsid w:val="002E0303"/>
    <w:rsid w:val="002E1705"/>
    <w:rsid w:val="002E5E93"/>
    <w:rsid w:val="002E65D3"/>
    <w:rsid w:val="002F1714"/>
    <w:rsid w:val="002F2859"/>
    <w:rsid w:val="002F32EA"/>
    <w:rsid w:val="002F36FB"/>
    <w:rsid w:val="002F5894"/>
    <w:rsid w:val="002F5C6C"/>
    <w:rsid w:val="003021ED"/>
    <w:rsid w:val="00302C02"/>
    <w:rsid w:val="00304CAD"/>
    <w:rsid w:val="00305C7E"/>
    <w:rsid w:val="00305E0C"/>
    <w:rsid w:val="003064FA"/>
    <w:rsid w:val="00311296"/>
    <w:rsid w:val="00312D09"/>
    <w:rsid w:val="00312D95"/>
    <w:rsid w:val="00322F7D"/>
    <w:rsid w:val="003235FF"/>
    <w:rsid w:val="00326058"/>
    <w:rsid w:val="0033033C"/>
    <w:rsid w:val="00331551"/>
    <w:rsid w:val="00333AFE"/>
    <w:rsid w:val="0033493D"/>
    <w:rsid w:val="003379DE"/>
    <w:rsid w:val="0034331E"/>
    <w:rsid w:val="0034720F"/>
    <w:rsid w:val="00347C83"/>
    <w:rsid w:val="00356196"/>
    <w:rsid w:val="00356FA9"/>
    <w:rsid w:val="00357BB4"/>
    <w:rsid w:val="00363E8E"/>
    <w:rsid w:val="003647A3"/>
    <w:rsid w:val="00366642"/>
    <w:rsid w:val="00372EF4"/>
    <w:rsid w:val="00380C7C"/>
    <w:rsid w:val="00380DE9"/>
    <w:rsid w:val="00382B0F"/>
    <w:rsid w:val="0038668F"/>
    <w:rsid w:val="00392DAB"/>
    <w:rsid w:val="00393781"/>
    <w:rsid w:val="003A2E62"/>
    <w:rsid w:val="003A32C2"/>
    <w:rsid w:val="003A3483"/>
    <w:rsid w:val="003A3D75"/>
    <w:rsid w:val="003A5256"/>
    <w:rsid w:val="003A5B62"/>
    <w:rsid w:val="003A6210"/>
    <w:rsid w:val="003B23A6"/>
    <w:rsid w:val="003B29B3"/>
    <w:rsid w:val="003B3AAC"/>
    <w:rsid w:val="003B4205"/>
    <w:rsid w:val="003B4832"/>
    <w:rsid w:val="003C1F88"/>
    <w:rsid w:val="003D6D3D"/>
    <w:rsid w:val="003D6F1B"/>
    <w:rsid w:val="003E0255"/>
    <w:rsid w:val="003E04F5"/>
    <w:rsid w:val="003E2B74"/>
    <w:rsid w:val="003F05E9"/>
    <w:rsid w:val="003F16D9"/>
    <w:rsid w:val="003F5F0B"/>
    <w:rsid w:val="003F75FE"/>
    <w:rsid w:val="003F771F"/>
    <w:rsid w:val="004024C1"/>
    <w:rsid w:val="0040302C"/>
    <w:rsid w:val="004031BF"/>
    <w:rsid w:val="00405B1B"/>
    <w:rsid w:val="004079F2"/>
    <w:rsid w:val="00413DE1"/>
    <w:rsid w:val="00416243"/>
    <w:rsid w:val="00416345"/>
    <w:rsid w:val="00417BD4"/>
    <w:rsid w:val="00421B3B"/>
    <w:rsid w:val="0042265D"/>
    <w:rsid w:val="00422EEE"/>
    <w:rsid w:val="00423131"/>
    <w:rsid w:val="00427D0F"/>
    <w:rsid w:val="00427EA5"/>
    <w:rsid w:val="004321C6"/>
    <w:rsid w:val="0043283E"/>
    <w:rsid w:val="004348CD"/>
    <w:rsid w:val="00435F0F"/>
    <w:rsid w:val="004414BA"/>
    <w:rsid w:val="004449C8"/>
    <w:rsid w:val="00445AF5"/>
    <w:rsid w:val="004506AC"/>
    <w:rsid w:val="004517A7"/>
    <w:rsid w:val="0045296F"/>
    <w:rsid w:val="00455962"/>
    <w:rsid w:val="004602BF"/>
    <w:rsid w:val="00461293"/>
    <w:rsid w:val="00462804"/>
    <w:rsid w:val="00473982"/>
    <w:rsid w:val="004753D2"/>
    <w:rsid w:val="0047702D"/>
    <w:rsid w:val="00482AD5"/>
    <w:rsid w:val="00484AAC"/>
    <w:rsid w:val="00486E6A"/>
    <w:rsid w:val="00492543"/>
    <w:rsid w:val="004930C6"/>
    <w:rsid w:val="00493458"/>
    <w:rsid w:val="0049530F"/>
    <w:rsid w:val="004A14E8"/>
    <w:rsid w:val="004A4BBB"/>
    <w:rsid w:val="004A5532"/>
    <w:rsid w:val="004A7DE2"/>
    <w:rsid w:val="004B14CA"/>
    <w:rsid w:val="004B7FC4"/>
    <w:rsid w:val="004C4BF3"/>
    <w:rsid w:val="004C6713"/>
    <w:rsid w:val="004D247E"/>
    <w:rsid w:val="004D51FB"/>
    <w:rsid w:val="004D7C5B"/>
    <w:rsid w:val="004E7350"/>
    <w:rsid w:val="004F5294"/>
    <w:rsid w:val="005020A7"/>
    <w:rsid w:val="005021EA"/>
    <w:rsid w:val="00503974"/>
    <w:rsid w:val="005045F0"/>
    <w:rsid w:val="00504706"/>
    <w:rsid w:val="00504CEB"/>
    <w:rsid w:val="0050637B"/>
    <w:rsid w:val="00507A44"/>
    <w:rsid w:val="0051062B"/>
    <w:rsid w:val="00511630"/>
    <w:rsid w:val="00511D69"/>
    <w:rsid w:val="00514F5F"/>
    <w:rsid w:val="00515C8C"/>
    <w:rsid w:val="00516EBE"/>
    <w:rsid w:val="0052319D"/>
    <w:rsid w:val="00524441"/>
    <w:rsid w:val="00525582"/>
    <w:rsid w:val="005263E7"/>
    <w:rsid w:val="0053577B"/>
    <w:rsid w:val="00536E5A"/>
    <w:rsid w:val="00536EC4"/>
    <w:rsid w:val="00540CC1"/>
    <w:rsid w:val="005435F4"/>
    <w:rsid w:val="00543C6F"/>
    <w:rsid w:val="00550332"/>
    <w:rsid w:val="00553142"/>
    <w:rsid w:val="00555602"/>
    <w:rsid w:val="00556913"/>
    <w:rsid w:val="00557537"/>
    <w:rsid w:val="00560079"/>
    <w:rsid w:val="00560081"/>
    <w:rsid w:val="005646A6"/>
    <w:rsid w:val="00565DC1"/>
    <w:rsid w:val="0056611E"/>
    <w:rsid w:val="00566B38"/>
    <w:rsid w:val="005723C4"/>
    <w:rsid w:val="0057394A"/>
    <w:rsid w:val="005744AA"/>
    <w:rsid w:val="00574B05"/>
    <w:rsid w:val="005809F2"/>
    <w:rsid w:val="00580BCB"/>
    <w:rsid w:val="00582F74"/>
    <w:rsid w:val="005836A2"/>
    <w:rsid w:val="00590003"/>
    <w:rsid w:val="00591262"/>
    <w:rsid w:val="00591F9B"/>
    <w:rsid w:val="00592F61"/>
    <w:rsid w:val="005A16FC"/>
    <w:rsid w:val="005A2CF4"/>
    <w:rsid w:val="005A3424"/>
    <w:rsid w:val="005B203A"/>
    <w:rsid w:val="005B33F4"/>
    <w:rsid w:val="005B630B"/>
    <w:rsid w:val="005C1C2F"/>
    <w:rsid w:val="005C41C2"/>
    <w:rsid w:val="005C4DF1"/>
    <w:rsid w:val="005C51BE"/>
    <w:rsid w:val="005C57B1"/>
    <w:rsid w:val="005C5BB9"/>
    <w:rsid w:val="005C5DD8"/>
    <w:rsid w:val="005D1836"/>
    <w:rsid w:val="005D5321"/>
    <w:rsid w:val="005D5C1F"/>
    <w:rsid w:val="005E20C0"/>
    <w:rsid w:val="005E2856"/>
    <w:rsid w:val="005E3DA8"/>
    <w:rsid w:val="005E4B5C"/>
    <w:rsid w:val="005E507D"/>
    <w:rsid w:val="005F17EB"/>
    <w:rsid w:val="005F3F34"/>
    <w:rsid w:val="00601CDA"/>
    <w:rsid w:val="00601CDF"/>
    <w:rsid w:val="0060458D"/>
    <w:rsid w:val="00605824"/>
    <w:rsid w:val="00611E1A"/>
    <w:rsid w:val="00612012"/>
    <w:rsid w:val="006132A9"/>
    <w:rsid w:val="0061657E"/>
    <w:rsid w:val="00616BC6"/>
    <w:rsid w:val="00622CEB"/>
    <w:rsid w:val="00624A6D"/>
    <w:rsid w:val="00625071"/>
    <w:rsid w:val="0062617E"/>
    <w:rsid w:val="00631737"/>
    <w:rsid w:val="00631B05"/>
    <w:rsid w:val="00632BC8"/>
    <w:rsid w:val="00633372"/>
    <w:rsid w:val="00640C37"/>
    <w:rsid w:val="00641A99"/>
    <w:rsid w:val="00644907"/>
    <w:rsid w:val="00645A97"/>
    <w:rsid w:val="006478D3"/>
    <w:rsid w:val="00650380"/>
    <w:rsid w:val="006522FF"/>
    <w:rsid w:val="0065440C"/>
    <w:rsid w:val="00656C98"/>
    <w:rsid w:val="00656E59"/>
    <w:rsid w:val="00660F5D"/>
    <w:rsid w:val="00662186"/>
    <w:rsid w:val="006630AB"/>
    <w:rsid w:val="00663768"/>
    <w:rsid w:val="00665307"/>
    <w:rsid w:val="00665CEF"/>
    <w:rsid w:val="006673BA"/>
    <w:rsid w:val="00667AAF"/>
    <w:rsid w:val="00673E93"/>
    <w:rsid w:val="00674543"/>
    <w:rsid w:val="00676B9C"/>
    <w:rsid w:val="00683AA4"/>
    <w:rsid w:val="0068639C"/>
    <w:rsid w:val="00690F4A"/>
    <w:rsid w:val="00691EDB"/>
    <w:rsid w:val="00696F6A"/>
    <w:rsid w:val="00697110"/>
    <w:rsid w:val="006A0BF6"/>
    <w:rsid w:val="006A1749"/>
    <w:rsid w:val="006A30AF"/>
    <w:rsid w:val="006A48DA"/>
    <w:rsid w:val="006B194E"/>
    <w:rsid w:val="006B4682"/>
    <w:rsid w:val="006B6720"/>
    <w:rsid w:val="006C3570"/>
    <w:rsid w:val="006C5B90"/>
    <w:rsid w:val="006D0553"/>
    <w:rsid w:val="006D280C"/>
    <w:rsid w:val="006D60BE"/>
    <w:rsid w:val="006F2A90"/>
    <w:rsid w:val="006F3968"/>
    <w:rsid w:val="006F573B"/>
    <w:rsid w:val="006F59C8"/>
    <w:rsid w:val="00700E90"/>
    <w:rsid w:val="00701036"/>
    <w:rsid w:val="00703452"/>
    <w:rsid w:val="00704ABD"/>
    <w:rsid w:val="0070784F"/>
    <w:rsid w:val="0071112B"/>
    <w:rsid w:val="0071481B"/>
    <w:rsid w:val="00721738"/>
    <w:rsid w:val="00733FD8"/>
    <w:rsid w:val="00735CFE"/>
    <w:rsid w:val="0075057F"/>
    <w:rsid w:val="00751376"/>
    <w:rsid w:val="0075543A"/>
    <w:rsid w:val="00757A83"/>
    <w:rsid w:val="00760F55"/>
    <w:rsid w:val="00763F70"/>
    <w:rsid w:val="00771166"/>
    <w:rsid w:val="007724D0"/>
    <w:rsid w:val="00772A19"/>
    <w:rsid w:val="00772D16"/>
    <w:rsid w:val="00775479"/>
    <w:rsid w:val="00784095"/>
    <w:rsid w:val="00784911"/>
    <w:rsid w:val="00790676"/>
    <w:rsid w:val="007913DD"/>
    <w:rsid w:val="007927F2"/>
    <w:rsid w:val="007966EE"/>
    <w:rsid w:val="00796736"/>
    <w:rsid w:val="00797B57"/>
    <w:rsid w:val="007A06B8"/>
    <w:rsid w:val="007A1735"/>
    <w:rsid w:val="007B2B41"/>
    <w:rsid w:val="007B3FBC"/>
    <w:rsid w:val="007B4A61"/>
    <w:rsid w:val="007B7DF5"/>
    <w:rsid w:val="007C2AAF"/>
    <w:rsid w:val="007C6A84"/>
    <w:rsid w:val="007C6C89"/>
    <w:rsid w:val="007C6CC3"/>
    <w:rsid w:val="007D346F"/>
    <w:rsid w:val="007D57A7"/>
    <w:rsid w:val="007D5A2A"/>
    <w:rsid w:val="007E1408"/>
    <w:rsid w:val="007E37CE"/>
    <w:rsid w:val="007F05E1"/>
    <w:rsid w:val="007F2B42"/>
    <w:rsid w:val="007F60B9"/>
    <w:rsid w:val="007F78BF"/>
    <w:rsid w:val="00801AFA"/>
    <w:rsid w:val="00802C11"/>
    <w:rsid w:val="00802FE0"/>
    <w:rsid w:val="00807535"/>
    <w:rsid w:val="00814DF4"/>
    <w:rsid w:val="008150CF"/>
    <w:rsid w:val="00815433"/>
    <w:rsid w:val="00816160"/>
    <w:rsid w:val="00816709"/>
    <w:rsid w:val="00817758"/>
    <w:rsid w:val="00820424"/>
    <w:rsid w:val="00820EFC"/>
    <w:rsid w:val="00827945"/>
    <w:rsid w:val="00832246"/>
    <w:rsid w:val="00834926"/>
    <w:rsid w:val="008444C9"/>
    <w:rsid w:val="00846A4C"/>
    <w:rsid w:val="0084740A"/>
    <w:rsid w:val="0084798A"/>
    <w:rsid w:val="008537CB"/>
    <w:rsid w:val="0085709A"/>
    <w:rsid w:val="008571A7"/>
    <w:rsid w:val="008612D1"/>
    <w:rsid w:val="00862022"/>
    <w:rsid w:val="008622E5"/>
    <w:rsid w:val="0086247A"/>
    <w:rsid w:val="00865F16"/>
    <w:rsid w:val="00870B80"/>
    <w:rsid w:val="0087130A"/>
    <w:rsid w:val="00872409"/>
    <w:rsid w:val="008742C6"/>
    <w:rsid w:val="008756E0"/>
    <w:rsid w:val="00883248"/>
    <w:rsid w:val="00884558"/>
    <w:rsid w:val="0088579B"/>
    <w:rsid w:val="00886621"/>
    <w:rsid w:val="008923F7"/>
    <w:rsid w:val="008956D4"/>
    <w:rsid w:val="0089690E"/>
    <w:rsid w:val="00896DD0"/>
    <w:rsid w:val="00897550"/>
    <w:rsid w:val="00897AED"/>
    <w:rsid w:val="008A042A"/>
    <w:rsid w:val="008A0C5A"/>
    <w:rsid w:val="008B4437"/>
    <w:rsid w:val="008C0584"/>
    <w:rsid w:val="008C06BD"/>
    <w:rsid w:val="008C6431"/>
    <w:rsid w:val="008D01A9"/>
    <w:rsid w:val="008D3E29"/>
    <w:rsid w:val="008D463F"/>
    <w:rsid w:val="008D473C"/>
    <w:rsid w:val="008E0C3A"/>
    <w:rsid w:val="008E0F51"/>
    <w:rsid w:val="008E1C25"/>
    <w:rsid w:val="008E3AB1"/>
    <w:rsid w:val="008E62F6"/>
    <w:rsid w:val="008E72A7"/>
    <w:rsid w:val="008E7AFE"/>
    <w:rsid w:val="008F050C"/>
    <w:rsid w:val="008F0B0B"/>
    <w:rsid w:val="008F150B"/>
    <w:rsid w:val="008F7CB2"/>
    <w:rsid w:val="00900083"/>
    <w:rsid w:val="009010A6"/>
    <w:rsid w:val="00904C2A"/>
    <w:rsid w:val="00906539"/>
    <w:rsid w:val="0090729E"/>
    <w:rsid w:val="00910C30"/>
    <w:rsid w:val="0091348E"/>
    <w:rsid w:val="0091458F"/>
    <w:rsid w:val="00915B4A"/>
    <w:rsid w:val="00915FFF"/>
    <w:rsid w:val="00916CFA"/>
    <w:rsid w:val="00917A01"/>
    <w:rsid w:val="00922632"/>
    <w:rsid w:val="0092292E"/>
    <w:rsid w:val="00923C31"/>
    <w:rsid w:val="009302F8"/>
    <w:rsid w:val="009337D8"/>
    <w:rsid w:val="0093685B"/>
    <w:rsid w:val="009374BE"/>
    <w:rsid w:val="00941DC9"/>
    <w:rsid w:val="00942005"/>
    <w:rsid w:val="0094324D"/>
    <w:rsid w:val="009462AD"/>
    <w:rsid w:val="00947860"/>
    <w:rsid w:val="009537E7"/>
    <w:rsid w:val="00953F8F"/>
    <w:rsid w:val="00957DB7"/>
    <w:rsid w:val="00962DA7"/>
    <w:rsid w:val="00963411"/>
    <w:rsid w:val="009646FE"/>
    <w:rsid w:val="00965907"/>
    <w:rsid w:val="00966707"/>
    <w:rsid w:val="0097000D"/>
    <w:rsid w:val="00972A32"/>
    <w:rsid w:val="00974E6F"/>
    <w:rsid w:val="009829E1"/>
    <w:rsid w:val="00985A7A"/>
    <w:rsid w:val="0098728D"/>
    <w:rsid w:val="009879BC"/>
    <w:rsid w:val="00987BBF"/>
    <w:rsid w:val="00993C6C"/>
    <w:rsid w:val="0099697B"/>
    <w:rsid w:val="009A08CE"/>
    <w:rsid w:val="009B139F"/>
    <w:rsid w:val="009B2A3A"/>
    <w:rsid w:val="009B2E6D"/>
    <w:rsid w:val="009B72B6"/>
    <w:rsid w:val="009B7D6F"/>
    <w:rsid w:val="009C0DAF"/>
    <w:rsid w:val="009C5AF2"/>
    <w:rsid w:val="009C7332"/>
    <w:rsid w:val="009D1C9A"/>
    <w:rsid w:val="009D2128"/>
    <w:rsid w:val="009D2800"/>
    <w:rsid w:val="009D3317"/>
    <w:rsid w:val="009E19C6"/>
    <w:rsid w:val="009E4499"/>
    <w:rsid w:val="009E65E5"/>
    <w:rsid w:val="009E7C6E"/>
    <w:rsid w:val="009F196A"/>
    <w:rsid w:val="009F2CA2"/>
    <w:rsid w:val="009F47A6"/>
    <w:rsid w:val="009F5D0B"/>
    <w:rsid w:val="00A0106A"/>
    <w:rsid w:val="00A04C34"/>
    <w:rsid w:val="00A12181"/>
    <w:rsid w:val="00A1323E"/>
    <w:rsid w:val="00A13C3E"/>
    <w:rsid w:val="00A21415"/>
    <w:rsid w:val="00A21AEC"/>
    <w:rsid w:val="00A24585"/>
    <w:rsid w:val="00A24A84"/>
    <w:rsid w:val="00A313D1"/>
    <w:rsid w:val="00A32441"/>
    <w:rsid w:val="00A32A78"/>
    <w:rsid w:val="00A32AA5"/>
    <w:rsid w:val="00A3759C"/>
    <w:rsid w:val="00A43E19"/>
    <w:rsid w:val="00A47016"/>
    <w:rsid w:val="00A51513"/>
    <w:rsid w:val="00A5204C"/>
    <w:rsid w:val="00A53283"/>
    <w:rsid w:val="00A561F0"/>
    <w:rsid w:val="00A579BB"/>
    <w:rsid w:val="00A648E6"/>
    <w:rsid w:val="00A76320"/>
    <w:rsid w:val="00A77BB0"/>
    <w:rsid w:val="00A812DC"/>
    <w:rsid w:val="00A82BBB"/>
    <w:rsid w:val="00A84156"/>
    <w:rsid w:val="00A869E3"/>
    <w:rsid w:val="00A87387"/>
    <w:rsid w:val="00A93B97"/>
    <w:rsid w:val="00AA1091"/>
    <w:rsid w:val="00AA616D"/>
    <w:rsid w:val="00AA6856"/>
    <w:rsid w:val="00AB01FB"/>
    <w:rsid w:val="00AB051D"/>
    <w:rsid w:val="00AB1498"/>
    <w:rsid w:val="00AB3426"/>
    <w:rsid w:val="00AB7E0C"/>
    <w:rsid w:val="00AC005B"/>
    <w:rsid w:val="00AC0246"/>
    <w:rsid w:val="00AC0EE5"/>
    <w:rsid w:val="00AC2367"/>
    <w:rsid w:val="00AC2616"/>
    <w:rsid w:val="00AC34F8"/>
    <w:rsid w:val="00AC7209"/>
    <w:rsid w:val="00AD1F3F"/>
    <w:rsid w:val="00AE1C99"/>
    <w:rsid w:val="00AE706C"/>
    <w:rsid w:val="00AF30F0"/>
    <w:rsid w:val="00AF3379"/>
    <w:rsid w:val="00AF574B"/>
    <w:rsid w:val="00AF6942"/>
    <w:rsid w:val="00B01A2E"/>
    <w:rsid w:val="00B0588D"/>
    <w:rsid w:val="00B078A8"/>
    <w:rsid w:val="00B07CBE"/>
    <w:rsid w:val="00B10F92"/>
    <w:rsid w:val="00B2372D"/>
    <w:rsid w:val="00B24F4D"/>
    <w:rsid w:val="00B255C8"/>
    <w:rsid w:val="00B25D64"/>
    <w:rsid w:val="00B31833"/>
    <w:rsid w:val="00B31BE1"/>
    <w:rsid w:val="00B32ADE"/>
    <w:rsid w:val="00B33E26"/>
    <w:rsid w:val="00B34325"/>
    <w:rsid w:val="00B35747"/>
    <w:rsid w:val="00B43DC2"/>
    <w:rsid w:val="00B50389"/>
    <w:rsid w:val="00B50850"/>
    <w:rsid w:val="00B50B1E"/>
    <w:rsid w:val="00B5768B"/>
    <w:rsid w:val="00B57715"/>
    <w:rsid w:val="00B664D2"/>
    <w:rsid w:val="00B67C23"/>
    <w:rsid w:val="00B73CDA"/>
    <w:rsid w:val="00B803A7"/>
    <w:rsid w:val="00B85D24"/>
    <w:rsid w:val="00B919FF"/>
    <w:rsid w:val="00B94F1A"/>
    <w:rsid w:val="00B95EFA"/>
    <w:rsid w:val="00B977FA"/>
    <w:rsid w:val="00BA1B87"/>
    <w:rsid w:val="00BA344E"/>
    <w:rsid w:val="00BA3656"/>
    <w:rsid w:val="00BA585A"/>
    <w:rsid w:val="00BB0F70"/>
    <w:rsid w:val="00BB289F"/>
    <w:rsid w:val="00BB4E8B"/>
    <w:rsid w:val="00BB51B6"/>
    <w:rsid w:val="00BB5628"/>
    <w:rsid w:val="00BB6330"/>
    <w:rsid w:val="00BC40BB"/>
    <w:rsid w:val="00BC6184"/>
    <w:rsid w:val="00BC6EB4"/>
    <w:rsid w:val="00BD5BB5"/>
    <w:rsid w:val="00BE0D54"/>
    <w:rsid w:val="00BE2315"/>
    <w:rsid w:val="00BE5092"/>
    <w:rsid w:val="00BE6AD1"/>
    <w:rsid w:val="00BF1E94"/>
    <w:rsid w:val="00BF269E"/>
    <w:rsid w:val="00BF2AE7"/>
    <w:rsid w:val="00BF5179"/>
    <w:rsid w:val="00BF738C"/>
    <w:rsid w:val="00C01A3C"/>
    <w:rsid w:val="00C02AF3"/>
    <w:rsid w:val="00C039BF"/>
    <w:rsid w:val="00C04652"/>
    <w:rsid w:val="00C05052"/>
    <w:rsid w:val="00C05756"/>
    <w:rsid w:val="00C10AE5"/>
    <w:rsid w:val="00C127F0"/>
    <w:rsid w:val="00C1549C"/>
    <w:rsid w:val="00C15BFC"/>
    <w:rsid w:val="00C1695F"/>
    <w:rsid w:val="00C260FC"/>
    <w:rsid w:val="00C279CB"/>
    <w:rsid w:val="00C30185"/>
    <w:rsid w:val="00C36D08"/>
    <w:rsid w:val="00C4225D"/>
    <w:rsid w:val="00C47D00"/>
    <w:rsid w:val="00C564AD"/>
    <w:rsid w:val="00C5650B"/>
    <w:rsid w:val="00C57C0A"/>
    <w:rsid w:val="00C61B43"/>
    <w:rsid w:val="00C62723"/>
    <w:rsid w:val="00C62A0F"/>
    <w:rsid w:val="00C649FB"/>
    <w:rsid w:val="00C64D99"/>
    <w:rsid w:val="00C65B32"/>
    <w:rsid w:val="00C74DF6"/>
    <w:rsid w:val="00C75599"/>
    <w:rsid w:val="00C82CB9"/>
    <w:rsid w:val="00C838DE"/>
    <w:rsid w:val="00C867F8"/>
    <w:rsid w:val="00C9308D"/>
    <w:rsid w:val="00CA5ABD"/>
    <w:rsid w:val="00CB0E94"/>
    <w:rsid w:val="00CB1428"/>
    <w:rsid w:val="00CB1596"/>
    <w:rsid w:val="00CB36A2"/>
    <w:rsid w:val="00CB61DA"/>
    <w:rsid w:val="00CC402A"/>
    <w:rsid w:val="00CC5754"/>
    <w:rsid w:val="00CC5764"/>
    <w:rsid w:val="00CD25D2"/>
    <w:rsid w:val="00CD2BDA"/>
    <w:rsid w:val="00CD3DFC"/>
    <w:rsid w:val="00CD5321"/>
    <w:rsid w:val="00CD5710"/>
    <w:rsid w:val="00CD6411"/>
    <w:rsid w:val="00CD708C"/>
    <w:rsid w:val="00CE5F0E"/>
    <w:rsid w:val="00CF2747"/>
    <w:rsid w:val="00CF2CF6"/>
    <w:rsid w:val="00CF38B8"/>
    <w:rsid w:val="00CF7A98"/>
    <w:rsid w:val="00D02148"/>
    <w:rsid w:val="00D03531"/>
    <w:rsid w:val="00D03EF9"/>
    <w:rsid w:val="00D20947"/>
    <w:rsid w:val="00D20FAD"/>
    <w:rsid w:val="00D21A38"/>
    <w:rsid w:val="00D22E3C"/>
    <w:rsid w:val="00D231D0"/>
    <w:rsid w:val="00D245EB"/>
    <w:rsid w:val="00D26A20"/>
    <w:rsid w:val="00D33753"/>
    <w:rsid w:val="00D33CD8"/>
    <w:rsid w:val="00D376B7"/>
    <w:rsid w:val="00D40726"/>
    <w:rsid w:val="00D419ED"/>
    <w:rsid w:val="00D44423"/>
    <w:rsid w:val="00D47B64"/>
    <w:rsid w:val="00D47B6A"/>
    <w:rsid w:val="00D522B3"/>
    <w:rsid w:val="00D540C6"/>
    <w:rsid w:val="00D542A5"/>
    <w:rsid w:val="00D6187A"/>
    <w:rsid w:val="00D700E1"/>
    <w:rsid w:val="00D73F01"/>
    <w:rsid w:val="00D93E6C"/>
    <w:rsid w:val="00D94A86"/>
    <w:rsid w:val="00D9731A"/>
    <w:rsid w:val="00DA0738"/>
    <w:rsid w:val="00DB0193"/>
    <w:rsid w:val="00DB0BE3"/>
    <w:rsid w:val="00DB1AE2"/>
    <w:rsid w:val="00DB5C3A"/>
    <w:rsid w:val="00DC558D"/>
    <w:rsid w:val="00DC5FE1"/>
    <w:rsid w:val="00DC72B8"/>
    <w:rsid w:val="00DD2C51"/>
    <w:rsid w:val="00DD3425"/>
    <w:rsid w:val="00DD542A"/>
    <w:rsid w:val="00DD6146"/>
    <w:rsid w:val="00DD6817"/>
    <w:rsid w:val="00DD6941"/>
    <w:rsid w:val="00DD7B0F"/>
    <w:rsid w:val="00DE0DA5"/>
    <w:rsid w:val="00DF4678"/>
    <w:rsid w:val="00DF643F"/>
    <w:rsid w:val="00DF74BC"/>
    <w:rsid w:val="00DF757F"/>
    <w:rsid w:val="00E0015C"/>
    <w:rsid w:val="00E014E1"/>
    <w:rsid w:val="00E01994"/>
    <w:rsid w:val="00E04271"/>
    <w:rsid w:val="00E128C7"/>
    <w:rsid w:val="00E16FA8"/>
    <w:rsid w:val="00E2393E"/>
    <w:rsid w:val="00E2407A"/>
    <w:rsid w:val="00E30C2A"/>
    <w:rsid w:val="00E337CA"/>
    <w:rsid w:val="00E34420"/>
    <w:rsid w:val="00E37A80"/>
    <w:rsid w:val="00E50077"/>
    <w:rsid w:val="00E50405"/>
    <w:rsid w:val="00E5070F"/>
    <w:rsid w:val="00E50E2E"/>
    <w:rsid w:val="00E64A53"/>
    <w:rsid w:val="00E65326"/>
    <w:rsid w:val="00E7200F"/>
    <w:rsid w:val="00E7254B"/>
    <w:rsid w:val="00E7580C"/>
    <w:rsid w:val="00E80A1A"/>
    <w:rsid w:val="00E843E3"/>
    <w:rsid w:val="00E872EB"/>
    <w:rsid w:val="00E87BA2"/>
    <w:rsid w:val="00E953C0"/>
    <w:rsid w:val="00EA0DAE"/>
    <w:rsid w:val="00EA4E07"/>
    <w:rsid w:val="00EA51C9"/>
    <w:rsid w:val="00EA5C99"/>
    <w:rsid w:val="00EB09E0"/>
    <w:rsid w:val="00EB31A9"/>
    <w:rsid w:val="00EB3947"/>
    <w:rsid w:val="00EB555E"/>
    <w:rsid w:val="00EB6E0F"/>
    <w:rsid w:val="00EC738A"/>
    <w:rsid w:val="00EE185F"/>
    <w:rsid w:val="00EE2073"/>
    <w:rsid w:val="00EE4FEC"/>
    <w:rsid w:val="00EE72D3"/>
    <w:rsid w:val="00EF2AFA"/>
    <w:rsid w:val="00F13716"/>
    <w:rsid w:val="00F2673B"/>
    <w:rsid w:val="00F311F7"/>
    <w:rsid w:val="00F31C56"/>
    <w:rsid w:val="00F33F03"/>
    <w:rsid w:val="00F408EF"/>
    <w:rsid w:val="00F414D5"/>
    <w:rsid w:val="00F423B3"/>
    <w:rsid w:val="00F42F09"/>
    <w:rsid w:val="00F44AD2"/>
    <w:rsid w:val="00F45D5D"/>
    <w:rsid w:val="00F4688D"/>
    <w:rsid w:val="00F51164"/>
    <w:rsid w:val="00F54433"/>
    <w:rsid w:val="00F55E82"/>
    <w:rsid w:val="00F57809"/>
    <w:rsid w:val="00F60349"/>
    <w:rsid w:val="00F60A3D"/>
    <w:rsid w:val="00F630ED"/>
    <w:rsid w:val="00F65A40"/>
    <w:rsid w:val="00F7251F"/>
    <w:rsid w:val="00F72E3A"/>
    <w:rsid w:val="00F773A1"/>
    <w:rsid w:val="00F77451"/>
    <w:rsid w:val="00F8345F"/>
    <w:rsid w:val="00F85C09"/>
    <w:rsid w:val="00F92F29"/>
    <w:rsid w:val="00F952D6"/>
    <w:rsid w:val="00F97046"/>
    <w:rsid w:val="00FA66BF"/>
    <w:rsid w:val="00FB3D41"/>
    <w:rsid w:val="00FB7DE7"/>
    <w:rsid w:val="00FC18E4"/>
    <w:rsid w:val="00FC3747"/>
    <w:rsid w:val="00FC404F"/>
    <w:rsid w:val="00FC7806"/>
    <w:rsid w:val="00FD3995"/>
    <w:rsid w:val="00FD413D"/>
    <w:rsid w:val="00FD422D"/>
    <w:rsid w:val="00FD4EE0"/>
    <w:rsid w:val="00FD4FDD"/>
    <w:rsid w:val="00FD7064"/>
    <w:rsid w:val="00FE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5:docId w15:val="{C54C98A6-BB64-4821-9AC0-088991948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0DBF"/>
  </w:style>
  <w:style w:type="paragraph" w:styleId="Nagwek1">
    <w:name w:val="heading 1"/>
    <w:basedOn w:val="Normalny"/>
    <w:next w:val="Normalny"/>
    <w:link w:val="Nagwek1Znak"/>
    <w:uiPriority w:val="9"/>
    <w:qFormat/>
    <w:rsid w:val="00E72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F3F34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F3F34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9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4Exact">
    <w:name w:val="Tekst treści (4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1ptExact">
    <w:name w:val="Tekst treści (4) + 11 pt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Znak">
    <w:name w:val="Spis treści 2 Znak"/>
    <w:basedOn w:val="Domylnaczcionkaakapitu"/>
    <w:link w:val="Spistreci2"/>
    <w:rsid w:val="0042265D"/>
    <w:rPr>
      <w:rFonts w:ascii="Calibri" w:eastAsia="Calibri" w:hAnsi="Calibri" w:cs="Calibri"/>
      <w:shd w:val="clear" w:color="auto" w:fill="FFFFFF"/>
    </w:rPr>
  </w:style>
  <w:style w:type="character" w:customStyle="1" w:styleId="Spistreci">
    <w:name w:val="Spis treści"/>
    <w:basedOn w:val="Spistreci2Znak"/>
    <w:rsid w:val="0042265D"/>
    <w:rPr>
      <w:rFonts w:ascii="Calibri" w:eastAsia="Calibri" w:hAnsi="Calibri" w:cs="Calibri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42265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2265D"/>
    <w:pPr>
      <w:widowControl w:val="0"/>
      <w:shd w:val="clear" w:color="auto" w:fill="FFFFFF"/>
      <w:spacing w:after="0" w:line="0" w:lineRule="atLeast"/>
      <w:ind w:hanging="14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link w:val="Spistreci2Znak"/>
    <w:autoRedefine/>
    <w:uiPriority w:val="39"/>
    <w:rsid w:val="0042265D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qFormat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12ptBezpogrubienia">
    <w:name w:val="Tekst treści (3) + 12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311ptBezpogrubienia">
    <w:name w:val="Tekst treści (3) + 11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0">
    <w:name w:val="Tekst treści (4)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1pt">
    <w:name w:val="Tekst treści (4) + 11 pt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42265D"/>
    <w:rPr>
      <w:color w:val="0066CC"/>
      <w:u w:val="single"/>
    </w:rPr>
  </w:style>
  <w:style w:type="character" w:customStyle="1" w:styleId="Stopka">
    <w:name w:val="Stopka_"/>
    <w:basedOn w:val="Domylnaczcionkaakapitu"/>
    <w:link w:val="Stopka2"/>
    <w:rsid w:val="0042265D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Stopka1">
    <w:name w:val="Stopka1"/>
    <w:basedOn w:val="Stopka"/>
    <w:rsid w:val="0042265D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2">
    <w:name w:val="Nagłówek #2_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20">
    <w:name w:val="Nagłówek #2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4115pt">
    <w:name w:val="Pogrubienie;Tekst treści (4) + 11;5 pt"/>
    <w:basedOn w:val="Teksttreci4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2pt">
    <w:name w:val="Tekst treści (2) + 12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42265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65D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basedOn w:val="Teksttreci2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1ptBezpogrubienia">
    <w:name w:val="Nagłówek #2 + 11 pt;Bez pogrubienia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42265D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6Bezpogrubienia">
    <w:name w:val="Tekst treści (6) + Bez pogrubienia"/>
    <w:basedOn w:val="Teksttreci6"/>
    <w:rsid w:val="0042265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Maelitery">
    <w:name w:val="Tekst treści (6) + Małe litery"/>
    <w:basedOn w:val="Teksttreci6"/>
    <w:rsid w:val="0042265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50">
    <w:name w:val="Tekst treści (5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42265D"/>
    <w:pPr>
      <w:widowControl w:val="0"/>
      <w:shd w:val="clear" w:color="auto" w:fill="FFFFFF"/>
      <w:spacing w:before="180" w:after="600" w:line="0" w:lineRule="atLeast"/>
    </w:pPr>
    <w:rPr>
      <w:rFonts w:ascii="Calibri" w:eastAsia="Calibri" w:hAnsi="Calibri" w:cs="Calibri"/>
      <w:b/>
      <w:bCs/>
    </w:rPr>
  </w:style>
  <w:style w:type="character" w:customStyle="1" w:styleId="Stopka20">
    <w:name w:val="Stopka (2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topka21">
    <w:name w:val="Stopka (2)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Bezkursywy">
    <w:name w:val="Stopka (2) + Bez kursywy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0">
    <w:name w:val="Nagłówek #2 (2)"/>
    <w:basedOn w:val="Nagwek2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,Akapit z listą 1,List bullet,lp1,l"/>
    <w:basedOn w:val="Normalny"/>
    <w:link w:val="AkapitzlistZnak"/>
    <w:uiPriority w:val="34"/>
    <w:qFormat/>
    <w:rsid w:val="000C52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72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54B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503B"/>
  </w:style>
  <w:style w:type="paragraph" w:styleId="Stopka0">
    <w:name w:val="footer"/>
    <w:basedOn w:val="Normalny"/>
    <w:link w:val="Stopka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qFormat/>
    <w:rsid w:val="000F503B"/>
  </w:style>
  <w:style w:type="character" w:customStyle="1" w:styleId="Nagwek3Znak">
    <w:name w:val="Nagłówek 3 Znak"/>
    <w:basedOn w:val="Domylnaczcionkaakapitu"/>
    <w:link w:val="Nagwek3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5F3F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5F3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F3F34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5F3F34"/>
  </w:style>
  <w:style w:type="paragraph" w:customStyle="1" w:styleId="kodwydz2">
    <w:name w:val="kod_wydz2"/>
    <w:basedOn w:val="Normalny"/>
    <w:uiPriority w:val="99"/>
    <w:rsid w:val="00C36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6D0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B2A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B2A3A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64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64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F643F"/>
    <w:pPr>
      <w:spacing w:after="0"/>
    </w:pPr>
    <w:rPr>
      <w:rFonts w:ascii="Times New Roman" w:eastAsia="Times New Roman" w:hAnsi="Times New Roman" w:cs="Times New Roman"/>
      <w:b/>
      <w:bCs/>
      <w:lang w:val="en-GB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43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F643F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F643F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DF643F"/>
    <w:rPr>
      <w:rFonts w:cs="Times New Roman"/>
      <w:sz w:val="20"/>
      <w:vertAlign w:val="superscript"/>
    </w:rPr>
  </w:style>
  <w:style w:type="character" w:customStyle="1" w:styleId="Teksttreci">
    <w:name w:val="Tekst treści_"/>
    <w:link w:val="Teksttreci0"/>
    <w:locked/>
    <w:rsid w:val="00DF643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43F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3">
    <w:name w:val="Body Text 3"/>
    <w:basedOn w:val="Normalny"/>
    <w:link w:val="Tekstpodstawowy3Znak"/>
    <w:uiPriority w:val="99"/>
    <w:unhideWhenUsed/>
    <w:rsid w:val="00DC5F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5FE1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6449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rsid w:val="00644907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93B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93B97"/>
    <w:rPr>
      <w:sz w:val="16"/>
      <w:szCs w:val="16"/>
    </w:rPr>
  </w:style>
  <w:style w:type="paragraph" w:customStyle="1" w:styleId="Tekstpodstawowywcity0">
    <w:name w:val="Tekst podstawowy wci?ty"/>
    <w:basedOn w:val="Normalny"/>
    <w:rsid w:val="00CD25D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CFC"/>
    <w:rPr>
      <w:sz w:val="16"/>
      <w:szCs w:val="16"/>
    </w:rPr>
  </w:style>
  <w:style w:type="paragraph" w:customStyle="1" w:styleId="ust">
    <w:name w:val="ust"/>
    <w:rsid w:val="00097CF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097CFC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03">
    <w:name w:val="nagłówek03"/>
    <w:basedOn w:val="Normalny"/>
    <w:rsid w:val="007C6A84"/>
    <w:pPr>
      <w:spacing w:after="0" w:line="240" w:lineRule="auto"/>
    </w:pPr>
    <w:rPr>
      <w:rFonts w:ascii="Times New Roman" w:eastAsia="Times New Roman" w:hAnsi="Times New Roman" w:cs="Times New Roman"/>
      <w:sz w:val="12"/>
      <w:szCs w:val="24"/>
      <w:lang w:eastAsia="pl-PL"/>
    </w:rPr>
  </w:style>
  <w:style w:type="numbering" w:customStyle="1" w:styleId="Zaimportowanystyl3">
    <w:name w:val="Zaimportowany styl 3"/>
    <w:rsid w:val="00524441"/>
  </w:style>
  <w:style w:type="paragraph" w:styleId="Zwykytekst">
    <w:name w:val="Plain Text"/>
    <w:basedOn w:val="Normalny"/>
    <w:link w:val="ZwykytekstZnak"/>
    <w:uiPriority w:val="99"/>
    <w:rsid w:val="00C154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549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C154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C1549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F7B3A"/>
    <w:pPr>
      <w:tabs>
        <w:tab w:val="left" w:pos="0"/>
      </w:tabs>
      <w:spacing w:after="0" w:line="240" w:lineRule="auto"/>
      <w:jc w:val="center"/>
    </w:pPr>
    <w:rPr>
      <w:rFonts w:ascii="Tahoma" w:eastAsia="Times New Roman" w:hAnsi="Tahoma" w:cs="Tahoma"/>
      <w:b/>
      <w:spacing w:val="8"/>
      <w:sz w:val="20"/>
      <w:szCs w:val="20"/>
      <w:lang w:eastAsia="pl-PL"/>
    </w:rPr>
  </w:style>
  <w:style w:type="paragraph" w:customStyle="1" w:styleId="Default">
    <w:name w:val="Default"/>
    <w:rsid w:val="0094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42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36112"/>
    <w:rPr>
      <w:color w:val="800080" w:themeColor="followedHyperlink"/>
      <w:u w:val="single"/>
    </w:rPr>
  </w:style>
  <w:style w:type="character" w:styleId="Numerstrony">
    <w:name w:val="page number"/>
    <w:basedOn w:val="Domylnaczcionkaakapitu"/>
    <w:uiPriority w:val="99"/>
    <w:qFormat/>
    <w:rsid w:val="00BB6330"/>
  </w:style>
  <w:style w:type="paragraph" w:styleId="Legenda">
    <w:name w:val="caption"/>
    <w:basedOn w:val="Normalny"/>
    <w:next w:val="Normalny"/>
    <w:uiPriority w:val="35"/>
    <w:unhideWhenUsed/>
    <w:qFormat/>
    <w:rsid w:val="00735CFE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3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ms.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127BBA-A759-4158-A1D1-6FB579A1D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BE7EDBAD.dotm</Template>
  <TotalTime>6846</TotalTime>
  <Pages>2</Pages>
  <Words>492</Words>
  <Characters>2956</Characters>
  <Application>Microsoft Office Word</Application>
  <DocSecurity>8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jasinskaa</dc:creator>
  <cp:lastModifiedBy>Sylwia Dąbska</cp:lastModifiedBy>
  <cp:revision>464</cp:revision>
  <cp:lastPrinted>2026-04-15T07:37:00Z</cp:lastPrinted>
  <dcterms:created xsi:type="dcterms:W3CDTF">2021-01-21T08:16:00Z</dcterms:created>
  <dcterms:modified xsi:type="dcterms:W3CDTF">2026-08-10T06:45:00Z</dcterms:modified>
</cp:coreProperties>
</file>