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428" w:rsidRPr="00EC7B9D" w:rsidRDefault="004B08DF" w:rsidP="002A30B2">
      <w:pPr>
        <w:keepNext/>
        <w:keepLines/>
        <w:spacing w:after="0" w:line="360" w:lineRule="auto"/>
        <w:jc w:val="both"/>
        <w:rPr>
          <w:rStyle w:val="Nagwek220"/>
          <w:rFonts w:ascii="Arial" w:hAnsi="Arial" w:cs="Arial"/>
          <w:b/>
          <w:color w:val="auto"/>
          <w:sz w:val="24"/>
          <w:szCs w:val="24"/>
        </w:rPr>
      </w:pPr>
      <w:bookmarkStart w:id="0" w:name="_GoBack"/>
      <w:bookmarkEnd w:id="0"/>
      <w:r>
        <w:rPr>
          <w:rStyle w:val="Nagwek220"/>
          <w:rFonts w:ascii="Arial" w:hAnsi="Arial" w:cs="Arial"/>
          <w:b/>
          <w:color w:val="auto"/>
          <w:sz w:val="24"/>
          <w:szCs w:val="24"/>
        </w:rPr>
        <w:t>Z</w:t>
      </w:r>
      <w:r w:rsidR="000B0DBF">
        <w:rPr>
          <w:rStyle w:val="Nagwek220"/>
          <w:rFonts w:ascii="Arial" w:hAnsi="Arial" w:cs="Arial"/>
          <w:b/>
          <w:color w:val="auto"/>
          <w:sz w:val="24"/>
          <w:szCs w:val="24"/>
        </w:rPr>
        <w:t>ałącznik nr 3:</w:t>
      </w:r>
    </w:p>
    <w:p w:rsidR="00CB1428" w:rsidRPr="00EC7B9D" w:rsidRDefault="00CB1428" w:rsidP="00187E03">
      <w:pPr>
        <w:keepNext/>
        <w:keepLines/>
        <w:spacing w:before="120" w:after="0" w:line="360" w:lineRule="auto"/>
        <w:jc w:val="both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EC7B9D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Nr </w:t>
      </w:r>
      <w:r w:rsidRPr="00E309C3">
        <w:rPr>
          <w:rStyle w:val="Nagwek220"/>
          <w:rFonts w:ascii="Arial" w:hAnsi="Arial" w:cs="Arial"/>
          <w:b/>
          <w:color w:val="000000" w:themeColor="text1"/>
          <w:sz w:val="24"/>
          <w:szCs w:val="24"/>
        </w:rPr>
        <w:t xml:space="preserve">postępowania: </w:t>
      </w:r>
      <w:r w:rsidR="00E667C2">
        <w:rPr>
          <w:rStyle w:val="Nagwek220"/>
          <w:rFonts w:ascii="Arial" w:hAnsi="Arial" w:cs="Arial"/>
          <w:color w:val="000000" w:themeColor="text1"/>
          <w:sz w:val="24"/>
          <w:szCs w:val="24"/>
        </w:rPr>
        <w:t>DZP.212</w:t>
      </w:r>
      <w:r w:rsidRPr="00E309C3">
        <w:rPr>
          <w:rStyle w:val="Nagwek220"/>
          <w:rFonts w:ascii="Arial" w:hAnsi="Arial" w:cs="Arial"/>
          <w:color w:val="000000" w:themeColor="text1"/>
          <w:sz w:val="24"/>
          <w:szCs w:val="24"/>
        </w:rPr>
        <w:t>.</w:t>
      </w:r>
      <w:r w:rsidR="002A4E1B" w:rsidRPr="00E309C3">
        <w:rPr>
          <w:rStyle w:val="Nagwek220"/>
          <w:rFonts w:ascii="Arial" w:hAnsi="Arial" w:cs="Arial"/>
          <w:color w:val="000000" w:themeColor="text1"/>
          <w:sz w:val="24"/>
          <w:szCs w:val="24"/>
        </w:rPr>
        <w:t>00</w:t>
      </w:r>
      <w:r w:rsidR="004B08DF">
        <w:rPr>
          <w:rStyle w:val="Nagwek220"/>
          <w:rFonts w:ascii="Arial" w:hAnsi="Arial" w:cs="Arial"/>
          <w:color w:val="000000" w:themeColor="text1"/>
          <w:sz w:val="24"/>
          <w:szCs w:val="24"/>
        </w:rPr>
        <w:t>13</w:t>
      </w:r>
      <w:r w:rsidRPr="00E309C3">
        <w:rPr>
          <w:rStyle w:val="Nagwek220"/>
          <w:rFonts w:ascii="Arial" w:hAnsi="Arial" w:cs="Arial"/>
          <w:color w:val="000000" w:themeColor="text1"/>
          <w:sz w:val="24"/>
          <w:szCs w:val="24"/>
        </w:rPr>
        <w:t>.202</w:t>
      </w:r>
      <w:r w:rsidR="007336AE">
        <w:rPr>
          <w:rStyle w:val="Nagwek220"/>
          <w:rFonts w:ascii="Arial" w:hAnsi="Arial" w:cs="Arial"/>
          <w:color w:val="000000" w:themeColor="text1"/>
          <w:sz w:val="24"/>
          <w:szCs w:val="24"/>
        </w:rPr>
        <w:t>6</w:t>
      </w:r>
    </w:p>
    <w:p w:rsidR="007336AE" w:rsidRPr="007336AE" w:rsidRDefault="007336AE" w:rsidP="007336A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Style w:val="Nagwek220"/>
          <w:rFonts w:ascii="Arial" w:hAnsi="Arial" w:cs="Arial"/>
          <w:b/>
          <w:color w:val="auto"/>
          <w:sz w:val="24"/>
          <w:szCs w:val="24"/>
        </w:rPr>
        <w:t>Nazwa postępowania: „</w:t>
      </w:r>
      <w:r w:rsidR="004B08DF" w:rsidRPr="004B08DF">
        <w:rPr>
          <w:rFonts w:ascii="Arial" w:hAnsi="Arial" w:cs="Arial"/>
          <w:b/>
          <w:bCs/>
          <w:sz w:val="24"/>
          <w:szCs w:val="24"/>
        </w:rPr>
        <w:t xml:space="preserve">Zmiana </w:t>
      </w:r>
      <w:r w:rsidR="00295F22">
        <w:rPr>
          <w:rFonts w:ascii="Arial" w:hAnsi="Arial" w:cs="Arial"/>
          <w:b/>
          <w:bCs/>
          <w:sz w:val="24"/>
          <w:szCs w:val="24"/>
        </w:rPr>
        <w:t>źródła</w:t>
      </w:r>
      <w:r w:rsidR="004B08DF" w:rsidRPr="004B08DF">
        <w:rPr>
          <w:rFonts w:ascii="Arial" w:hAnsi="Arial" w:cs="Arial"/>
          <w:b/>
          <w:bCs/>
          <w:sz w:val="24"/>
          <w:szCs w:val="24"/>
        </w:rPr>
        <w:t xml:space="preserve"> ogrzewania w budynku przy ul.</w:t>
      </w:r>
      <w:r w:rsidR="004B08DF">
        <w:rPr>
          <w:rFonts w:ascii="Arial" w:hAnsi="Arial" w:cs="Arial"/>
          <w:b/>
          <w:bCs/>
          <w:sz w:val="24"/>
          <w:szCs w:val="24"/>
        </w:rPr>
        <w:t> </w:t>
      </w:r>
      <w:r w:rsidR="004B08DF" w:rsidRPr="004B08DF">
        <w:rPr>
          <w:rFonts w:ascii="Arial" w:hAnsi="Arial" w:cs="Arial"/>
          <w:b/>
          <w:bCs/>
          <w:sz w:val="24"/>
          <w:szCs w:val="24"/>
        </w:rPr>
        <w:t>Mikołowskiej 29 w Rybniku</w:t>
      </w:r>
      <w:r w:rsidRPr="007336AE">
        <w:rPr>
          <w:rFonts w:ascii="Arial" w:hAnsi="Arial" w:cs="Arial"/>
          <w:b/>
          <w:bCs/>
          <w:sz w:val="24"/>
          <w:szCs w:val="24"/>
        </w:rPr>
        <w:t>”</w:t>
      </w:r>
    </w:p>
    <w:p w:rsidR="000B0DBF" w:rsidRPr="00800B0D" w:rsidRDefault="000B0DBF" w:rsidP="00E309C3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A51C9" w:rsidRPr="00F773A1" w:rsidRDefault="00CB1428" w:rsidP="00471D56">
      <w:pPr>
        <w:spacing w:before="240" w:after="0" w:line="360" w:lineRule="auto"/>
        <w:jc w:val="right"/>
        <w:rPr>
          <w:rFonts w:ascii="Arial" w:eastAsia="Calibri" w:hAnsi="Arial" w:cs="Arial"/>
          <w:sz w:val="24"/>
          <w:szCs w:val="24"/>
          <w:lang w:eastAsia="pl-PL" w:bidi="pl-PL"/>
        </w:rPr>
      </w:pPr>
      <w:r w:rsidRPr="00EC7B9D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="00EA51C9" w:rsidRPr="00F773A1">
        <w:rPr>
          <w:rStyle w:val="Teksttreci40"/>
          <w:rFonts w:ascii="Arial" w:hAnsi="Arial" w:cs="Arial"/>
          <w:color w:val="auto"/>
          <w:sz w:val="24"/>
          <w:szCs w:val="24"/>
        </w:rPr>
        <w:t>Zakład Gospodarki Mieszkaniowej</w:t>
      </w:r>
    </w:p>
    <w:p w:rsidR="00EA51C9" w:rsidRPr="00F773A1" w:rsidRDefault="00EA51C9" w:rsidP="002A4E1B">
      <w:pPr>
        <w:spacing w:after="0" w:line="360" w:lineRule="auto"/>
        <w:ind w:left="3685" w:hanging="2126"/>
        <w:jc w:val="right"/>
        <w:rPr>
          <w:rFonts w:ascii="Arial" w:hAnsi="Arial" w:cs="Arial"/>
          <w:sz w:val="24"/>
          <w:szCs w:val="24"/>
        </w:rPr>
      </w:pPr>
      <w:r w:rsidRPr="00F773A1">
        <w:rPr>
          <w:rFonts w:ascii="Arial" w:hAnsi="Arial" w:cs="Arial"/>
          <w:sz w:val="24"/>
          <w:szCs w:val="24"/>
        </w:rPr>
        <w:t>ul. Kościuszki 17, 44-200 Rybnik</w:t>
      </w:r>
    </w:p>
    <w:p w:rsidR="00CB1428" w:rsidRPr="00EC7B9D" w:rsidRDefault="00CB1428" w:rsidP="00187E03">
      <w:pPr>
        <w:spacing w:before="120" w:after="0" w:line="360" w:lineRule="auto"/>
        <w:rPr>
          <w:rStyle w:val="Teksttreci40"/>
          <w:rFonts w:ascii="Arial" w:hAnsi="Arial" w:cs="Arial"/>
          <w:b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b/>
          <w:color w:val="auto"/>
          <w:sz w:val="24"/>
          <w:szCs w:val="24"/>
        </w:rPr>
        <w:t>Wykonawca:</w:t>
      </w:r>
    </w:p>
    <w:p w:rsidR="00CB1428" w:rsidRPr="00EC7B9D" w:rsidRDefault="00CB1428" w:rsidP="00CB1428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</w:t>
      </w:r>
      <w:r w:rsidR="00E14F70">
        <w:rPr>
          <w:rStyle w:val="Teksttreci40"/>
          <w:rFonts w:ascii="Arial" w:hAnsi="Arial" w:cs="Arial"/>
          <w:color w:val="auto"/>
          <w:sz w:val="24"/>
          <w:szCs w:val="24"/>
        </w:rPr>
        <w:t>...........</w:t>
      </w: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</w:t>
      </w:r>
    </w:p>
    <w:p w:rsidR="00CB1428" w:rsidRDefault="00CB1428" w:rsidP="00CB1428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</w:t>
      </w:r>
      <w:r w:rsidR="00E14F70">
        <w:rPr>
          <w:rStyle w:val="Teksttreci40"/>
          <w:rFonts w:ascii="Arial" w:hAnsi="Arial" w:cs="Arial"/>
          <w:color w:val="auto"/>
          <w:sz w:val="24"/>
          <w:szCs w:val="24"/>
        </w:rPr>
        <w:t>...........</w:t>
      </w: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</w:t>
      </w:r>
    </w:p>
    <w:p w:rsidR="00CB1428" w:rsidRPr="00EC7B9D" w:rsidRDefault="00CB1428" w:rsidP="00CB1428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EC7B9D">
        <w:rPr>
          <w:rStyle w:val="Teksttreci5"/>
          <w:rFonts w:ascii="Arial" w:hAnsi="Arial" w:cs="Arial"/>
          <w:i w:val="0"/>
          <w:sz w:val="24"/>
          <w:szCs w:val="24"/>
        </w:rPr>
        <w:t>(pełna nazwa/firma, adres)</w:t>
      </w:r>
    </w:p>
    <w:p w:rsidR="00CB1428" w:rsidRPr="00EC7B9D" w:rsidRDefault="00CB1428" w:rsidP="00187E03">
      <w:pPr>
        <w:spacing w:before="120" w:after="0" w:line="360" w:lineRule="auto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 xml:space="preserve">reprezentowany przez: </w:t>
      </w:r>
    </w:p>
    <w:p w:rsidR="00CB1428" w:rsidRPr="00EC7B9D" w:rsidRDefault="00CB1428" w:rsidP="00CB1428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</w:t>
      </w:r>
    </w:p>
    <w:p w:rsidR="00CB1428" w:rsidRPr="00EC7B9D" w:rsidRDefault="00CB1428" w:rsidP="00CB1428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</w:t>
      </w:r>
    </w:p>
    <w:p w:rsidR="00CB1428" w:rsidRPr="00EC7B9D" w:rsidRDefault="00CB1428" w:rsidP="00CB1428">
      <w:pPr>
        <w:spacing w:after="0"/>
        <w:rPr>
          <w:rFonts w:ascii="Cambria" w:hAnsi="Cambria" w:cs="Tahoma"/>
          <w:b/>
          <w:i/>
          <w:sz w:val="18"/>
          <w:u w:val="single"/>
        </w:rPr>
      </w:pPr>
      <w:r w:rsidRPr="00EC7B9D">
        <w:rPr>
          <w:rStyle w:val="Teksttreci5"/>
          <w:rFonts w:ascii="Arial" w:hAnsi="Arial" w:cs="Arial"/>
          <w:i w:val="0"/>
          <w:sz w:val="24"/>
          <w:szCs w:val="24"/>
        </w:rPr>
        <w:t>(imię, nazwisko, stanowisko/podstawa do reprezentacji)</w:t>
      </w:r>
    </w:p>
    <w:p w:rsidR="00CB1428" w:rsidRPr="00EC7B9D" w:rsidRDefault="00CB1428" w:rsidP="002A4E1B">
      <w:pPr>
        <w:spacing w:before="240"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EC7B9D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świadczenie</w:t>
      </w:r>
    </w:p>
    <w:p w:rsidR="00CB1428" w:rsidRPr="00EC7B9D" w:rsidRDefault="00CB1428" w:rsidP="002A30B2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EC7B9D">
        <w:rPr>
          <w:rFonts w:ascii="Arial" w:eastAsia="Arial" w:hAnsi="Arial" w:cs="Arial"/>
          <w:b/>
          <w:sz w:val="24"/>
          <w:szCs w:val="24"/>
        </w:rPr>
        <w:t>wykonawców wspólnie ubiegających się o udzielenie zamówienia</w:t>
      </w:r>
      <w:r>
        <w:rPr>
          <w:rFonts w:ascii="Arial" w:eastAsia="Arial" w:hAnsi="Arial" w:cs="Arial"/>
          <w:b/>
          <w:sz w:val="24"/>
          <w:szCs w:val="24"/>
        </w:rPr>
        <w:t>, z którego wynika</w:t>
      </w:r>
      <w:r w:rsidRPr="00EC7B9D">
        <w:rPr>
          <w:rFonts w:ascii="Arial" w:eastAsia="Arial" w:hAnsi="Arial" w:cs="Arial"/>
          <w:b/>
          <w:sz w:val="24"/>
          <w:szCs w:val="24"/>
        </w:rPr>
        <w:t xml:space="preserve"> jakie roboty budowlane wykonają poszczególni Wykonawcy </w:t>
      </w:r>
    </w:p>
    <w:p w:rsidR="00CB1428" w:rsidRPr="00EC7B9D" w:rsidRDefault="00CB1428" w:rsidP="002A30B2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EC7B9D">
        <w:rPr>
          <w:rFonts w:ascii="Arial" w:eastAsia="Arial" w:hAnsi="Arial" w:cs="Arial"/>
          <w:color w:val="auto"/>
        </w:rPr>
        <w:t>(oświadczenie składane jest na podstawie art. 117 ust 4 ustawy Pzp)</w:t>
      </w:r>
    </w:p>
    <w:p w:rsidR="00CB1428" w:rsidRPr="002A2F2C" w:rsidRDefault="00CB1428" w:rsidP="0049530F">
      <w:pPr>
        <w:pStyle w:val="Default"/>
        <w:spacing w:before="240" w:line="360" w:lineRule="auto"/>
        <w:jc w:val="both"/>
        <w:rPr>
          <w:rFonts w:ascii="Arial" w:hAnsi="Arial" w:cs="Arial"/>
          <w:bCs/>
          <w:color w:val="auto"/>
          <w:szCs w:val="23"/>
        </w:rPr>
      </w:pPr>
      <w:r w:rsidRPr="002A2F2C">
        <w:rPr>
          <w:rFonts w:ascii="Arial" w:hAnsi="Arial" w:cs="Arial"/>
          <w:bCs/>
          <w:color w:val="auto"/>
          <w:szCs w:val="23"/>
        </w:rPr>
        <w:t>W związku ze złożeniem oferty wspólnej oraz zaistnieniem okoliczności</w:t>
      </w:r>
      <w:r w:rsidR="002A2F2C">
        <w:rPr>
          <w:rFonts w:ascii="Arial" w:hAnsi="Arial" w:cs="Arial"/>
          <w:bCs/>
          <w:color w:val="auto"/>
          <w:szCs w:val="23"/>
        </w:rPr>
        <w:t>,</w:t>
      </w:r>
      <w:r w:rsidRPr="002A2F2C">
        <w:rPr>
          <w:rFonts w:ascii="Arial" w:hAnsi="Arial" w:cs="Arial"/>
          <w:bCs/>
          <w:color w:val="auto"/>
          <w:szCs w:val="23"/>
        </w:rPr>
        <w:t xml:space="preserve"> o</w:t>
      </w:r>
      <w:r w:rsidR="009F0A46">
        <w:rPr>
          <w:rFonts w:ascii="Arial" w:hAnsi="Arial" w:cs="Arial"/>
          <w:bCs/>
          <w:color w:val="auto"/>
          <w:szCs w:val="23"/>
        </w:rPr>
        <w:t xml:space="preserve"> </w:t>
      </w:r>
      <w:r w:rsidRPr="002A2F2C">
        <w:rPr>
          <w:rFonts w:ascii="Arial" w:hAnsi="Arial" w:cs="Arial"/>
          <w:bCs/>
          <w:color w:val="auto"/>
          <w:szCs w:val="23"/>
        </w:rPr>
        <w:t>których mowa w art. 117 ust. 4 ustawy Pzp, oświadczam/oświadczamy*, że niżej wymienione roboty budowlane będą wykonane przez następującego Wykonawcę: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B1428" w:rsidRPr="00EC7B9D" w:rsidTr="00CB1428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B1428" w:rsidRPr="002A78EF" w:rsidRDefault="00CB1428" w:rsidP="00CB1428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22"/>
                <w:szCs w:val="23"/>
              </w:rPr>
            </w:pPr>
            <w:r w:rsidRPr="002A78EF">
              <w:rPr>
                <w:rFonts w:ascii="Arial" w:hAnsi="Arial" w:cs="Arial"/>
                <w:bCs/>
                <w:iCs/>
                <w:color w:val="auto"/>
                <w:sz w:val="22"/>
                <w:szCs w:val="23"/>
              </w:rPr>
              <w:t>Nazwa 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B1428" w:rsidRPr="002A78EF" w:rsidRDefault="00CB1428" w:rsidP="00CB1428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22"/>
                <w:szCs w:val="23"/>
              </w:rPr>
            </w:pPr>
            <w:r w:rsidRPr="002A78EF">
              <w:rPr>
                <w:rFonts w:ascii="Arial" w:hAnsi="Arial" w:cs="Arial"/>
                <w:bCs/>
                <w:iCs/>
                <w:color w:val="auto"/>
                <w:sz w:val="22"/>
                <w:szCs w:val="23"/>
              </w:rPr>
              <w:t>Rodzaj i zakres robót wykonywanych przez danego Wykonawcę</w:t>
            </w:r>
          </w:p>
        </w:tc>
      </w:tr>
      <w:tr w:rsidR="00CB1428" w:rsidRPr="00EC7B9D" w:rsidTr="00187E03">
        <w:trPr>
          <w:trHeight w:val="225"/>
        </w:trPr>
        <w:tc>
          <w:tcPr>
            <w:tcW w:w="4606" w:type="dxa"/>
          </w:tcPr>
          <w:p w:rsidR="00CB1428" w:rsidRPr="00EC7B9D" w:rsidRDefault="00CB1428" w:rsidP="00CB142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  <w:tc>
          <w:tcPr>
            <w:tcW w:w="4606" w:type="dxa"/>
          </w:tcPr>
          <w:p w:rsidR="00CB1428" w:rsidRPr="00EC7B9D" w:rsidRDefault="00CB1428" w:rsidP="00CB142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</w:tr>
      <w:tr w:rsidR="00CB1428" w:rsidRPr="00EC7B9D" w:rsidTr="00187E03">
        <w:trPr>
          <w:trHeight w:val="229"/>
        </w:trPr>
        <w:tc>
          <w:tcPr>
            <w:tcW w:w="4606" w:type="dxa"/>
          </w:tcPr>
          <w:p w:rsidR="00CB1428" w:rsidRPr="00EC7B9D" w:rsidRDefault="00CB1428" w:rsidP="00CB142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  <w:tc>
          <w:tcPr>
            <w:tcW w:w="4606" w:type="dxa"/>
          </w:tcPr>
          <w:p w:rsidR="00CB1428" w:rsidRPr="00EC7B9D" w:rsidRDefault="00CB1428" w:rsidP="00CB142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</w:tr>
      <w:tr w:rsidR="00CB1428" w:rsidRPr="00EC7B9D" w:rsidTr="00187E03">
        <w:trPr>
          <w:trHeight w:val="219"/>
        </w:trPr>
        <w:tc>
          <w:tcPr>
            <w:tcW w:w="4606" w:type="dxa"/>
          </w:tcPr>
          <w:p w:rsidR="00CB1428" w:rsidRPr="00EC7B9D" w:rsidRDefault="00CB1428" w:rsidP="00CB142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  <w:tc>
          <w:tcPr>
            <w:tcW w:w="4606" w:type="dxa"/>
          </w:tcPr>
          <w:p w:rsidR="00CB1428" w:rsidRPr="00EC7B9D" w:rsidRDefault="00CB1428" w:rsidP="00CB142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</w:tr>
    </w:tbl>
    <w:p w:rsidR="00CB1428" w:rsidRPr="003A5B62" w:rsidRDefault="00CB1428" w:rsidP="002A30B2">
      <w:pPr>
        <w:widowControl w:val="0"/>
        <w:tabs>
          <w:tab w:val="left" w:pos="652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B62">
        <w:rPr>
          <w:rFonts w:ascii="Arial" w:eastAsia="Arial" w:hAnsi="Arial" w:cs="Arial"/>
          <w:sz w:val="24"/>
          <w:szCs w:val="24"/>
        </w:rPr>
        <w:t xml:space="preserve">Niniejsze oświadczenie należy złożyć tylko w przypadku gdy zachodzą okoliczności </w:t>
      </w:r>
    </w:p>
    <w:p w:rsidR="002A30B2" w:rsidRDefault="00CB1428" w:rsidP="002A30B2">
      <w:pPr>
        <w:widowControl w:val="0"/>
        <w:tabs>
          <w:tab w:val="left" w:pos="6521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A5B62">
        <w:rPr>
          <w:rFonts w:ascii="Arial" w:eastAsia="Arial" w:hAnsi="Arial" w:cs="Arial"/>
          <w:sz w:val="24"/>
          <w:szCs w:val="24"/>
        </w:rPr>
        <w:t>o których mowa w art. 117 ust. 4 ustawy Pzp.</w:t>
      </w:r>
    </w:p>
    <w:p w:rsidR="00735CFE" w:rsidRPr="00473B1F" w:rsidRDefault="00CB1428" w:rsidP="00CD4692">
      <w:pPr>
        <w:widowControl w:val="0"/>
        <w:tabs>
          <w:tab w:val="left" w:pos="6521"/>
        </w:tabs>
        <w:spacing w:before="480" w:after="0" w:line="360" w:lineRule="auto"/>
        <w:jc w:val="both"/>
        <w:rPr>
          <w:rFonts w:ascii="Arial" w:hAnsi="Arial" w:cs="Arial"/>
          <w:sz w:val="24"/>
          <w:szCs w:val="24"/>
        </w:rPr>
      </w:pPr>
      <w:r w:rsidRPr="00EC7B9D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waga</w:t>
      </w:r>
      <w:r w:rsidRPr="00EC7B9D">
        <w:rPr>
          <w:rFonts w:ascii="Arial" w:hAnsi="Arial" w:cs="Arial"/>
          <w:sz w:val="24"/>
          <w:szCs w:val="24"/>
        </w:rPr>
        <w:t>: D</w:t>
      </w:r>
      <w:r>
        <w:rPr>
          <w:rFonts w:ascii="Arial" w:hAnsi="Arial" w:cs="Arial"/>
          <w:sz w:val="24"/>
          <w:szCs w:val="24"/>
        </w:rPr>
        <w:t>okument należy opatrzyć</w:t>
      </w:r>
      <w:r w:rsidRPr="00EC7B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kwalifikowanym podpisem elektronicznym lub podpisem zaufanym lub podpisem osobistym przez każdego wykonawcę wspólnie ubiegającego się o udzielenie zamówienia lub przez pełnomocnika.</w:t>
      </w:r>
    </w:p>
    <w:sectPr w:rsidR="00735CFE" w:rsidRPr="00473B1F" w:rsidSect="00E309C3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2D4" w:rsidRDefault="00AE42D4" w:rsidP="0042265D">
      <w:pPr>
        <w:spacing w:after="0" w:line="240" w:lineRule="auto"/>
      </w:pPr>
      <w:r>
        <w:separator/>
      </w:r>
    </w:p>
  </w:endnote>
  <w:endnote w:type="continuationSeparator" w:id="0">
    <w:p w:rsidR="00AE42D4" w:rsidRDefault="00AE42D4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4"/>
        <w:szCs w:val="24"/>
      </w:rPr>
      <w:id w:val="62139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6213905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Arial" w:hAnsi="Arial" w:cs="Arial"/>
                <w:sz w:val="24"/>
                <w:szCs w:val="24"/>
              </w:rPr>
              <w:id w:val="1529760908"/>
              <w:docPartObj>
                <w:docPartGallery w:val="Page Numbers (Top of Page)"/>
                <w:docPartUnique/>
              </w:docPartObj>
            </w:sdtPr>
            <w:sdtEndPr/>
            <w:sdtContent>
              <w:p w:rsidR="00AE42D4" w:rsidRPr="004739FA" w:rsidRDefault="00AE42D4" w:rsidP="00B664D2">
                <w:pPr>
                  <w:pStyle w:val="Stopka0"/>
                  <w:pBdr>
                    <w:top w:val="single" w:sz="4" w:space="1" w:color="auto"/>
                  </w:pBdr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l-PL"/>
                  </w:rPr>
                </w:pPr>
                <w:r w:rsidRPr="004739FA">
                  <w:rPr>
                    <w:rFonts w:ascii="Arial" w:hAnsi="Arial" w:cs="Arial"/>
                    <w:sz w:val="24"/>
                    <w:szCs w:val="24"/>
                  </w:rPr>
                  <w:t>Zakład Gospodarki Mieszkaniowej w Rybniku</w:t>
                </w:r>
              </w:p>
              <w:p w:rsidR="00AE42D4" w:rsidRPr="00B664D2" w:rsidRDefault="00AE42D4" w:rsidP="00B664D2">
                <w:pPr>
                  <w:pStyle w:val="Stopka0"/>
                  <w:tabs>
                    <w:tab w:val="left" w:pos="2850"/>
                  </w:tabs>
                  <w:jc w:val="right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ab/>
                </w:r>
                <w:r>
                  <w:rPr>
                    <w:rFonts w:ascii="Arial" w:hAnsi="Arial" w:cs="Arial"/>
                    <w:sz w:val="24"/>
                    <w:szCs w:val="24"/>
                  </w:rPr>
                  <w:tab/>
                </w:r>
                <w:r>
                  <w:rPr>
                    <w:rFonts w:ascii="Arial" w:hAnsi="Arial" w:cs="Arial"/>
                    <w:sz w:val="24"/>
                    <w:szCs w:val="24"/>
                  </w:rPr>
                  <w:tab/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instrText>PAGE</w:instrTex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4C7106">
                  <w:rPr>
                    <w:rFonts w:ascii="Arial" w:hAnsi="Arial" w:cs="Arial"/>
                    <w:noProof/>
                    <w:sz w:val="24"/>
                    <w:szCs w:val="24"/>
                  </w:rPr>
                  <w:t>1</w: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t>/</w: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instrText>NUMPAGES</w:instrTex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4C7106">
                  <w:rPr>
                    <w:rFonts w:ascii="Arial" w:hAnsi="Arial" w:cs="Arial"/>
                    <w:noProof/>
                    <w:sz w:val="24"/>
                    <w:szCs w:val="24"/>
                  </w:rPr>
                  <w:t>1</w: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2D4" w:rsidRDefault="00AE42D4" w:rsidP="0042265D">
      <w:pPr>
        <w:spacing w:after="0" w:line="240" w:lineRule="auto"/>
      </w:pPr>
      <w:r>
        <w:separator/>
      </w:r>
    </w:p>
  </w:footnote>
  <w:footnote w:type="continuationSeparator" w:id="0">
    <w:p w:rsidR="00AE42D4" w:rsidRDefault="00AE42D4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3E22"/>
    <w:multiLevelType w:val="hybridMultilevel"/>
    <w:tmpl w:val="29BA1DFC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 w15:restartNumberingAfterBreak="0">
    <w:nsid w:val="02F22418"/>
    <w:multiLevelType w:val="hybridMultilevel"/>
    <w:tmpl w:val="D818A654"/>
    <w:lvl w:ilvl="0" w:tplc="D8F84A76">
      <w:start w:val="2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97911"/>
    <w:multiLevelType w:val="hybridMultilevel"/>
    <w:tmpl w:val="AD8AF60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F05A8"/>
    <w:multiLevelType w:val="hybridMultilevel"/>
    <w:tmpl w:val="B7F01FA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8D86FE7"/>
    <w:multiLevelType w:val="hybridMultilevel"/>
    <w:tmpl w:val="CD629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E221A"/>
    <w:multiLevelType w:val="hybridMultilevel"/>
    <w:tmpl w:val="338E2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532E8"/>
    <w:multiLevelType w:val="hybridMultilevel"/>
    <w:tmpl w:val="46A4605A"/>
    <w:lvl w:ilvl="0" w:tplc="7C2C2DA2">
      <w:start w:val="24"/>
      <w:numFmt w:val="decimal"/>
      <w:lvlText w:val="%1)"/>
      <w:lvlJc w:val="left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93E3A"/>
    <w:multiLevelType w:val="hybridMultilevel"/>
    <w:tmpl w:val="9642C6EE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CC8033C"/>
    <w:multiLevelType w:val="hybridMultilevel"/>
    <w:tmpl w:val="C8BECC6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DF94E7F"/>
    <w:multiLevelType w:val="hybridMultilevel"/>
    <w:tmpl w:val="8640B534"/>
    <w:lvl w:ilvl="0" w:tplc="CD1C547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DB22AB"/>
    <w:multiLevelType w:val="hybridMultilevel"/>
    <w:tmpl w:val="37FABE56"/>
    <w:lvl w:ilvl="0" w:tplc="26784B4A">
      <w:start w:val="1"/>
      <w:numFmt w:val="lowerLetter"/>
      <w:lvlText w:val="%1)"/>
      <w:lvlJc w:val="left"/>
      <w:pPr>
        <w:ind w:left="121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" w15:restartNumberingAfterBreak="0">
    <w:nsid w:val="0EF87667"/>
    <w:multiLevelType w:val="multilevel"/>
    <w:tmpl w:val="51E4FB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84824"/>
    <w:multiLevelType w:val="multilevel"/>
    <w:tmpl w:val="84063E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2B1DBF"/>
    <w:multiLevelType w:val="hybridMultilevel"/>
    <w:tmpl w:val="1C74DCD0"/>
    <w:lvl w:ilvl="0" w:tplc="4C8290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9607F0"/>
    <w:multiLevelType w:val="hybridMultilevel"/>
    <w:tmpl w:val="4AE0DA9E"/>
    <w:lvl w:ilvl="0" w:tplc="F1C80F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FF4552"/>
    <w:multiLevelType w:val="hybridMultilevel"/>
    <w:tmpl w:val="4D681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250BDF"/>
    <w:multiLevelType w:val="hybridMultilevel"/>
    <w:tmpl w:val="33DCF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3C6881"/>
    <w:multiLevelType w:val="multilevel"/>
    <w:tmpl w:val="1A48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6762D4"/>
    <w:multiLevelType w:val="hybridMultilevel"/>
    <w:tmpl w:val="9824270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17ED0483"/>
    <w:multiLevelType w:val="multilevel"/>
    <w:tmpl w:val="64849F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7FC4BD2"/>
    <w:multiLevelType w:val="hybridMultilevel"/>
    <w:tmpl w:val="1F184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9800B53"/>
    <w:multiLevelType w:val="hybridMultilevel"/>
    <w:tmpl w:val="CECC273E"/>
    <w:lvl w:ilvl="0" w:tplc="FB60139E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1AAD1CC0"/>
    <w:multiLevelType w:val="hybridMultilevel"/>
    <w:tmpl w:val="672685C6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3" w15:restartNumberingAfterBreak="0">
    <w:nsid w:val="1AB9661B"/>
    <w:multiLevelType w:val="hybridMultilevel"/>
    <w:tmpl w:val="C1068E5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1B6D56EB"/>
    <w:multiLevelType w:val="hybridMultilevel"/>
    <w:tmpl w:val="6CA43E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9404B7A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  <w:rPr>
        <w:rFonts w:cs="Times New Roman"/>
      </w:rPr>
    </w:lvl>
    <w:lvl w:ilvl="3" w:tplc="4BEE53BA">
      <w:start w:val="1"/>
      <w:numFmt w:val="lowerLetter"/>
      <w:lvlText w:val="%4)"/>
      <w:lvlJc w:val="left"/>
      <w:pPr>
        <w:ind w:left="3164" w:hanging="360"/>
      </w:pPr>
      <w:rPr>
        <w:rFonts w:ascii="Arial" w:eastAsia="TimesNewRoman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 w15:restartNumberingAfterBreak="0">
    <w:nsid w:val="1E584BD5"/>
    <w:multiLevelType w:val="multilevel"/>
    <w:tmpl w:val="00AAC1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E04502"/>
    <w:multiLevelType w:val="hybridMultilevel"/>
    <w:tmpl w:val="1BA0322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22490ECF"/>
    <w:multiLevelType w:val="hybridMultilevel"/>
    <w:tmpl w:val="88442776"/>
    <w:lvl w:ilvl="0" w:tplc="04150011">
      <w:start w:val="1"/>
      <w:numFmt w:val="decimal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8" w15:restartNumberingAfterBreak="0">
    <w:nsid w:val="22513EC6"/>
    <w:multiLevelType w:val="hybridMultilevel"/>
    <w:tmpl w:val="60A29D2E"/>
    <w:lvl w:ilvl="0" w:tplc="3C7CC97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2B12B6A"/>
    <w:multiLevelType w:val="hybridMultilevel"/>
    <w:tmpl w:val="7A9ADA2E"/>
    <w:lvl w:ilvl="0" w:tplc="C6CADE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655318D"/>
    <w:multiLevelType w:val="hybridMultilevel"/>
    <w:tmpl w:val="4084752A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146A5C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7145D3E"/>
    <w:multiLevelType w:val="hybridMultilevel"/>
    <w:tmpl w:val="0AF0E634"/>
    <w:lvl w:ilvl="0" w:tplc="15AE22F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7CB5CB1"/>
    <w:multiLevelType w:val="hybridMultilevel"/>
    <w:tmpl w:val="9734219E"/>
    <w:lvl w:ilvl="0" w:tplc="303CBA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271552"/>
    <w:multiLevelType w:val="hybridMultilevel"/>
    <w:tmpl w:val="497A4FE6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3F3818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3F3FBD"/>
    <w:multiLevelType w:val="hybridMultilevel"/>
    <w:tmpl w:val="AFC00552"/>
    <w:lvl w:ilvl="0" w:tplc="99C6CDF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C770E3D"/>
    <w:multiLevelType w:val="hybridMultilevel"/>
    <w:tmpl w:val="4A46E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C8A6EED"/>
    <w:multiLevelType w:val="hybridMultilevel"/>
    <w:tmpl w:val="60A29D2E"/>
    <w:lvl w:ilvl="0" w:tplc="3C7CC97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CCA7581"/>
    <w:multiLevelType w:val="multilevel"/>
    <w:tmpl w:val="5686B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4E5153"/>
    <w:multiLevelType w:val="hybridMultilevel"/>
    <w:tmpl w:val="4B3E1394"/>
    <w:lvl w:ilvl="0" w:tplc="6BDC4EF4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08F1CDA"/>
    <w:multiLevelType w:val="hybridMultilevel"/>
    <w:tmpl w:val="2ABA7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0EC7CAF"/>
    <w:multiLevelType w:val="hybridMultilevel"/>
    <w:tmpl w:val="1ED070EE"/>
    <w:lvl w:ilvl="0" w:tplc="CE10ECF6">
      <w:start w:val="4"/>
      <w:numFmt w:val="decimal"/>
      <w:lvlText w:val="%1)"/>
      <w:lvlJc w:val="left"/>
      <w:pPr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2A20B8"/>
    <w:multiLevelType w:val="hybridMultilevel"/>
    <w:tmpl w:val="C4A224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3366A5C"/>
    <w:multiLevelType w:val="hybridMultilevel"/>
    <w:tmpl w:val="2460C8EE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5" w15:restartNumberingAfterBreak="0">
    <w:nsid w:val="358E5465"/>
    <w:multiLevelType w:val="hybridMultilevel"/>
    <w:tmpl w:val="B7163C2A"/>
    <w:lvl w:ilvl="0" w:tplc="6876E03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B579C1"/>
    <w:multiLevelType w:val="hybridMultilevel"/>
    <w:tmpl w:val="7BAAB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9C1A33"/>
    <w:multiLevelType w:val="hybridMultilevel"/>
    <w:tmpl w:val="BB52C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7BE3FF8"/>
    <w:multiLevelType w:val="hybridMultilevel"/>
    <w:tmpl w:val="3AE865B4"/>
    <w:lvl w:ilvl="0" w:tplc="21C4D2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49" w15:restartNumberingAfterBreak="0">
    <w:nsid w:val="396A53A9"/>
    <w:multiLevelType w:val="multilevel"/>
    <w:tmpl w:val="68ACF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96D4CAB"/>
    <w:multiLevelType w:val="hybridMultilevel"/>
    <w:tmpl w:val="991C32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CDF665C"/>
    <w:multiLevelType w:val="multilevel"/>
    <w:tmpl w:val="3DBEFC12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3EA33C25"/>
    <w:multiLevelType w:val="hybridMultilevel"/>
    <w:tmpl w:val="294A6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0B2CF74">
      <w:start w:val="23"/>
      <w:numFmt w:val="decimal"/>
      <w:lvlText w:val="%2)"/>
      <w:lvlJc w:val="left"/>
      <w:pPr>
        <w:ind w:left="786" w:hanging="360"/>
      </w:pPr>
      <w:rPr>
        <w:rFonts w:ascii="Arial" w:hAnsi="Arial" w:cs="Arial" w:hint="default"/>
        <w:color w:val="000000" w:themeColor="text1"/>
        <w:sz w:val="24"/>
        <w:szCs w:val="24"/>
      </w:rPr>
    </w:lvl>
    <w:lvl w:ilvl="2" w:tplc="237258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F2361BB"/>
    <w:multiLevelType w:val="hybridMultilevel"/>
    <w:tmpl w:val="DED6404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0511242"/>
    <w:multiLevelType w:val="hybridMultilevel"/>
    <w:tmpl w:val="08249130"/>
    <w:lvl w:ilvl="0" w:tplc="7B864D22">
      <w:start w:val="1"/>
      <w:numFmt w:val="decimal"/>
      <w:lvlText w:val="%1)"/>
      <w:lvlJc w:val="left"/>
      <w:pPr>
        <w:ind w:left="1506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5" w15:restartNumberingAfterBreak="0">
    <w:nsid w:val="42934AD5"/>
    <w:multiLevelType w:val="multilevel"/>
    <w:tmpl w:val="FFCCF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57" w15:restartNumberingAfterBreak="0">
    <w:nsid w:val="44E714D6"/>
    <w:multiLevelType w:val="hybridMultilevel"/>
    <w:tmpl w:val="159A2926"/>
    <w:lvl w:ilvl="0" w:tplc="04150011">
      <w:start w:val="1"/>
      <w:numFmt w:val="decimal"/>
      <w:lvlText w:val="%1)"/>
      <w:lvlJc w:val="left"/>
      <w:pPr>
        <w:ind w:left="1216" w:hanging="360"/>
      </w:pPr>
    </w:lvl>
    <w:lvl w:ilvl="1" w:tplc="04150019" w:tentative="1">
      <w:start w:val="1"/>
      <w:numFmt w:val="lowerLetter"/>
      <w:lvlText w:val="%2."/>
      <w:lvlJc w:val="left"/>
      <w:pPr>
        <w:ind w:left="1936" w:hanging="360"/>
      </w:pPr>
    </w:lvl>
    <w:lvl w:ilvl="2" w:tplc="0415001B" w:tentative="1">
      <w:start w:val="1"/>
      <w:numFmt w:val="lowerRoman"/>
      <w:lvlText w:val="%3."/>
      <w:lvlJc w:val="right"/>
      <w:pPr>
        <w:ind w:left="2656" w:hanging="180"/>
      </w:pPr>
    </w:lvl>
    <w:lvl w:ilvl="3" w:tplc="0415000F" w:tentative="1">
      <w:start w:val="1"/>
      <w:numFmt w:val="decimal"/>
      <w:lvlText w:val="%4."/>
      <w:lvlJc w:val="left"/>
      <w:pPr>
        <w:ind w:left="3376" w:hanging="360"/>
      </w:pPr>
    </w:lvl>
    <w:lvl w:ilvl="4" w:tplc="04150019" w:tentative="1">
      <w:start w:val="1"/>
      <w:numFmt w:val="lowerLetter"/>
      <w:lvlText w:val="%5."/>
      <w:lvlJc w:val="left"/>
      <w:pPr>
        <w:ind w:left="4096" w:hanging="360"/>
      </w:pPr>
    </w:lvl>
    <w:lvl w:ilvl="5" w:tplc="0415001B" w:tentative="1">
      <w:start w:val="1"/>
      <w:numFmt w:val="lowerRoman"/>
      <w:lvlText w:val="%6."/>
      <w:lvlJc w:val="right"/>
      <w:pPr>
        <w:ind w:left="4816" w:hanging="180"/>
      </w:pPr>
    </w:lvl>
    <w:lvl w:ilvl="6" w:tplc="0415000F" w:tentative="1">
      <w:start w:val="1"/>
      <w:numFmt w:val="decimal"/>
      <w:lvlText w:val="%7."/>
      <w:lvlJc w:val="left"/>
      <w:pPr>
        <w:ind w:left="5536" w:hanging="360"/>
      </w:pPr>
    </w:lvl>
    <w:lvl w:ilvl="7" w:tplc="04150019" w:tentative="1">
      <w:start w:val="1"/>
      <w:numFmt w:val="lowerLetter"/>
      <w:lvlText w:val="%8."/>
      <w:lvlJc w:val="left"/>
      <w:pPr>
        <w:ind w:left="6256" w:hanging="360"/>
      </w:pPr>
    </w:lvl>
    <w:lvl w:ilvl="8" w:tplc="041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58" w15:restartNumberingAfterBreak="0">
    <w:nsid w:val="4623662A"/>
    <w:multiLevelType w:val="hybridMultilevel"/>
    <w:tmpl w:val="FC9C7806"/>
    <w:lvl w:ilvl="0" w:tplc="3CFE4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948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62E0343"/>
    <w:multiLevelType w:val="hybridMultilevel"/>
    <w:tmpl w:val="3E5A76D0"/>
    <w:lvl w:ilvl="0" w:tplc="9BBC0606">
      <w:start w:val="1"/>
      <w:numFmt w:val="decimal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0" w15:restartNumberingAfterBreak="0">
    <w:nsid w:val="467B2724"/>
    <w:multiLevelType w:val="hybridMultilevel"/>
    <w:tmpl w:val="B1326226"/>
    <w:lvl w:ilvl="0" w:tplc="5ABC77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7D45200"/>
    <w:multiLevelType w:val="multilevel"/>
    <w:tmpl w:val="42949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11726B"/>
    <w:multiLevelType w:val="hybridMultilevel"/>
    <w:tmpl w:val="8B7EFF2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9EA6669"/>
    <w:multiLevelType w:val="hybridMultilevel"/>
    <w:tmpl w:val="179E769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4" w15:restartNumberingAfterBreak="0">
    <w:nsid w:val="4A90477A"/>
    <w:multiLevelType w:val="multilevel"/>
    <w:tmpl w:val="C87A8964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/>
        <w:b w:val="0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4C1E65E6"/>
    <w:multiLevelType w:val="hybridMultilevel"/>
    <w:tmpl w:val="EBFE0008"/>
    <w:lvl w:ilvl="0" w:tplc="BD588598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C9658A0"/>
    <w:multiLevelType w:val="hybridMultilevel"/>
    <w:tmpl w:val="8BDA9518"/>
    <w:lvl w:ilvl="0" w:tplc="569646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C0807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D62B38">
      <w:start w:val="1"/>
      <w:numFmt w:val="decimal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CE0735F"/>
    <w:multiLevelType w:val="hybridMultilevel"/>
    <w:tmpl w:val="DED6404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00E6608"/>
    <w:multiLevelType w:val="hybridMultilevel"/>
    <w:tmpl w:val="35E87804"/>
    <w:lvl w:ilvl="0" w:tplc="A7EA58EE">
      <w:start w:val="1"/>
      <w:numFmt w:val="decimal"/>
      <w:lvlText w:val="%1)"/>
      <w:lvlJc w:val="left"/>
      <w:pPr>
        <w:ind w:left="108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502302A7"/>
    <w:multiLevelType w:val="hybridMultilevel"/>
    <w:tmpl w:val="D072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0063334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2D0428"/>
    <w:multiLevelType w:val="multilevel"/>
    <w:tmpl w:val="1FB47D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8C34F0"/>
    <w:multiLevelType w:val="hybridMultilevel"/>
    <w:tmpl w:val="37E8195C"/>
    <w:lvl w:ilvl="0" w:tplc="237258C6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1E91ABA"/>
    <w:multiLevelType w:val="multilevel"/>
    <w:tmpl w:val="2C90D8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1FA30F8"/>
    <w:multiLevelType w:val="hybridMultilevel"/>
    <w:tmpl w:val="F99C6CE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C57890"/>
    <w:multiLevelType w:val="hybridMultilevel"/>
    <w:tmpl w:val="DA2EA86A"/>
    <w:lvl w:ilvl="0" w:tplc="095C8660">
      <w:start w:val="26"/>
      <w:numFmt w:val="decimal"/>
      <w:lvlText w:val="%1)"/>
      <w:lvlJc w:val="left"/>
      <w:pPr>
        <w:ind w:left="23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4DF41A4"/>
    <w:multiLevelType w:val="hybridMultilevel"/>
    <w:tmpl w:val="CB58A71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6" w15:restartNumberingAfterBreak="0">
    <w:nsid w:val="55183DE3"/>
    <w:multiLevelType w:val="hybridMultilevel"/>
    <w:tmpl w:val="FED26C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57AA511A"/>
    <w:multiLevelType w:val="hybridMultilevel"/>
    <w:tmpl w:val="472E342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8" w15:restartNumberingAfterBreak="0">
    <w:nsid w:val="58BF57CD"/>
    <w:multiLevelType w:val="hybridMultilevel"/>
    <w:tmpl w:val="02B2E8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3D78A008">
      <w:start w:val="1"/>
      <w:numFmt w:val="decimal"/>
      <w:lvlText w:val="%2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58CD7445"/>
    <w:multiLevelType w:val="hybridMultilevel"/>
    <w:tmpl w:val="338E2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906129B"/>
    <w:multiLevelType w:val="multilevel"/>
    <w:tmpl w:val="FE92B8A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9DF7C84"/>
    <w:multiLevelType w:val="hybridMultilevel"/>
    <w:tmpl w:val="48681F30"/>
    <w:lvl w:ilvl="0" w:tplc="AD2CF836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5B4127DE"/>
    <w:multiLevelType w:val="hybridMultilevel"/>
    <w:tmpl w:val="338E2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B3C7B"/>
    <w:multiLevelType w:val="hybridMultilevel"/>
    <w:tmpl w:val="D8AE4BD4"/>
    <w:lvl w:ilvl="0" w:tplc="738C221E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D403AFF"/>
    <w:multiLevelType w:val="hybridMultilevel"/>
    <w:tmpl w:val="2CA4D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6377D6"/>
    <w:multiLevelType w:val="hybridMultilevel"/>
    <w:tmpl w:val="0BA87E80"/>
    <w:lvl w:ilvl="0" w:tplc="8C0884D6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D9736F3"/>
    <w:multiLevelType w:val="hybridMultilevel"/>
    <w:tmpl w:val="83F84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5E81516F"/>
    <w:multiLevelType w:val="hybridMultilevel"/>
    <w:tmpl w:val="82043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0AE32C2"/>
    <w:multiLevelType w:val="hybridMultilevel"/>
    <w:tmpl w:val="FBA23558"/>
    <w:lvl w:ilvl="0" w:tplc="286412F6">
      <w:start w:val="26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1DB528A"/>
    <w:multiLevelType w:val="hybridMultilevel"/>
    <w:tmpl w:val="69CE7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2D26DFB"/>
    <w:multiLevelType w:val="hybridMultilevel"/>
    <w:tmpl w:val="EA2C2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2E37411"/>
    <w:multiLevelType w:val="hybridMultilevel"/>
    <w:tmpl w:val="C6204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63767BF6"/>
    <w:multiLevelType w:val="multilevel"/>
    <w:tmpl w:val="E22692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583254F"/>
    <w:multiLevelType w:val="hybridMultilevel"/>
    <w:tmpl w:val="AAF650A6"/>
    <w:lvl w:ilvl="0" w:tplc="3B1894C4">
      <w:start w:val="6"/>
      <w:numFmt w:val="decimal"/>
      <w:lvlText w:val="%1)"/>
      <w:lvlJc w:val="left"/>
      <w:pPr>
        <w:ind w:left="862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A9D622B"/>
    <w:multiLevelType w:val="multilevel"/>
    <w:tmpl w:val="79A66D4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B586E1E"/>
    <w:multiLevelType w:val="hybridMultilevel"/>
    <w:tmpl w:val="60A29D2E"/>
    <w:lvl w:ilvl="0" w:tplc="3C7CC97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1064CF7"/>
    <w:multiLevelType w:val="hybridMultilevel"/>
    <w:tmpl w:val="D90AEBCA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98" w15:restartNumberingAfterBreak="0">
    <w:nsid w:val="71F2327A"/>
    <w:multiLevelType w:val="hybridMultilevel"/>
    <w:tmpl w:val="7ED8A122"/>
    <w:lvl w:ilvl="0" w:tplc="23BAEAD0">
      <w:start w:val="25"/>
      <w:numFmt w:val="decimal"/>
      <w:lvlText w:val="%1)"/>
      <w:lvlJc w:val="left"/>
      <w:pPr>
        <w:ind w:left="23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3264DF3"/>
    <w:multiLevelType w:val="hybridMultilevel"/>
    <w:tmpl w:val="76EA5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5D9628D"/>
    <w:multiLevelType w:val="hybridMultilevel"/>
    <w:tmpl w:val="338E2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97A1576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A70717D"/>
    <w:multiLevelType w:val="hybridMultilevel"/>
    <w:tmpl w:val="113A1C7A"/>
    <w:lvl w:ilvl="0" w:tplc="9F9CC31E">
      <w:start w:val="6"/>
      <w:numFmt w:val="decimal"/>
      <w:lvlText w:val="%1)"/>
      <w:lvlJc w:val="left"/>
      <w:pPr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B41317F"/>
    <w:multiLevelType w:val="hybridMultilevel"/>
    <w:tmpl w:val="1E86465A"/>
    <w:lvl w:ilvl="0" w:tplc="9AF64810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C930FB"/>
    <w:multiLevelType w:val="hybridMultilevel"/>
    <w:tmpl w:val="DED6404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7F8F593A"/>
    <w:multiLevelType w:val="hybridMultilevel"/>
    <w:tmpl w:val="DED6404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7F941EDB"/>
    <w:multiLevelType w:val="multilevel"/>
    <w:tmpl w:val="10F4BE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1"/>
  </w:num>
  <w:num w:numId="3">
    <w:abstractNumId w:val="87"/>
  </w:num>
  <w:num w:numId="4">
    <w:abstractNumId w:val="105"/>
  </w:num>
  <w:num w:numId="5">
    <w:abstractNumId w:val="47"/>
  </w:num>
  <w:num w:numId="6">
    <w:abstractNumId w:val="57"/>
  </w:num>
  <w:num w:numId="7">
    <w:abstractNumId w:val="91"/>
  </w:num>
  <w:num w:numId="8">
    <w:abstractNumId w:val="22"/>
  </w:num>
  <w:num w:numId="9">
    <w:abstractNumId w:val="97"/>
  </w:num>
  <w:num w:numId="10">
    <w:abstractNumId w:val="86"/>
  </w:num>
  <w:num w:numId="11">
    <w:abstractNumId w:val="43"/>
  </w:num>
  <w:num w:numId="12">
    <w:abstractNumId w:val="76"/>
  </w:num>
  <w:num w:numId="13">
    <w:abstractNumId w:val="33"/>
  </w:num>
  <w:num w:numId="14">
    <w:abstractNumId w:val="45"/>
  </w:num>
  <w:num w:numId="15">
    <w:abstractNumId w:val="36"/>
  </w:num>
  <w:num w:numId="16">
    <w:abstractNumId w:val="69"/>
  </w:num>
  <w:num w:numId="17">
    <w:abstractNumId w:val="58"/>
  </w:num>
  <w:num w:numId="18">
    <w:abstractNumId w:val="66"/>
  </w:num>
  <w:num w:numId="19">
    <w:abstractNumId w:val="0"/>
  </w:num>
  <w:num w:numId="20">
    <w:abstractNumId w:val="24"/>
  </w:num>
  <w:num w:numId="21">
    <w:abstractNumId w:val="73"/>
  </w:num>
  <w:num w:numId="22">
    <w:abstractNumId w:val="2"/>
  </w:num>
  <w:num w:numId="23">
    <w:abstractNumId w:val="20"/>
  </w:num>
  <w:num w:numId="24">
    <w:abstractNumId w:val="34"/>
  </w:num>
  <w:num w:numId="25">
    <w:abstractNumId w:val="9"/>
  </w:num>
  <w:num w:numId="26">
    <w:abstractNumId w:val="68"/>
  </w:num>
  <w:num w:numId="27">
    <w:abstractNumId w:val="83"/>
  </w:num>
  <w:num w:numId="28">
    <w:abstractNumId w:val="85"/>
  </w:num>
  <w:num w:numId="29">
    <w:abstractNumId w:val="89"/>
  </w:num>
  <w:num w:numId="30">
    <w:abstractNumId w:val="84"/>
  </w:num>
  <w:num w:numId="31">
    <w:abstractNumId w:val="78"/>
  </w:num>
  <w:num w:numId="32">
    <w:abstractNumId w:val="44"/>
  </w:num>
  <w:num w:numId="33">
    <w:abstractNumId w:val="31"/>
  </w:num>
  <w:num w:numId="34">
    <w:abstractNumId w:val="56"/>
  </w:num>
  <w:num w:numId="35">
    <w:abstractNumId w:val="93"/>
  </w:num>
  <w:num w:numId="36">
    <w:abstractNumId w:val="4"/>
  </w:num>
  <w:num w:numId="37">
    <w:abstractNumId w:val="19"/>
  </w:num>
  <w:num w:numId="38">
    <w:abstractNumId w:val="29"/>
  </w:num>
  <w:num w:numId="39">
    <w:abstractNumId w:val="30"/>
  </w:num>
  <w:num w:numId="40">
    <w:abstractNumId w:val="75"/>
  </w:num>
  <w:num w:numId="41">
    <w:abstractNumId w:val="101"/>
  </w:num>
  <w:num w:numId="42">
    <w:abstractNumId w:val="48"/>
  </w:num>
  <w:num w:numId="43">
    <w:abstractNumId w:val="81"/>
  </w:num>
  <w:num w:numId="44">
    <w:abstractNumId w:val="39"/>
  </w:num>
  <w:num w:numId="45">
    <w:abstractNumId w:val="103"/>
  </w:num>
  <w:num w:numId="46">
    <w:abstractNumId w:val="32"/>
  </w:num>
  <w:num w:numId="47">
    <w:abstractNumId w:val="59"/>
  </w:num>
  <w:num w:numId="48">
    <w:abstractNumId w:val="3"/>
  </w:num>
  <w:num w:numId="49">
    <w:abstractNumId w:val="16"/>
  </w:num>
  <w:num w:numId="50">
    <w:abstractNumId w:val="26"/>
  </w:num>
  <w:num w:numId="51">
    <w:abstractNumId w:val="46"/>
  </w:num>
  <w:num w:numId="52">
    <w:abstractNumId w:val="77"/>
  </w:num>
  <w:num w:numId="53">
    <w:abstractNumId w:val="63"/>
  </w:num>
  <w:num w:numId="54">
    <w:abstractNumId w:val="15"/>
  </w:num>
  <w:num w:numId="55">
    <w:abstractNumId w:val="17"/>
  </w:num>
  <w:num w:numId="56">
    <w:abstractNumId w:val="54"/>
  </w:num>
  <w:num w:numId="57">
    <w:abstractNumId w:val="21"/>
  </w:num>
  <w:num w:numId="58">
    <w:abstractNumId w:val="90"/>
  </w:num>
  <w:num w:numId="59">
    <w:abstractNumId w:val="7"/>
  </w:num>
  <w:num w:numId="60">
    <w:abstractNumId w:val="13"/>
  </w:num>
  <w:num w:numId="61">
    <w:abstractNumId w:val="35"/>
  </w:num>
  <w:num w:numId="62">
    <w:abstractNumId w:val="104"/>
  </w:num>
  <w:num w:numId="63">
    <w:abstractNumId w:val="100"/>
  </w:num>
  <w:num w:numId="64">
    <w:abstractNumId w:val="96"/>
  </w:num>
  <w:num w:numId="65">
    <w:abstractNumId w:val="53"/>
  </w:num>
  <w:num w:numId="66">
    <w:abstractNumId w:val="5"/>
  </w:num>
  <w:num w:numId="67">
    <w:abstractNumId w:val="50"/>
  </w:num>
  <w:num w:numId="68">
    <w:abstractNumId w:val="52"/>
  </w:num>
  <w:num w:numId="69">
    <w:abstractNumId w:val="94"/>
  </w:num>
  <w:num w:numId="70">
    <w:abstractNumId w:val="71"/>
  </w:num>
  <w:num w:numId="71">
    <w:abstractNumId w:val="25"/>
  </w:num>
  <w:num w:numId="72">
    <w:abstractNumId w:val="55"/>
  </w:num>
  <w:num w:numId="73">
    <w:abstractNumId w:val="61"/>
  </w:num>
  <w:num w:numId="74">
    <w:abstractNumId w:val="107"/>
  </w:num>
  <w:num w:numId="75">
    <w:abstractNumId w:val="38"/>
  </w:num>
  <w:num w:numId="76">
    <w:abstractNumId w:val="72"/>
  </w:num>
  <w:num w:numId="77">
    <w:abstractNumId w:val="12"/>
  </w:num>
  <w:num w:numId="78">
    <w:abstractNumId w:val="49"/>
  </w:num>
  <w:num w:numId="79">
    <w:abstractNumId w:val="95"/>
  </w:num>
  <w:num w:numId="80">
    <w:abstractNumId w:val="64"/>
  </w:num>
  <w:num w:numId="81">
    <w:abstractNumId w:val="80"/>
  </w:num>
  <w:num w:numId="82">
    <w:abstractNumId w:val="11"/>
  </w:num>
  <w:num w:numId="83">
    <w:abstractNumId w:val="92"/>
  </w:num>
  <w:num w:numId="84">
    <w:abstractNumId w:val="70"/>
  </w:num>
  <w:num w:numId="85">
    <w:abstractNumId w:val="51"/>
  </w:num>
  <w:num w:numId="86">
    <w:abstractNumId w:val="60"/>
  </w:num>
  <w:num w:numId="87">
    <w:abstractNumId w:val="65"/>
  </w:num>
  <w:num w:numId="88">
    <w:abstractNumId w:val="8"/>
  </w:num>
  <w:num w:numId="89">
    <w:abstractNumId w:val="6"/>
  </w:num>
  <w:num w:numId="90">
    <w:abstractNumId w:val="98"/>
  </w:num>
  <w:num w:numId="91">
    <w:abstractNumId w:val="14"/>
  </w:num>
  <w:num w:numId="92">
    <w:abstractNumId w:val="37"/>
  </w:num>
  <w:num w:numId="93">
    <w:abstractNumId w:val="67"/>
  </w:num>
  <w:num w:numId="94">
    <w:abstractNumId w:val="79"/>
  </w:num>
  <w:num w:numId="95">
    <w:abstractNumId w:val="28"/>
  </w:num>
  <w:num w:numId="96">
    <w:abstractNumId w:val="106"/>
  </w:num>
  <w:num w:numId="97">
    <w:abstractNumId w:val="82"/>
  </w:num>
  <w:num w:numId="98">
    <w:abstractNumId w:val="27"/>
  </w:num>
  <w:num w:numId="99">
    <w:abstractNumId w:val="62"/>
  </w:num>
  <w:num w:numId="100">
    <w:abstractNumId w:val="1"/>
  </w:num>
  <w:num w:numId="101">
    <w:abstractNumId w:val="74"/>
  </w:num>
  <w:num w:numId="102">
    <w:abstractNumId w:val="88"/>
  </w:num>
  <w:num w:numId="103">
    <w:abstractNumId w:val="42"/>
  </w:num>
  <w:num w:numId="104">
    <w:abstractNumId w:val="23"/>
  </w:num>
  <w:num w:numId="105">
    <w:abstractNumId w:val="102"/>
  </w:num>
  <w:num w:numId="106">
    <w:abstractNumId w:val="18"/>
  </w:num>
  <w:num w:numId="107">
    <w:abstractNumId w:val="99"/>
  </w:num>
  <w:num w:numId="108">
    <w:abstractNumId w:val="10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CKKZnmKxttw9IY4h3LC59OAWSGBW86jFPQaUSZ6S1fxT783cpoCrHDZFJPj+Y5oeyN2VUbT3occGmu/qh1UDag==" w:salt="IU6uNliRO6x/Cfqx+bxY+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65D"/>
    <w:rsid w:val="00001488"/>
    <w:rsid w:val="00002CAA"/>
    <w:rsid w:val="00005B59"/>
    <w:rsid w:val="00015441"/>
    <w:rsid w:val="0003485E"/>
    <w:rsid w:val="000348CD"/>
    <w:rsid w:val="00035C14"/>
    <w:rsid w:val="00042DBC"/>
    <w:rsid w:val="00043835"/>
    <w:rsid w:val="00045298"/>
    <w:rsid w:val="000543A5"/>
    <w:rsid w:val="000547E4"/>
    <w:rsid w:val="000561D9"/>
    <w:rsid w:val="00056214"/>
    <w:rsid w:val="00061B9A"/>
    <w:rsid w:val="00062880"/>
    <w:rsid w:val="00064B7F"/>
    <w:rsid w:val="0007029C"/>
    <w:rsid w:val="00070658"/>
    <w:rsid w:val="00070CD7"/>
    <w:rsid w:val="00083CA6"/>
    <w:rsid w:val="00085D41"/>
    <w:rsid w:val="000943EB"/>
    <w:rsid w:val="0009545F"/>
    <w:rsid w:val="00097CFC"/>
    <w:rsid w:val="000A2D9E"/>
    <w:rsid w:val="000A430B"/>
    <w:rsid w:val="000A4A55"/>
    <w:rsid w:val="000B0DBF"/>
    <w:rsid w:val="000B24CA"/>
    <w:rsid w:val="000B2687"/>
    <w:rsid w:val="000C5244"/>
    <w:rsid w:val="000D06AC"/>
    <w:rsid w:val="000D4E0D"/>
    <w:rsid w:val="000D7045"/>
    <w:rsid w:val="000E019E"/>
    <w:rsid w:val="000E0FCD"/>
    <w:rsid w:val="000E14D9"/>
    <w:rsid w:val="000E26BD"/>
    <w:rsid w:val="000E5C69"/>
    <w:rsid w:val="000E7AE7"/>
    <w:rsid w:val="000F20B3"/>
    <w:rsid w:val="000F4729"/>
    <w:rsid w:val="000F4CFB"/>
    <w:rsid w:val="000F503B"/>
    <w:rsid w:val="0010129E"/>
    <w:rsid w:val="001050DB"/>
    <w:rsid w:val="0010667D"/>
    <w:rsid w:val="001101C5"/>
    <w:rsid w:val="0011132C"/>
    <w:rsid w:val="00123643"/>
    <w:rsid w:val="00123865"/>
    <w:rsid w:val="00125DD6"/>
    <w:rsid w:val="001270DC"/>
    <w:rsid w:val="0013021F"/>
    <w:rsid w:val="00130713"/>
    <w:rsid w:val="00131108"/>
    <w:rsid w:val="00132CC1"/>
    <w:rsid w:val="001357B8"/>
    <w:rsid w:val="00136C39"/>
    <w:rsid w:val="00142B09"/>
    <w:rsid w:val="00144F97"/>
    <w:rsid w:val="0016663D"/>
    <w:rsid w:val="00166FBE"/>
    <w:rsid w:val="00171D3B"/>
    <w:rsid w:val="001741CA"/>
    <w:rsid w:val="0018302E"/>
    <w:rsid w:val="00185BAA"/>
    <w:rsid w:val="00186420"/>
    <w:rsid w:val="00187527"/>
    <w:rsid w:val="00187615"/>
    <w:rsid w:val="00187E03"/>
    <w:rsid w:val="001965B0"/>
    <w:rsid w:val="001A2A9D"/>
    <w:rsid w:val="001A346E"/>
    <w:rsid w:val="001A460C"/>
    <w:rsid w:val="001B054F"/>
    <w:rsid w:val="001B1A2A"/>
    <w:rsid w:val="001B1AFF"/>
    <w:rsid w:val="001C18BF"/>
    <w:rsid w:val="001C2F09"/>
    <w:rsid w:val="001C3231"/>
    <w:rsid w:val="001C5E67"/>
    <w:rsid w:val="001C7C69"/>
    <w:rsid w:val="001D0913"/>
    <w:rsid w:val="001D0F9B"/>
    <w:rsid w:val="001D15B1"/>
    <w:rsid w:val="001D173A"/>
    <w:rsid w:val="001D19F6"/>
    <w:rsid w:val="001D4784"/>
    <w:rsid w:val="001D5721"/>
    <w:rsid w:val="001D6301"/>
    <w:rsid w:val="001E0083"/>
    <w:rsid w:val="001E1647"/>
    <w:rsid w:val="001E5EA2"/>
    <w:rsid w:val="001E7E44"/>
    <w:rsid w:val="001F66E5"/>
    <w:rsid w:val="001F7B3A"/>
    <w:rsid w:val="00200288"/>
    <w:rsid w:val="00201810"/>
    <w:rsid w:val="0020303C"/>
    <w:rsid w:val="00207AFA"/>
    <w:rsid w:val="002117C3"/>
    <w:rsid w:val="00212785"/>
    <w:rsid w:val="0021511F"/>
    <w:rsid w:val="00217D91"/>
    <w:rsid w:val="00220733"/>
    <w:rsid w:val="00221379"/>
    <w:rsid w:val="002234DA"/>
    <w:rsid w:val="002315FA"/>
    <w:rsid w:val="002321BC"/>
    <w:rsid w:val="00236112"/>
    <w:rsid w:val="00243A98"/>
    <w:rsid w:val="0025158F"/>
    <w:rsid w:val="0026330B"/>
    <w:rsid w:val="00263F48"/>
    <w:rsid w:val="00271B42"/>
    <w:rsid w:val="0027263B"/>
    <w:rsid w:val="0027319A"/>
    <w:rsid w:val="002739F1"/>
    <w:rsid w:val="00274F05"/>
    <w:rsid w:val="0027738D"/>
    <w:rsid w:val="002803AD"/>
    <w:rsid w:val="00280BDB"/>
    <w:rsid w:val="00281A05"/>
    <w:rsid w:val="00285D8B"/>
    <w:rsid w:val="0028605E"/>
    <w:rsid w:val="00292CBF"/>
    <w:rsid w:val="002930AE"/>
    <w:rsid w:val="00294604"/>
    <w:rsid w:val="0029584D"/>
    <w:rsid w:val="00295F22"/>
    <w:rsid w:val="002A134F"/>
    <w:rsid w:val="002A1DAE"/>
    <w:rsid w:val="002A2F2C"/>
    <w:rsid w:val="002A30B2"/>
    <w:rsid w:val="002A3A8C"/>
    <w:rsid w:val="002A4E1B"/>
    <w:rsid w:val="002A6001"/>
    <w:rsid w:val="002A721F"/>
    <w:rsid w:val="002A78EF"/>
    <w:rsid w:val="002B169E"/>
    <w:rsid w:val="002B479C"/>
    <w:rsid w:val="002C17BD"/>
    <w:rsid w:val="002C2A3D"/>
    <w:rsid w:val="002C50F1"/>
    <w:rsid w:val="002C71F8"/>
    <w:rsid w:val="002D0473"/>
    <w:rsid w:val="002D203B"/>
    <w:rsid w:val="002D2DB6"/>
    <w:rsid w:val="002D4496"/>
    <w:rsid w:val="002D775B"/>
    <w:rsid w:val="002E0303"/>
    <w:rsid w:val="002E1705"/>
    <w:rsid w:val="002E5E93"/>
    <w:rsid w:val="002E65D3"/>
    <w:rsid w:val="002F1714"/>
    <w:rsid w:val="002F2859"/>
    <w:rsid w:val="002F32EA"/>
    <w:rsid w:val="002F36FB"/>
    <w:rsid w:val="002F5894"/>
    <w:rsid w:val="002F5C6C"/>
    <w:rsid w:val="003021ED"/>
    <w:rsid w:val="00302C02"/>
    <w:rsid w:val="00304CAD"/>
    <w:rsid w:val="00305C7E"/>
    <w:rsid w:val="00305E0C"/>
    <w:rsid w:val="003064FA"/>
    <w:rsid w:val="00311296"/>
    <w:rsid w:val="00312D09"/>
    <w:rsid w:val="00312D95"/>
    <w:rsid w:val="003235FF"/>
    <w:rsid w:val="00326058"/>
    <w:rsid w:val="0033033C"/>
    <w:rsid w:val="00331551"/>
    <w:rsid w:val="00333AFE"/>
    <w:rsid w:val="0033493D"/>
    <w:rsid w:val="003379DE"/>
    <w:rsid w:val="0034331E"/>
    <w:rsid w:val="0034720F"/>
    <w:rsid w:val="00347C83"/>
    <w:rsid w:val="00356196"/>
    <w:rsid w:val="00356FA9"/>
    <w:rsid w:val="00357BB4"/>
    <w:rsid w:val="003647A3"/>
    <w:rsid w:val="00366642"/>
    <w:rsid w:val="00372EF4"/>
    <w:rsid w:val="00373298"/>
    <w:rsid w:val="00380C7C"/>
    <w:rsid w:val="00380DE9"/>
    <w:rsid w:val="00382B0F"/>
    <w:rsid w:val="0038668F"/>
    <w:rsid w:val="00392DAB"/>
    <w:rsid w:val="00393781"/>
    <w:rsid w:val="003A2E62"/>
    <w:rsid w:val="003A32C2"/>
    <w:rsid w:val="003A3483"/>
    <w:rsid w:val="003A3D75"/>
    <w:rsid w:val="003A5256"/>
    <w:rsid w:val="003A5B62"/>
    <w:rsid w:val="003A6210"/>
    <w:rsid w:val="003B23A6"/>
    <w:rsid w:val="003B29B3"/>
    <w:rsid w:val="003B3AAC"/>
    <w:rsid w:val="003B4205"/>
    <w:rsid w:val="003B4832"/>
    <w:rsid w:val="003C1957"/>
    <w:rsid w:val="003C1F88"/>
    <w:rsid w:val="003D6D3D"/>
    <w:rsid w:val="003D6F1B"/>
    <w:rsid w:val="003E0255"/>
    <w:rsid w:val="003E04F5"/>
    <w:rsid w:val="003E2B74"/>
    <w:rsid w:val="003F05E9"/>
    <w:rsid w:val="003F16D9"/>
    <w:rsid w:val="003F5F0B"/>
    <w:rsid w:val="003F75FE"/>
    <w:rsid w:val="003F771F"/>
    <w:rsid w:val="004024C1"/>
    <w:rsid w:val="0040302C"/>
    <w:rsid w:val="004031BF"/>
    <w:rsid w:val="00405B1B"/>
    <w:rsid w:val="004079F2"/>
    <w:rsid w:val="00413DE1"/>
    <w:rsid w:val="00416243"/>
    <w:rsid w:val="00416345"/>
    <w:rsid w:val="00417BD4"/>
    <w:rsid w:val="00421B3B"/>
    <w:rsid w:val="0042265D"/>
    <w:rsid w:val="00422EEE"/>
    <w:rsid w:val="00423131"/>
    <w:rsid w:val="00427D0F"/>
    <w:rsid w:val="00427EA5"/>
    <w:rsid w:val="004321C6"/>
    <w:rsid w:val="0043283E"/>
    <w:rsid w:val="004348CD"/>
    <w:rsid w:val="00435F0F"/>
    <w:rsid w:val="004414BA"/>
    <w:rsid w:val="004449C8"/>
    <w:rsid w:val="00445AF5"/>
    <w:rsid w:val="004506AC"/>
    <w:rsid w:val="004517A7"/>
    <w:rsid w:val="0045296F"/>
    <w:rsid w:val="00455962"/>
    <w:rsid w:val="004602BF"/>
    <w:rsid w:val="00461293"/>
    <w:rsid w:val="00462804"/>
    <w:rsid w:val="00471D56"/>
    <w:rsid w:val="004724B6"/>
    <w:rsid w:val="00473982"/>
    <w:rsid w:val="00473B1F"/>
    <w:rsid w:val="004753D2"/>
    <w:rsid w:val="0047702D"/>
    <w:rsid w:val="00482AD5"/>
    <w:rsid w:val="00484AAC"/>
    <w:rsid w:val="00486E6A"/>
    <w:rsid w:val="00492543"/>
    <w:rsid w:val="004930C6"/>
    <w:rsid w:val="00493458"/>
    <w:rsid w:val="00495188"/>
    <w:rsid w:val="0049530F"/>
    <w:rsid w:val="004A14E8"/>
    <w:rsid w:val="004A5532"/>
    <w:rsid w:val="004A7DE2"/>
    <w:rsid w:val="004B08DF"/>
    <w:rsid w:val="004B14CA"/>
    <w:rsid w:val="004B7FC4"/>
    <w:rsid w:val="004C4BF3"/>
    <w:rsid w:val="004C6713"/>
    <w:rsid w:val="004C7106"/>
    <w:rsid w:val="004D247E"/>
    <w:rsid w:val="004D51FB"/>
    <w:rsid w:val="004D7C5B"/>
    <w:rsid w:val="004E7350"/>
    <w:rsid w:val="004F5294"/>
    <w:rsid w:val="005020A7"/>
    <w:rsid w:val="005021EA"/>
    <w:rsid w:val="00503974"/>
    <w:rsid w:val="005045F0"/>
    <w:rsid w:val="00504706"/>
    <w:rsid w:val="00504CEB"/>
    <w:rsid w:val="0050637B"/>
    <w:rsid w:val="00507A44"/>
    <w:rsid w:val="0051062B"/>
    <w:rsid w:val="00511630"/>
    <w:rsid w:val="00511D69"/>
    <w:rsid w:val="00514F5F"/>
    <w:rsid w:val="00515C8C"/>
    <w:rsid w:val="00516EBE"/>
    <w:rsid w:val="0052319D"/>
    <w:rsid w:val="00524441"/>
    <w:rsid w:val="00525582"/>
    <w:rsid w:val="005263E7"/>
    <w:rsid w:val="0053577B"/>
    <w:rsid w:val="00536E5A"/>
    <w:rsid w:val="00536EC4"/>
    <w:rsid w:val="00540CC1"/>
    <w:rsid w:val="005435F4"/>
    <w:rsid w:val="00543C6F"/>
    <w:rsid w:val="00550332"/>
    <w:rsid w:val="00553142"/>
    <w:rsid w:val="00555602"/>
    <w:rsid w:val="00557537"/>
    <w:rsid w:val="00560079"/>
    <w:rsid w:val="00560081"/>
    <w:rsid w:val="005646A6"/>
    <w:rsid w:val="00565DC1"/>
    <w:rsid w:val="0056611E"/>
    <w:rsid w:val="00566B38"/>
    <w:rsid w:val="005723C4"/>
    <w:rsid w:val="0057394A"/>
    <w:rsid w:val="005744AA"/>
    <w:rsid w:val="00574B05"/>
    <w:rsid w:val="005809F2"/>
    <w:rsid w:val="00580BCB"/>
    <w:rsid w:val="00582F74"/>
    <w:rsid w:val="005836A2"/>
    <w:rsid w:val="00590003"/>
    <w:rsid w:val="00591262"/>
    <w:rsid w:val="00591F9B"/>
    <w:rsid w:val="005A16FC"/>
    <w:rsid w:val="005A2CF4"/>
    <w:rsid w:val="005A3424"/>
    <w:rsid w:val="005B203A"/>
    <w:rsid w:val="005B33F4"/>
    <w:rsid w:val="005B630B"/>
    <w:rsid w:val="005C1C2F"/>
    <w:rsid w:val="005C41C2"/>
    <w:rsid w:val="005C4DF1"/>
    <w:rsid w:val="005C51BE"/>
    <w:rsid w:val="005C5430"/>
    <w:rsid w:val="005C57B1"/>
    <w:rsid w:val="005C5BB9"/>
    <w:rsid w:val="005C5DD8"/>
    <w:rsid w:val="005D1836"/>
    <w:rsid w:val="005D5321"/>
    <w:rsid w:val="005D5C1F"/>
    <w:rsid w:val="005E20C0"/>
    <w:rsid w:val="005E2856"/>
    <w:rsid w:val="005E3DA8"/>
    <w:rsid w:val="005E4B5C"/>
    <w:rsid w:val="005E507D"/>
    <w:rsid w:val="005F17EB"/>
    <w:rsid w:val="005F3F34"/>
    <w:rsid w:val="00601CDA"/>
    <w:rsid w:val="00601CDF"/>
    <w:rsid w:val="0060458D"/>
    <w:rsid w:val="00605824"/>
    <w:rsid w:val="00611E1A"/>
    <w:rsid w:val="00612012"/>
    <w:rsid w:val="006132A9"/>
    <w:rsid w:val="00614355"/>
    <w:rsid w:val="00616BC6"/>
    <w:rsid w:val="00622CEB"/>
    <w:rsid w:val="00624A6D"/>
    <w:rsid w:val="00625071"/>
    <w:rsid w:val="0062617E"/>
    <w:rsid w:val="00631737"/>
    <w:rsid w:val="00631B05"/>
    <w:rsid w:val="00632BC8"/>
    <w:rsid w:val="00633372"/>
    <w:rsid w:val="00640C37"/>
    <w:rsid w:val="00641A99"/>
    <w:rsid w:val="00644907"/>
    <w:rsid w:val="00645A97"/>
    <w:rsid w:val="006478D3"/>
    <w:rsid w:val="00650380"/>
    <w:rsid w:val="006522FF"/>
    <w:rsid w:val="0065440C"/>
    <w:rsid w:val="00656C98"/>
    <w:rsid w:val="00656E59"/>
    <w:rsid w:val="00660F5D"/>
    <w:rsid w:val="00662186"/>
    <w:rsid w:val="006630AB"/>
    <w:rsid w:val="00663768"/>
    <w:rsid w:val="00665307"/>
    <w:rsid w:val="00665CEF"/>
    <w:rsid w:val="006673BA"/>
    <w:rsid w:val="00667AAF"/>
    <w:rsid w:val="00673E93"/>
    <w:rsid w:val="00674543"/>
    <w:rsid w:val="00676B9C"/>
    <w:rsid w:val="00683AA4"/>
    <w:rsid w:val="0068639C"/>
    <w:rsid w:val="00690F4A"/>
    <w:rsid w:val="00691EDB"/>
    <w:rsid w:val="00696F6A"/>
    <w:rsid w:val="00697110"/>
    <w:rsid w:val="006A0BF6"/>
    <w:rsid w:val="006A1749"/>
    <w:rsid w:val="006A30AF"/>
    <w:rsid w:val="006A48DA"/>
    <w:rsid w:val="006B194E"/>
    <w:rsid w:val="006B4682"/>
    <w:rsid w:val="006B6720"/>
    <w:rsid w:val="006C3570"/>
    <w:rsid w:val="006C5B90"/>
    <w:rsid w:val="006D0553"/>
    <w:rsid w:val="006D280C"/>
    <w:rsid w:val="006D60BE"/>
    <w:rsid w:val="006F2A90"/>
    <w:rsid w:val="006F573B"/>
    <w:rsid w:val="006F59C8"/>
    <w:rsid w:val="00700E90"/>
    <w:rsid w:val="00701036"/>
    <w:rsid w:val="00703452"/>
    <w:rsid w:val="00704ABD"/>
    <w:rsid w:val="0070784F"/>
    <w:rsid w:val="0071112B"/>
    <w:rsid w:val="0071481B"/>
    <w:rsid w:val="00721738"/>
    <w:rsid w:val="007336AE"/>
    <w:rsid w:val="00733FD8"/>
    <w:rsid w:val="00735CFE"/>
    <w:rsid w:val="0075057F"/>
    <w:rsid w:val="00751376"/>
    <w:rsid w:val="0075543A"/>
    <w:rsid w:val="00757A83"/>
    <w:rsid w:val="00760F55"/>
    <w:rsid w:val="00763F70"/>
    <w:rsid w:val="00771166"/>
    <w:rsid w:val="007724D0"/>
    <w:rsid w:val="00772A19"/>
    <w:rsid w:val="00772D16"/>
    <w:rsid w:val="00775479"/>
    <w:rsid w:val="00784095"/>
    <w:rsid w:val="00784911"/>
    <w:rsid w:val="00790676"/>
    <w:rsid w:val="007913DD"/>
    <w:rsid w:val="007927F2"/>
    <w:rsid w:val="007966EE"/>
    <w:rsid w:val="00796736"/>
    <w:rsid w:val="00797B57"/>
    <w:rsid w:val="007A06B8"/>
    <w:rsid w:val="007A1735"/>
    <w:rsid w:val="007B2B41"/>
    <w:rsid w:val="007B3FBC"/>
    <w:rsid w:val="007B4A61"/>
    <w:rsid w:val="007B7DF5"/>
    <w:rsid w:val="007C2AAF"/>
    <w:rsid w:val="007C6A84"/>
    <w:rsid w:val="007C6C89"/>
    <w:rsid w:val="007C6CC3"/>
    <w:rsid w:val="007D346F"/>
    <w:rsid w:val="007D57A7"/>
    <w:rsid w:val="007D5A2A"/>
    <w:rsid w:val="007E1408"/>
    <w:rsid w:val="007E37CE"/>
    <w:rsid w:val="007F05E1"/>
    <w:rsid w:val="007F2B42"/>
    <w:rsid w:val="007F60B9"/>
    <w:rsid w:val="007F78BF"/>
    <w:rsid w:val="00800B0D"/>
    <w:rsid w:val="00801AFA"/>
    <w:rsid w:val="00802C11"/>
    <w:rsid w:val="00802FE0"/>
    <w:rsid w:val="00807535"/>
    <w:rsid w:val="00814DF4"/>
    <w:rsid w:val="008150CF"/>
    <w:rsid w:val="00815433"/>
    <w:rsid w:val="00816160"/>
    <w:rsid w:val="00816709"/>
    <w:rsid w:val="00817758"/>
    <w:rsid w:val="00820424"/>
    <w:rsid w:val="00820EFC"/>
    <w:rsid w:val="00827945"/>
    <w:rsid w:val="00832246"/>
    <w:rsid w:val="00834926"/>
    <w:rsid w:val="008444C9"/>
    <w:rsid w:val="00846A4C"/>
    <w:rsid w:val="0084740A"/>
    <w:rsid w:val="0084798A"/>
    <w:rsid w:val="008537CB"/>
    <w:rsid w:val="0085709A"/>
    <w:rsid w:val="008571A7"/>
    <w:rsid w:val="008612D1"/>
    <w:rsid w:val="00862022"/>
    <w:rsid w:val="008622E5"/>
    <w:rsid w:val="0086247A"/>
    <w:rsid w:val="00865F16"/>
    <w:rsid w:val="00870B80"/>
    <w:rsid w:val="0087130A"/>
    <w:rsid w:val="00872409"/>
    <w:rsid w:val="008742C6"/>
    <w:rsid w:val="008756E0"/>
    <w:rsid w:val="00883248"/>
    <w:rsid w:val="00884558"/>
    <w:rsid w:val="0088579B"/>
    <w:rsid w:val="00886621"/>
    <w:rsid w:val="008923F7"/>
    <w:rsid w:val="008956D4"/>
    <w:rsid w:val="0089690E"/>
    <w:rsid w:val="00896DD0"/>
    <w:rsid w:val="00897550"/>
    <w:rsid w:val="00897AED"/>
    <w:rsid w:val="008A042A"/>
    <w:rsid w:val="008A0C5A"/>
    <w:rsid w:val="008C06BD"/>
    <w:rsid w:val="008C6431"/>
    <w:rsid w:val="008D01A9"/>
    <w:rsid w:val="008D3E29"/>
    <w:rsid w:val="008D463F"/>
    <w:rsid w:val="008D473C"/>
    <w:rsid w:val="008E0C3A"/>
    <w:rsid w:val="008E0F51"/>
    <w:rsid w:val="008E3AB1"/>
    <w:rsid w:val="008E62F6"/>
    <w:rsid w:val="008E72A7"/>
    <w:rsid w:val="008E7AFE"/>
    <w:rsid w:val="008F050C"/>
    <w:rsid w:val="008F0B0B"/>
    <w:rsid w:val="008F150B"/>
    <w:rsid w:val="008F6DBA"/>
    <w:rsid w:val="008F7CB2"/>
    <w:rsid w:val="00900083"/>
    <w:rsid w:val="009010A6"/>
    <w:rsid w:val="00906539"/>
    <w:rsid w:val="0090729E"/>
    <w:rsid w:val="00910C30"/>
    <w:rsid w:val="0091348E"/>
    <w:rsid w:val="0091458F"/>
    <w:rsid w:val="00915B4A"/>
    <w:rsid w:val="00915FFF"/>
    <w:rsid w:val="00916CFA"/>
    <w:rsid w:val="00917A01"/>
    <w:rsid w:val="00922632"/>
    <w:rsid w:val="0092292E"/>
    <w:rsid w:val="00923C31"/>
    <w:rsid w:val="009302F8"/>
    <w:rsid w:val="009337D8"/>
    <w:rsid w:val="0093685B"/>
    <w:rsid w:val="009374BE"/>
    <w:rsid w:val="00941DC9"/>
    <w:rsid w:val="00942005"/>
    <w:rsid w:val="0094324D"/>
    <w:rsid w:val="009462AD"/>
    <w:rsid w:val="00947860"/>
    <w:rsid w:val="009537E7"/>
    <w:rsid w:val="00953F8F"/>
    <w:rsid w:val="00957DB7"/>
    <w:rsid w:val="00962DA7"/>
    <w:rsid w:val="00963411"/>
    <w:rsid w:val="009646FE"/>
    <w:rsid w:val="00965907"/>
    <w:rsid w:val="00966707"/>
    <w:rsid w:val="0097000D"/>
    <w:rsid w:val="00972A32"/>
    <w:rsid w:val="00974E6F"/>
    <w:rsid w:val="009829E1"/>
    <w:rsid w:val="00985A7A"/>
    <w:rsid w:val="0098728D"/>
    <w:rsid w:val="009879BC"/>
    <w:rsid w:val="00987BBF"/>
    <w:rsid w:val="00993C6C"/>
    <w:rsid w:val="0099697B"/>
    <w:rsid w:val="009A08CE"/>
    <w:rsid w:val="009B139F"/>
    <w:rsid w:val="009B2A3A"/>
    <w:rsid w:val="009B72B6"/>
    <w:rsid w:val="009B7D6F"/>
    <w:rsid w:val="009C0DAF"/>
    <w:rsid w:val="009C5AF2"/>
    <w:rsid w:val="009C7332"/>
    <w:rsid w:val="009D1C9A"/>
    <w:rsid w:val="009D2128"/>
    <w:rsid w:val="009D2800"/>
    <w:rsid w:val="009D3317"/>
    <w:rsid w:val="009E19C6"/>
    <w:rsid w:val="009E4499"/>
    <w:rsid w:val="009F0A46"/>
    <w:rsid w:val="009F196A"/>
    <w:rsid w:val="009F2CA2"/>
    <w:rsid w:val="009F47A6"/>
    <w:rsid w:val="009F5D0B"/>
    <w:rsid w:val="00A0106A"/>
    <w:rsid w:val="00A04C34"/>
    <w:rsid w:val="00A12181"/>
    <w:rsid w:val="00A1323E"/>
    <w:rsid w:val="00A13C3E"/>
    <w:rsid w:val="00A21415"/>
    <w:rsid w:val="00A21AEC"/>
    <w:rsid w:val="00A24A84"/>
    <w:rsid w:val="00A313D1"/>
    <w:rsid w:val="00A32441"/>
    <w:rsid w:val="00A32A78"/>
    <w:rsid w:val="00A32AA5"/>
    <w:rsid w:val="00A3759C"/>
    <w:rsid w:val="00A43E19"/>
    <w:rsid w:val="00A47016"/>
    <w:rsid w:val="00A51513"/>
    <w:rsid w:val="00A5204C"/>
    <w:rsid w:val="00A53283"/>
    <w:rsid w:val="00A561F0"/>
    <w:rsid w:val="00A579BB"/>
    <w:rsid w:val="00A648E6"/>
    <w:rsid w:val="00A76320"/>
    <w:rsid w:val="00A77BB0"/>
    <w:rsid w:val="00A812DC"/>
    <w:rsid w:val="00A82BBB"/>
    <w:rsid w:val="00A84156"/>
    <w:rsid w:val="00A869E3"/>
    <w:rsid w:val="00A87387"/>
    <w:rsid w:val="00A93B97"/>
    <w:rsid w:val="00AA1091"/>
    <w:rsid w:val="00AA616D"/>
    <w:rsid w:val="00AA6856"/>
    <w:rsid w:val="00AB01FB"/>
    <w:rsid w:val="00AB051D"/>
    <w:rsid w:val="00AB1498"/>
    <w:rsid w:val="00AB3426"/>
    <w:rsid w:val="00AB7E0C"/>
    <w:rsid w:val="00AC005B"/>
    <w:rsid w:val="00AC0246"/>
    <w:rsid w:val="00AC0EE5"/>
    <w:rsid w:val="00AC2367"/>
    <w:rsid w:val="00AC34F8"/>
    <w:rsid w:val="00AC7209"/>
    <w:rsid w:val="00AD1F3F"/>
    <w:rsid w:val="00AE1C99"/>
    <w:rsid w:val="00AE42D4"/>
    <w:rsid w:val="00AE706C"/>
    <w:rsid w:val="00AF30F0"/>
    <w:rsid w:val="00AF3379"/>
    <w:rsid w:val="00AF574B"/>
    <w:rsid w:val="00AF6942"/>
    <w:rsid w:val="00B01A2E"/>
    <w:rsid w:val="00B0588D"/>
    <w:rsid w:val="00B078A8"/>
    <w:rsid w:val="00B07CBE"/>
    <w:rsid w:val="00B10F92"/>
    <w:rsid w:val="00B2372D"/>
    <w:rsid w:val="00B24F4D"/>
    <w:rsid w:val="00B255C8"/>
    <w:rsid w:val="00B25D64"/>
    <w:rsid w:val="00B300D7"/>
    <w:rsid w:val="00B31833"/>
    <w:rsid w:val="00B31BE1"/>
    <w:rsid w:val="00B32ADE"/>
    <w:rsid w:val="00B33E26"/>
    <w:rsid w:val="00B34325"/>
    <w:rsid w:val="00B35747"/>
    <w:rsid w:val="00B43DC2"/>
    <w:rsid w:val="00B50389"/>
    <w:rsid w:val="00B50850"/>
    <w:rsid w:val="00B50B1E"/>
    <w:rsid w:val="00B5768B"/>
    <w:rsid w:val="00B57715"/>
    <w:rsid w:val="00B664D2"/>
    <w:rsid w:val="00B67C23"/>
    <w:rsid w:val="00B7146C"/>
    <w:rsid w:val="00B73CDA"/>
    <w:rsid w:val="00B803A7"/>
    <w:rsid w:val="00B85D24"/>
    <w:rsid w:val="00B919FF"/>
    <w:rsid w:val="00B94F1A"/>
    <w:rsid w:val="00B95EFA"/>
    <w:rsid w:val="00B977FA"/>
    <w:rsid w:val="00BA1B87"/>
    <w:rsid w:val="00BA1C71"/>
    <w:rsid w:val="00BA33F3"/>
    <w:rsid w:val="00BA344E"/>
    <w:rsid w:val="00BA3656"/>
    <w:rsid w:val="00BA585A"/>
    <w:rsid w:val="00BB0F70"/>
    <w:rsid w:val="00BB289F"/>
    <w:rsid w:val="00BB4E8B"/>
    <w:rsid w:val="00BB51B6"/>
    <w:rsid w:val="00BB5628"/>
    <w:rsid w:val="00BB6330"/>
    <w:rsid w:val="00BC40BB"/>
    <w:rsid w:val="00BC6184"/>
    <w:rsid w:val="00BC6EB4"/>
    <w:rsid w:val="00BD5BB5"/>
    <w:rsid w:val="00BE0D54"/>
    <w:rsid w:val="00BE2315"/>
    <w:rsid w:val="00BE4D53"/>
    <w:rsid w:val="00BE5092"/>
    <w:rsid w:val="00BE6AD1"/>
    <w:rsid w:val="00BF1E94"/>
    <w:rsid w:val="00BF269E"/>
    <w:rsid w:val="00BF2AE7"/>
    <w:rsid w:val="00BF5179"/>
    <w:rsid w:val="00BF738C"/>
    <w:rsid w:val="00C01A3C"/>
    <w:rsid w:val="00C02AF3"/>
    <w:rsid w:val="00C039BF"/>
    <w:rsid w:val="00C04652"/>
    <w:rsid w:val="00C05052"/>
    <w:rsid w:val="00C0788E"/>
    <w:rsid w:val="00C10AE5"/>
    <w:rsid w:val="00C127F0"/>
    <w:rsid w:val="00C1549C"/>
    <w:rsid w:val="00C15BFC"/>
    <w:rsid w:val="00C1695F"/>
    <w:rsid w:val="00C260FC"/>
    <w:rsid w:val="00C279CB"/>
    <w:rsid w:val="00C30185"/>
    <w:rsid w:val="00C36D08"/>
    <w:rsid w:val="00C4225D"/>
    <w:rsid w:val="00C47D00"/>
    <w:rsid w:val="00C564AD"/>
    <w:rsid w:val="00C5650B"/>
    <w:rsid w:val="00C57C0A"/>
    <w:rsid w:val="00C61B43"/>
    <w:rsid w:val="00C62723"/>
    <w:rsid w:val="00C62A0F"/>
    <w:rsid w:val="00C649FB"/>
    <w:rsid w:val="00C64D99"/>
    <w:rsid w:val="00C65B32"/>
    <w:rsid w:val="00C74DF6"/>
    <w:rsid w:val="00C75599"/>
    <w:rsid w:val="00C82CB9"/>
    <w:rsid w:val="00C838DE"/>
    <w:rsid w:val="00C867F8"/>
    <w:rsid w:val="00C9308D"/>
    <w:rsid w:val="00CA5ABD"/>
    <w:rsid w:val="00CB0E94"/>
    <w:rsid w:val="00CB1428"/>
    <w:rsid w:val="00CB1596"/>
    <w:rsid w:val="00CB36A2"/>
    <w:rsid w:val="00CB61DA"/>
    <w:rsid w:val="00CC402A"/>
    <w:rsid w:val="00CC5754"/>
    <w:rsid w:val="00CC5764"/>
    <w:rsid w:val="00CD25D2"/>
    <w:rsid w:val="00CD2BDA"/>
    <w:rsid w:val="00CD3DFC"/>
    <w:rsid w:val="00CD4692"/>
    <w:rsid w:val="00CD5321"/>
    <w:rsid w:val="00CD5710"/>
    <w:rsid w:val="00CD6411"/>
    <w:rsid w:val="00CD708C"/>
    <w:rsid w:val="00CE5F0E"/>
    <w:rsid w:val="00CF2747"/>
    <w:rsid w:val="00CF2CF6"/>
    <w:rsid w:val="00CF38B8"/>
    <w:rsid w:val="00CF7A98"/>
    <w:rsid w:val="00D03531"/>
    <w:rsid w:val="00D03EF9"/>
    <w:rsid w:val="00D05571"/>
    <w:rsid w:val="00D20947"/>
    <w:rsid w:val="00D20FAD"/>
    <w:rsid w:val="00D21A38"/>
    <w:rsid w:val="00D245EB"/>
    <w:rsid w:val="00D26A20"/>
    <w:rsid w:val="00D33753"/>
    <w:rsid w:val="00D33CD8"/>
    <w:rsid w:val="00D376B7"/>
    <w:rsid w:val="00D40726"/>
    <w:rsid w:val="00D419ED"/>
    <w:rsid w:val="00D44423"/>
    <w:rsid w:val="00D47B64"/>
    <w:rsid w:val="00D47B6A"/>
    <w:rsid w:val="00D522B3"/>
    <w:rsid w:val="00D540C6"/>
    <w:rsid w:val="00D542A5"/>
    <w:rsid w:val="00D700E1"/>
    <w:rsid w:val="00D73F01"/>
    <w:rsid w:val="00D93E6C"/>
    <w:rsid w:val="00D94A86"/>
    <w:rsid w:val="00D9731A"/>
    <w:rsid w:val="00DA0738"/>
    <w:rsid w:val="00DB0193"/>
    <w:rsid w:val="00DB0BE3"/>
    <w:rsid w:val="00DB1AE2"/>
    <w:rsid w:val="00DB5C3A"/>
    <w:rsid w:val="00DC558D"/>
    <w:rsid w:val="00DC5FE1"/>
    <w:rsid w:val="00DC72B8"/>
    <w:rsid w:val="00DD2C51"/>
    <w:rsid w:val="00DD3425"/>
    <w:rsid w:val="00DD542A"/>
    <w:rsid w:val="00DD6146"/>
    <w:rsid w:val="00DD6817"/>
    <w:rsid w:val="00DD6941"/>
    <w:rsid w:val="00DD7B0F"/>
    <w:rsid w:val="00DE0DA5"/>
    <w:rsid w:val="00DF4678"/>
    <w:rsid w:val="00DF643F"/>
    <w:rsid w:val="00DF74BC"/>
    <w:rsid w:val="00DF757F"/>
    <w:rsid w:val="00E0015C"/>
    <w:rsid w:val="00E014E1"/>
    <w:rsid w:val="00E01994"/>
    <w:rsid w:val="00E04271"/>
    <w:rsid w:val="00E128C7"/>
    <w:rsid w:val="00E14F70"/>
    <w:rsid w:val="00E2393E"/>
    <w:rsid w:val="00E2407A"/>
    <w:rsid w:val="00E309C3"/>
    <w:rsid w:val="00E30C2A"/>
    <w:rsid w:val="00E337CA"/>
    <w:rsid w:val="00E34420"/>
    <w:rsid w:val="00E37A80"/>
    <w:rsid w:val="00E50077"/>
    <w:rsid w:val="00E50405"/>
    <w:rsid w:val="00E50E2E"/>
    <w:rsid w:val="00E64A53"/>
    <w:rsid w:val="00E65326"/>
    <w:rsid w:val="00E667C2"/>
    <w:rsid w:val="00E7200F"/>
    <w:rsid w:val="00E7254B"/>
    <w:rsid w:val="00E7580C"/>
    <w:rsid w:val="00E80A1A"/>
    <w:rsid w:val="00E843E3"/>
    <w:rsid w:val="00E872EB"/>
    <w:rsid w:val="00E87BA2"/>
    <w:rsid w:val="00E953C0"/>
    <w:rsid w:val="00EA0DAE"/>
    <w:rsid w:val="00EA4E07"/>
    <w:rsid w:val="00EA51C9"/>
    <w:rsid w:val="00EA5C99"/>
    <w:rsid w:val="00EB09E0"/>
    <w:rsid w:val="00EB31A9"/>
    <w:rsid w:val="00EB3947"/>
    <w:rsid w:val="00EB555E"/>
    <w:rsid w:val="00EB6E0F"/>
    <w:rsid w:val="00EC738A"/>
    <w:rsid w:val="00ED79F9"/>
    <w:rsid w:val="00EE185F"/>
    <w:rsid w:val="00EE2073"/>
    <w:rsid w:val="00EE4FEC"/>
    <w:rsid w:val="00EE72D3"/>
    <w:rsid w:val="00EF2AFA"/>
    <w:rsid w:val="00F13716"/>
    <w:rsid w:val="00F2673B"/>
    <w:rsid w:val="00F311F7"/>
    <w:rsid w:val="00F31C56"/>
    <w:rsid w:val="00F33F03"/>
    <w:rsid w:val="00F408EF"/>
    <w:rsid w:val="00F414D5"/>
    <w:rsid w:val="00F423B3"/>
    <w:rsid w:val="00F42F09"/>
    <w:rsid w:val="00F44AD2"/>
    <w:rsid w:val="00F45D5D"/>
    <w:rsid w:val="00F4688D"/>
    <w:rsid w:val="00F51164"/>
    <w:rsid w:val="00F54433"/>
    <w:rsid w:val="00F55E82"/>
    <w:rsid w:val="00F57809"/>
    <w:rsid w:val="00F60349"/>
    <w:rsid w:val="00F60A3D"/>
    <w:rsid w:val="00F630ED"/>
    <w:rsid w:val="00F65A40"/>
    <w:rsid w:val="00F7251F"/>
    <w:rsid w:val="00F72E3A"/>
    <w:rsid w:val="00F773A1"/>
    <w:rsid w:val="00F77451"/>
    <w:rsid w:val="00F8345F"/>
    <w:rsid w:val="00F85C09"/>
    <w:rsid w:val="00F92F29"/>
    <w:rsid w:val="00F952D6"/>
    <w:rsid w:val="00F97046"/>
    <w:rsid w:val="00FA66BF"/>
    <w:rsid w:val="00FB3D41"/>
    <w:rsid w:val="00FB7DE7"/>
    <w:rsid w:val="00FC18E4"/>
    <w:rsid w:val="00FC3747"/>
    <w:rsid w:val="00FC404F"/>
    <w:rsid w:val="00FC7806"/>
    <w:rsid w:val="00FD3995"/>
    <w:rsid w:val="00FD413D"/>
    <w:rsid w:val="00FD422D"/>
    <w:rsid w:val="00FD4EE0"/>
    <w:rsid w:val="00FD4FDD"/>
    <w:rsid w:val="00FD7064"/>
    <w:rsid w:val="00FE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5:docId w15:val="{C54C98A6-BB64-4821-9AC0-08899194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DBF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qFormat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uiPriority w:val="99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B2A3A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character" w:styleId="Numerstrony">
    <w:name w:val="page number"/>
    <w:basedOn w:val="Domylnaczcionkaakapitu"/>
    <w:uiPriority w:val="99"/>
    <w:qFormat/>
    <w:rsid w:val="00BB6330"/>
  </w:style>
  <w:style w:type="paragraph" w:styleId="Legenda">
    <w:name w:val="caption"/>
    <w:basedOn w:val="Normalny"/>
    <w:next w:val="Normalny"/>
    <w:uiPriority w:val="35"/>
    <w:unhideWhenUsed/>
    <w:qFormat/>
    <w:rsid w:val="00735CF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A4070-DFD4-4580-BB09-640AFF4A4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DE55A3DA.dotm</Template>
  <TotalTime>6841</TotalTime>
  <Pages>1</Pages>
  <Words>196</Words>
  <Characters>1180</Characters>
  <Application>Microsoft Office Word</Application>
  <DocSecurity>8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Sylwia Dąbska</cp:lastModifiedBy>
  <cp:revision>464</cp:revision>
  <cp:lastPrinted>2022-05-04T06:49:00Z</cp:lastPrinted>
  <dcterms:created xsi:type="dcterms:W3CDTF">2021-01-21T08:16:00Z</dcterms:created>
  <dcterms:modified xsi:type="dcterms:W3CDTF">2026-08-10T06:46:00Z</dcterms:modified>
</cp:coreProperties>
</file>