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DE" w:rsidRDefault="006B73B9" w:rsidP="00EA51C9">
      <w:pPr>
        <w:keepNext/>
        <w:keepLines/>
        <w:spacing w:after="0" w:line="360" w:lineRule="auto"/>
        <w:jc w:val="both"/>
        <w:rPr>
          <w:rStyle w:val="Nagwek220"/>
          <w:rFonts w:ascii="Arial" w:hAnsi="Arial" w:cs="Arial"/>
          <w:b/>
          <w:color w:val="auto"/>
          <w:sz w:val="24"/>
          <w:szCs w:val="24"/>
        </w:rPr>
      </w:pPr>
      <w:bookmarkStart w:id="0" w:name="_GoBack"/>
      <w:bookmarkEnd w:id="0"/>
      <w:permStart w:id="348334322" w:edGrp="everyone"/>
      <w:permEnd w:id="348334322"/>
      <w:r>
        <w:rPr>
          <w:rStyle w:val="Nagwek220"/>
          <w:rFonts w:ascii="Arial" w:hAnsi="Arial" w:cs="Arial"/>
          <w:b/>
          <w:color w:val="auto"/>
          <w:sz w:val="24"/>
          <w:szCs w:val="24"/>
        </w:rPr>
        <w:t>Z</w:t>
      </w:r>
      <w:r w:rsidR="009018DE">
        <w:rPr>
          <w:rStyle w:val="Nagwek220"/>
          <w:rFonts w:ascii="Arial" w:hAnsi="Arial" w:cs="Arial"/>
          <w:b/>
          <w:color w:val="auto"/>
          <w:sz w:val="24"/>
          <w:szCs w:val="24"/>
        </w:rPr>
        <w:t>ałącznik nr 4</w:t>
      </w:r>
      <w:r w:rsidR="009018DE" w:rsidRPr="00EC7B9D"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 – </w:t>
      </w:r>
      <w:r w:rsidR="009018DE">
        <w:rPr>
          <w:rStyle w:val="Nagwek220"/>
          <w:rFonts w:ascii="Arial" w:hAnsi="Arial" w:cs="Arial"/>
          <w:b/>
          <w:color w:val="auto"/>
          <w:sz w:val="24"/>
          <w:szCs w:val="24"/>
        </w:rPr>
        <w:t>W</w:t>
      </w:r>
      <w:r w:rsidR="009018DE" w:rsidRPr="004414BA">
        <w:rPr>
          <w:rStyle w:val="Nagwek220"/>
          <w:rFonts w:ascii="Arial" w:hAnsi="Arial" w:cs="Arial"/>
          <w:b/>
          <w:color w:val="auto"/>
          <w:sz w:val="24"/>
          <w:szCs w:val="24"/>
        </w:rPr>
        <w:t>ykaz wykonanych robót</w:t>
      </w:r>
      <w:r w:rsidR="009018DE" w:rsidRPr="00EC7B9D"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 budowlan</w:t>
      </w:r>
      <w:r w:rsidR="009018DE">
        <w:rPr>
          <w:rStyle w:val="Nagwek220"/>
          <w:rFonts w:ascii="Arial" w:hAnsi="Arial" w:cs="Arial"/>
          <w:b/>
          <w:color w:val="auto"/>
          <w:sz w:val="24"/>
          <w:szCs w:val="24"/>
        </w:rPr>
        <w:t>ych</w:t>
      </w:r>
    </w:p>
    <w:p w:rsidR="00EA51C9" w:rsidRPr="00F773A1" w:rsidRDefault="00EA51C9" w:rsidP="00FF5C70">
      <w:pPr>
        <w:spacing w:before="240" w:after="0" w:line="360" w:lineRule="auto"/>
        <w:jc w:val="right"/>
        <w:rPr>
          <w:rFonts w:ascii="Arial" w:eastAsia="Calibri" w:hAnsi="Arial" w:cs="Arial"/>
          <w:sz w:val="24"/>
          <w:szCs w:val="24"/>
          <w:lang w:eastAsia="pl-PL" w:bidi="pl-PL"/>
        </w:rPr>
      </w:pPr>
      <w:r w:rsidRPr="00EC7B9D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Zamawiający: </w:t>
      </w:r>
      <w:r w:rsidRPr="00F773A1">
        <w:rPr>
          <w:rStyle w:val="Teksttreci40"/>
          <w:rFonts w:ascii="Arial" w:hAnsi="Arial" w:cs="Arial"/>
          <w:color w:val="auto"/>
          <w:sz w:val="24"/>
          <w:szCs w:val="24"/>
        </w:rPr>
        <w:t>Zakład Gospodarki Mieszkaniowej</w:t>
      </w:r>
    </w:p>
    <w:p w:rsidR="00EA51C9" w:rsidRPr="00F773A1" w:rsidRDefault="00EA51C9" w:rsidP="00EA51C9">
      <w:pPr>
        <w:spacing w:after="0" w:line="360" w:lineRule="auto"/>
        <w:ind w:left="3686" w:hanging="2126"/>
        <w:jc w:val="right"/>
        <w:rPr>
          <w:rFonts w:ascii="Arial" w:hAnsi="Arial" w:cs="Arial"/>
          <w:sz w:val="24"/>
          <w:szCs w:val="24"/>
        </w:rPr>
      </w:pPr>
      <w:r w:rsidRPr="00F773A1">
        <w:rPr>
          <w:rFonts w:ascii="Arial" w:hAnsi="Arial" w:cs="Arial"/>
          <w:sz w:val="24"/>
          <w:szCs w:val="24"/>
        </w:rPr>
        <w:t>ul. Kościuszki 17, 44-200 Rybnik</w:t>
      </w:r>
    </w:p>
    <w:p w:rsidR="00EA51C9" w:rsidRPr="00EC7B9D" w:rsidRDefault="00EA51C9" w:rsidP="00FF5C70">
      <w:pPr>
        <w:spacing w:before="240" w:after="0" w:line="360" w:lineRule="auto"/>
        <w:jc w:val="both"/>
        <w:rPr>
          <w:rStyle w:val="Nagwek220"/>
          <w:rFonts w:ascii="Arial" w:hAnsi="Arial" w:cs="Arial"/>
          <w:b/>
          <w:color w:val="auto"/>
          <w:sz w:val="24"/>
          <w:szCs w:val="24"/>
        </w:rPr>
      </w:pPr>
      <w:r w:rsidRPr="00EC7B9D"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Nr </w:t>
      </w:r>
      <w:r w:rsidRPr="007F5D34">
        <w:rPr>
          <w:rStyle w:val="Nagwek220"/>
          <w:rFonts w:ascii="Arial" w:hAnsi="Arial" w:cs="Arial"/>
          <w:b/>
          <w:color w:val="000000" w:themeColor="text1"/>
          <w:sz w:val="24"/>
          <w:szCs w:val="24"/>
        </w:rPr>
        <w:t xml:space="preserve">postępowania: </w:t>
      </w:r>
      <w:r w:rsidR="00775479" w:rsidRPr="007F5D34">
        <w:rPr>
          <w:rStyle w:val="Nagwek220"/>
          <w:rFonts w:ascii="Arial" w:hAnsi="Arial" w:cs="Arial"/>
          <w:color w:val="000000" w:themeColor="text1"/>
          <w:sz w:val="24"/>
          <w:szCs w:val="24"/>
        </w:rPr>
        <w:t>D</w:t>
      </w:r>
      <w:r w:rsidRPr="007F5D34">
        <w:rPr>
          <w:rStyle w:val="Nagwek220"/>
          <w:rFonts w:ascii="Arial" w:hAnsi="Arial" w:cs="Arial"/>
          <w:color w:val="000000" w:themeColor="text1"/>
          <w:sz w:val="24"/>
          <w:szCs w:val="24"/>
        </w:rPr>
        <w:t>ZP.21</w:t>
      </w:r>
      <w:r w:rsidR="00AD601D">
        <w:rPr>
          <w:rStyle w:val="Nagwek220"/>
          <w:rFonts w:ascii="Arial" w:hAnsi="Arial" w:cs="Arial"/>
          <w:color w:val="000000" w:themeColor="text1"/>
          <w:sz w:val="24"/>
          <w:szCs w:val="24"/>
        </w:rPr>
        <w:t>2</w:t>
      </w:r>
      <w:r w:rsidRPr="007F5D34">
        <w:rPr>
          <w:rStyle w:val="Nagwek220"/>
          <w:rFonts w:ascii="Arial" w:hAnsi="Arial" w:cs="Arial"/>
          <w:color w:val="000000" w:themeColor="text1"/>
          <w:sz w:val="24"/>
          <w:szCs w:val="24"/>
        </w:rPr>
        <w:t>.</w:t>
      </w:r>
      <w:r w:rsidR="001B1AFF" w:rsidRPr="007F5D34">
        <w:rPr>
          <w:rStyle w:val="Nagwek220"/>
          <w:rFonts w:ascii="Arial" w:hAnsi="Arial" w:cs="Arial"/>
          <w:color w:val="000000" w:themeColor="text1"/>
          <w:sz w:val="24"/>
          <w:szCs w:val="24"/>
        </w:rPr>
        <w:t>00</w:t>
      </w:r>
      <w:r w:rsidR="00020B82">
        <w:rPr>
          <w:rStyle w:val="Nagwek220"/>
          <w:rFonts w:ascii="Arial" w:hAnsi="Arial" w:cs="Arial"/>
          <w:color w:val="000000" w:themeColor="text1"/>
          <w:sz w:val="24"/>
          <w:szCs w:val="24"/>
        </w:rPr>
        <w:t>13</w:t>
      </w:r>
      <w:r w:rsidRPr="007F5D34">
        <w:rPr>
          <w:rStyle w:val="Nagwek220"/>
          <w:rFonts w:ascii="Arial" w:hAnsi="Arial" w:cs="Arial"/>
          <w:color w:val="000000" w:themeColor="text1"/>
          <w:sz w:val="24"/>
          <w:szCs w:val="24"/>
        </w:rPr>
        <w:t>.202</w:t>
      </w:r>
      <w:r w:rsidR="00E03288">
        <w:rPr>
          <w:rStyle w:val="Nagwek220"/>
          <w:rFonts w:ascii="Arial" w:hAnsi="Arial" w:cs="Arial"/>
          <w:color w:val="000000" w:themeColor="text1"/>
          <w:sz w:val="24"/>
          <w:szCs w:val="24"/>
        </w:rPr>
        <w:t>6</w:t>
      </w:r>
    </w:p>
    <w:p w:rsidR="00E03288" w:rsidRPr="00E03288" w:rsidRDefault="00B2372D" w:rsidP="00E03288">
      <w:pPr>
        <w:spacing w:before="240"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1663D">
        <w:rPr>
          <w:rStyle w:val="Nagwek220"/>
          <w:rFonts w:ascii="Arial" w:hAnsi="Arial" w:cs="Arial"/>
          <w:b/>
          <w:color w:val="auto"/>
          <w:sz w:val="24"/>
          <w:szCs w:val="24"/>
        </w:rPr>
        <w:t>Nazwa postępowania:</w:t>
      </w:r>
      <w:r w:rsidRPr="00AF574B">
        <w:rPr>
          <w:rStyle w:val="Nagwek220"/>
          <w:rFonts w:ascii="Arial" w:hAnsi="Arial" w:cs="Arial"/>
          <w:color w:val="auto"/>
          <w:sz w:val="24"/>
          <w:szCs w:val="24"/>
        </w:rPr>
        <w:t xml:space="preserve"> </w:t>
      </w:r>
      <w:r w:rsidRPr="00E03288">
        <w:rPr>
          <w:rFonts w:ascii="Arial" w:hAnsi="Arial" w:cs="Arial"/>
          <w:sz w:val="24"/>
          <w:szCs w:val="24"/>
        </w:rPr>
        <w:t>„</w:t>
      </w:r>
      <w:r w:rsidR="00020B82" w:rsidRPr="00D216AD">
        <w:rPr>
          <w:rFonts w:ascii="Arial" w:hAnsi="Arial" w:cs="Arial"/>
          <w:bCs/>
          <w:sz w:val="24"/>
          <w:szCs w:val="24"/>
        </w:rPr>
        <w:t xml:space="preserve">Zmiana </w:t>
      </w:r>
      <w:r w:rsidR="00905F38" w:rsidRPr="00905F38">
        <w:rPr>
          <w:rFonts w:ascii="Arial" w:hAnsi="Arial" w:cs="Arial"/>
          <w:bCs/>
          <w:sz w:val="24"/>
          <w:szCs w:val="24"/>
        </w:rPr>
        <w:t>źródła</w:t>
      </w:r>
      <w:r w:rsidR="00020B82" w:rsidRPr="00905F38">
        <w:rPr>
          <w:rFonts w:ascii="Arial" w:hAnsi="Arial" w:cs="Arial"/>
          <w:bCs/>
          <w:sz w:val="24"/>
          <w:szCs w:val="24"/>
        </w:rPr>
        <w:t xml:space="preserve"> </w:t>
      </w:r>
      <w:r w:rsidR="00020B82" w:rsidRPr="00D216AD">
        <w:rPr>
          <w:rFonts w:ascii="Arial" w:hAnsi="Arial" w:cs="Arial"/>
          <w:bCs/>
          <w:sz w:val="24"/>
          <w:szCs w:val="24"/>
        </w:rPr>
        <w:t>ogrzewania w budynku przy ul. Mikołowskiej 29 w Rybniku</w:t>
      </w:r>
      <w:r w:rsidR="00E03288" w:rsidRPr="00E03288">
        <w:rPr>
          <w:rFonts w:ascii="Arial" w:hAnsi="Arial" w:cs="Arial"/>
          <w:bCs/>
          <w:sz w:val="24"/>
          <w:szCs w:val="24"/>
        </w:rPr>
        <w:t>”</w:t>
      </w:r>
    </w:p>
    <w:p w:rsidR="004B6141" w:rsidRPr="00F875FC" w:rsidRDefault="004B6141" w:rsidP="004B6141">
      <w:pPr>
        <w:spacing w:before="240"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EA51C9" w:rsidRPr="00EC7B9D" w:rsidRDefault="00EA51C9" w:rsidP="00EA51C9">
      <w:pPr>
        <w:spacing w:before="240" w:after="0" w:line="360" w:lineRule="auto"/>
        <w:jc w:val="both"/>
        <w:rPr>
          <w:rStyle w:val="Teksttreci40"/>
          <w:rFonts w:ascii="Arial" w:hAnsi="Arial" w:cs="Arial"/>
          <w:b/>
          <w:color w:val="auto"/>
          <w:sz w:val="24"/>
          <w:szCs w:val="24"/>
        </w:rPr>
      </w:pPr>
      <w:r w:rsidRPr="00EC7B9D">
        <w:rPr>
          <w:rStyle w:val="Teksttreci40"/>
          <w:rFonts w:ascii="Arial" w:hAnsi="Arial" w:cs="Arial"/>
          <w:b/>
          <w:color w:val="auto"/>
          <w:sz w:val="24"/>
          <w:szCs w:val="24"/>
        </w:rPr>
        <w:t>Wykonawca:</w:t>
      </w:r>
    </w:p>
    <w:p w:rsidR="00EA51C9" w:rsidRPr="00EC7B9D" w:rsidRDefault="00EA51C9" w:rsidP="00EA51C9">
      <w:pPr>
        <w:spacing w:after="0" w:line="360" w:lineRule="auto"/>
        <w:jc w:val="both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EC7B9D">
        <w:rPr>
          <w:rStyle w:val="Teksttreci40"/>
          <w:rFonts w:ascii="Arial" w:hAnsi="Arial" w:cs="Arial"/>
          <w:color w:val="auto"/>
          <w:sz w:val="24"/>
          <w:szCs w:val="24"/>
        </w:rPr>
        <w:t>..................</w:t>
      </w:r>
      <w:r w:rsidR="00FF5C70">
        <w:rPr>
          <w:rStyle w:val="Teksttreci40"/>
          <w:rFonts w:ascii="Arial" w:hAnsi="Arial" w:cs="Arial"/>
          <w:color w:val="auto"/>
          <w:sz w:val="24"/>
          <w:szCs w:val="24"/>
        </w:rPr>
        <w:t>........</w:t>
      </w:r>
      <w:r w:rsidRPr="00EC7B9D">
        <w:rPr>
          <w:rStyle w:val="Teksttreci40"/>
          <w:rFonts w:ascii="Arial" w:hAnsi="Arial" w:cs="Arial"/>
          <w:color w:val="auto"/>
          <w:sz w:val="24"/>
          <w:szCs w:val="24"/>
        </w:rPr>
        <w:t>...................</w:t>
      </w:r>
    </w:p>
    <w:p w:rsidR="00EA51C9" w:rsidRDefault="00EA51C9" w:rsidP="00EA51C9">
      <w:pPr>
        <w:spacing w:after="0" w:line="360" w:lineRule="auto"/>
        <w:jc w:val="both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EC7B9D">
        <w:rPr>
          <w:rStyle w:val="Teksttreci40"/>
          <w:rFonts w:ascii="Arial" w:hAnsi="Arial" w:cs="Arial"/>
          <w:color w:val="auto"/>
          <w:sz w:val="24"/>
          <w:szCs w:val="24"/>
        </w:rPr>
        <w:t>......................</w:t>
      </w:r>
      <w:r w:rsidR="00FF5C70">
        <w:rPr>
          <w:rStyle w:val="Teksttreci40"/>
          <w:rFonts w:ascii="Arial" w:hAnsi="Arial" w:cs="Arial"/>
          <w:color w:val="auto"/>
          <w:sz w:val="24"/>
          <w:szCs w:val="24"/>
        </w:rPr>
        <w:t>........</w:t>
      </w:r>
      <w:r w:rsidRPr="00EC7B9D">
        <w:rPr>
          <w:rStyle w:val="Teksttreci40"/>
          <w:rFonts w:ascii="Arial" w:hAnsi="Arial" w:cs="Arial"/>
          <w:color w:val="auto"/>
          <w:sz w:val="24"/>
          <w:szCs w:val="24"/>
        </w:rPr>
        <w:t>...............</w:t>
      </w:r>
    </w:p>
    <w:p w:rsidR="00FF5C70" w:rsidRPr="00EC7B9D" w:rsidRDefault="00FF5C70" w:rsidP="00EA51C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Style w:val="Teksttreci40"/>
          <w:rFonts w:ascii="Arial" w:hAnsi="Arial" w:cs="Arial"/>
          <w:color w:val="auto"/>
          <w:sz w:val="24"/>
          <w:szCs w:val="24"/>
        </w:rPr>
        <w:t>………………………………..</w:t>
      </w:r>
    </w:p>
    <w:p w:rsidR="00EA51C9" w:rsidRPr="00B2372D" w:rsidRDefault="00EA51C9" w:rsidP="00EA51C9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B2372D">
        <w:rPr>
          <w:rStyle w:val="Teksttreci5"/>
          <w:rFonts w:ascii="Arial" w:hAnsi="Arial" w:cs="Arial"/>
          <w:i w:val="0"/>
          <w:sz w:val="24"/>
          <w:szCs w:val="24"/>
        </w:rPr>
        <w:t>(pełna nazwa/firma, adres)</w:t>
      </w:r>
    </w:p>
    <w:p w:rsidR="00EA51C9" w:rsidRPr="00EC7B9D" w:rsidRDefault="00EA51C9" w:rsidP="00FF5C70">
      <w:pPr>
        <w:spacing w:before="240" w:after="0" w:line="360" w:lineRule="auto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EC7B9D">
        <w:rPr>
          <w:rStyle w:val="Teksttreci40"/>
          <w:rFonts w:ascii="Arial" w:hAnsi="Arial" w:cs="Arial"/>
          <w:color w:val="auto"/>
          <w:sz w:val="24"/>
          <w:szCs w:val="24"/>
        </w:rPr>
        <w:t xml:space="preserve">reprezentowany przez: </w:t>
      </w:r>
    </w:p>
    <w:p w:rsidR="00EA51C9" w:rsidRPr="00EC7B9D" w:rsidRDefault="00EA51C9" w:rsidP="00EA51C9">
      <w:pPr>
        <w:spacing w:after="0" w:line="360" w:lineRule="auto"/>
        <w:jc w:val="both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EC7B9D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.....................................</w:t>
      </w:r>
    </w:p>
    <w:p w:rsidR="00EA51C9" w:rsidRPr="00EC7B9D" w:rsidRDefault="00EA51C9" w:rsidP="00EA51C9">
      <w:pPr>
        <w:spacing w:after="0" w:line="360" w:lineRule="auto"/>
        <w:jc w:val="both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EC7B9D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.....................................</w:t>
      </w:r>
    </w:p>
    <w:p w:rsidR="00F1663D" w:rsidRDefault="00EA51C9" w:rsidP="0039730C">
      <w:pPr>
        <w:spacing w:before="240" w:after="0" w:line="360" w:lineRule="auto"/>
        <w:rPr>
          <w:rStyle w:val="Teksttreci5"/>
          <w:rFonts w:ascii="Arial" w:hAnsi="Arial" w:cs="Arial"/>
          <w:i w:val="0"/>
          <w:sz w:val="24"/>
          <w:szCs w:val="24"/>
        </w:rPr>
      </w:pPr>
      <w:r w:rsidRPr="00B2372D">
        <w:rPr>
          <w:rStyle w:val="Teksttreci5"/>
          <w:rFonts w:ascii="Arial" w:hAnsi="Arial" w:cs="Arial"/>
          <w:i w:val="0"/>
          <w:sz w:val="24"/>
          <w:szCs w:val="24"/>
        </w:rPr>
        <w:t>(imię, nazwisko, stanowisko/podstawa do reprezentacji)</w:t>
      </w:r>
    </w:p>
    <w:p w:rsidR="00F1663D" w:rsidRDefault="00F1663D">
      <w:pPr>
        <w:rPr>
          <w:rStyle w:val="Teksttreci5"/>
          <w:rFonts w:ascii="Arial" w:hAnsi="Arial" w:cs="Arial"/>
          <w:i w:val="0"/>
          <w:sz w:val="24"/>
          <w:szCs w:val="24"/>
        </w:rPr>
      </w:pPr>
      <w:r>
        <w:rPr>
          <w:rStyle w:val="Teksttreci5"/>
          <w:rFonts w:ascii="Arial" w:hAnsi="Arial" w:cs="Arial"/>
          <w:i w:val="0"/>
          <w:sz w:val="24"/>
          <w:szCs w:val="24"/>
        </w:rPr>
        <w:br w:type="page"/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1"/>
        <w:gridCol w:w="5222"/>
        <w:gridCol w:w="1984"/>
        <w:gridCol w:w="2268"/>
        <w:gridCol w:w="1276"/>
        <w:gridCol w:w="1843"/>
      </w:tblGrid>
      <w:tr w:rsidR="00EA51C9" w:rsidRPr="00EC7B9D" w:rsidTr="00EA51C9">
        <w:tc>
          <w:tcPr>
            <w:tcW w:w="2541" w:type="dxa"/>
            <w:shd w:val="clear" w:color="auto" w:fill="F3F3F3"/>
            <w:vAlign w:val="center"/>
          </w:tcPr>
          <w:p w:rsidR="00EA51C9" w:rsidRPr="00B2372D" w:rsidRDefault="00EA51C9" w:rsidP="00EA51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2372D">
              <w:rPr>
                <w:rFonts w:ascii="Arial" w:hAnsi="Arial" w:cs="Arial"/>
                <w:b/>
                <w:bCs/>
              </w:rPr>
              <w:lastRenderedPageBreak/>
              <w:t>Nazwa Wykonawcy</w:t>
            </w:r>
          </w:p>
          <w:p w:rsidR="00EA51C9" w:rsidRPr="00EC7B9D" w:rsidRDefault="00EA51C9" w:rsidP="00EA51C9">
            <w:pPr>
              <w:tabs>
                <w:tab w:val="left" w:pos="2338"/>
                <w:tab w:val="left" w:pos="4520"/>
                <w:tab w:val="left" w:pos="6083"/>
                <w:tab w:val="left" w:pos="7300"/>
                <w:tab w:val="left" w:pos="9209"/>
              </w:tabs>
              <w:spacing w:after="0"/>
              <w:jc w:val="center"/>
              <w:rPr>
                <w:rFonts w:ascii="Arial" w:hAnsi="Arial" w:cs="Arial"/>
                <w:bCs/>
              </w:rPr>
            </w:pPr>
            <w:r w:rsidRPr="00B2372D">
              <w:rPr>
                <w:rFonts w:ascii="Arial" w:hAnsi="Arial" w:cs="Arial"/>
                <w:bCs/>
              </w:rPr>
              <w:t>(podmiotu),</w:t>
            </w:r>
            <w:r w:rsidRPr="00B2372D">
              <w:rPr>
                <w:rFonts w:ascii="Arial" w:hAnsi="Arial" w:cs="Arial"/>
                <w:b/>
                <w:bCs/>
              </w:rPr>
              <w:t xml:space="preserve"> wykazującego posiadanie doświadczenia</w:t>
            </w:r>
          </w:p>
        </w:tc>
        <w:tc>
          <w:tcPr>
            <w:tcW w:w="5222" w:type="dxa"/>
            <w:shd w:val="clear" w:color="auto" w:fill="F3F3F3"/>
            <w:vAlign w:val="center"/>
          </w:tcPr>
          <w:p w:rsidR="00EA51C9" w:rsidRPr="00EC7B9D" w:rsidRDefault="00EA51C9" w:rsidP="00B2372D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B2372D">
              <w:rPr>
                <w:rFonts w:ascii="Arial" w:hAnsi="Arial" w:cs="Arial"/>
                <w:b/>
                <w:bCs/>
              </w:rPr>
              <w:t>Rodzaj zamówienia</w:t>
            </w:r>
            <w:r w:rsidR="00B2372D">
              <w:rPr>
                <w:rFonts w:ascii="Arial" w:hAnsi="Arial" w:cs="Arial"/>
                <w:bCs/>
              </w:rPr>
              <w:t xml:space="preserve"> </w:t>
            </w:r>
            <w:r w:rsidRPr="00EC7B9D">
              <w:rPr>
                <w:rFonts w:ascii="Arial" w:hAnsi="Arial" w:cs="Arial"/>
                <w:bCs/>
              </w:rPr>
              <w:t>(Należy podać informacje, na podstawie których</w:t>
            </w:r>
            <w:r w:rsidRPr="00EC7B9D" w:rsidDel="00D44E15">
              <w:rPr>
                <w:rFonts w:ascii="Arial" w:hAnsi="Arial" w:cs="Arial"/>
                <w:bCs/>
              </w:rPr>
              <w:t xml:space="preserve"> </w:t>
            </w:r>
            <w:r w:rsidRPr="00EC7B9D">
              <w:rPr>
                <w:rFonts w:ascii="Arial" w:hAnsi="Arial" w:cs="Arial"/>
                <w:bCs/>
              </w:rPr>
              <w:t>Zamawiający będzie mógł jednoznacznie stwierdzić spełnianie przez Wykonawcę warunków udziału w postępowaniu w</w:t>
            </w:r>
            <w:r w:rsidR="00B2372D">
              <w:rPr>
                <w:rFonts w:ascii="Arial" w:hAnsi="Arial" w:cs="Arial"/>
                <w:bCs/>
              </w:rPr>
              <w:t> </w:t>
            </w:r>
            <w:r w:rsidRPr="00EC7B9D">
              <w:rPr>
                <w:rFonts w:ascii="Arial" w:hAnsi="Arial" w:cs="Arial"/>
                <w:bCs/>
              </w:rPr>
              <w:t>tym zakresie)</w:t>
            </w:r>
          </w:p>
        </w:tc>
        <w:tc>
          <w:tcPr>
            <w:tcW w:w="1984" w:type="dxa"/>
            <w:shd w:val="clear" w:color="auto" w:fill="F3F3F3"/>
            <w:vAlign w:val="center"/>
          </w:tcPr>
          <w:p w:rsidR="00EA51C9" w:rsidRPr="00EC7B9D" w:rsidRDefault="00EA51C9" w:rsidP="00EA51C9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B2372D">
              <w:rPr>
                <w:rFonts w:ascii="Arial" w:hAnsi="Arial" w:cs="Arial"/>
                <w:b/>
                <w:bCs/>
              </w:rPr>
              <w:t>Wartość brutto wykonanych robót</w:t>
            </w:r>
            <w:r w:rsidRPr="00EC7B9D">
              <w:rPr>
                <w:rFonts w:ascii="Arial" w:hAnsi="Arial" w:cs="Arial"/>
                <w:bCs/>
              </w:rPr>
              <w:t xml:space="preserve"> [PLN]</w:t>
            </w:r>
          </w:p>
        </w:tc>
        <w:tc>
          <w:tcPr>
            <w:tcW w:w="2268" w:type="dxa"/>
            <w:shd w:val="clear" w:color="auto" w:fill="F3F3F3"/>
            <w:vAlign w:val="center"/>
          </w:tcPr>
          <w:p w:rsidR="00212CF3" w:rsidRDefault="00EA51C9" w:rsidP="00EA51C9">
            <w:pPr>
              <w:spacing w:after="0"/>
              <w:ind w:left="-108"/>
              <w:jc w:val="center"/>
              <w:rPr>
                <w:rFonts w:ascii="Arial" w:hAnsi="Arial" w:cs="Arial"/>
                <w:bCs/>
              </w:rPr>
            </w:pPr>
            <w:r w:rsidRPr="00B2372D">
              <w:rPr>
                <w:rFonts w:ascii="Arial" w:hAnsi="Arial" w:cs="Arial"/>
                <w:b/>
                <w:bCs/>
              </w:rPr>
              <w:t>Data wykonania zamówienia</w:t>
            </w:r>
            <w:r w:rsidRPr="00EC7B9D">
              <w:rPr>
                <w:rFonts w:ascii="Arial" w:hAnsi="Arial" w:cs="Arial"/>
                <w:bCs/>
              </w:rPr>
              <w:t xml:space="preserve"> </w:t>
            </w:r>
          </w:p>
          <w:p w:rsidR="00EA51C9" w:rsidRPr="00EC7B9D" w:rsidRDefault="00EA51C9" w:rsidP="00EA51C9">
            <w:pPr>
              <w:spacing w:after="0"/>
              <w:ind w:left="-108"/>
              <w:jc w:val="center"/>
              <w:rPr>
                <w:rFonts w:ascii="Arial" w:hAnsi="Arial" w:cs="Arial"/>
                <w:bCs/>
              </w:rPr>
            </w:pPr>
            <w:r w:rsidRPr="00EC7B9D">
              <w:rPr>
                <w:rFonts w:ascii="Arial" w:hAnsi="Arial" w:cs="Arial"/>
                <w:bCs/>
              </w:rPr>
              <w:t>(zgodnie z zawartą umową)</w:t>
            </w:r>
          </w:p>
        </w:tc>
        <w:tc>
          <w:tcPr>
            <w:tcW w:w="1276" w:type="dxa"/>
            <w:shd w:val="clear" w:color="auto" w:fill="F3F3F3"/>
            <w:vAlign w:val="center"/>
          </w:tcPr>
          <w:p w:rsidR="00EA51C9" w:rsidRPr="00B2372D" w:rsidRDefault="00EA51C9" w:rsidP="00EA51C9">
            <w:pPr>
              <w:spacing w:after="0"/>
              <w:ind w:left="-108"/>
              <w:jc w:val="center"/>
              <w:rPr>
                <w:rFonts w:ascii="Arial" w:hAnsi="Arial" w:cs="Arial"/>
                <w:b/>
                <w:bCs/>
              </w:rPr>
            </w:pPr>
            <w:r w:rsidRPr="00B2372D">
              <w:rPr>
                <w:rFonts w:ascii="Arial" w:hAnsi="Arial" w:cs="Arial"/>
                <w:b/>
                <w:bCs/>
              </w:rPr>
              <w:t>Miejsce wykonania</w:t>
            </w:r>
          </w:p>
        </w:tc>
        <w:tc>
          <w:tcPr>
            <w:tcW w:w="1843" w:type="dxa"/>
            <w:shd w:val="clear" w:color="auto" w:fill="F3F3F3"/>
            <w:vAlign w:val="center"/>
          </w:tcPr>
          <w:p w:rsidR="00EA51C9" w:rsidRPr="00B2372D" w:rsidRDefault="00EA51C9" w:rsidP="00EA51C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B2372D">
              <w:rPr>
                <w:rFonts w:ascii="Arial" w:hAnsi="Arial" w:cs="Arial"/>
                <w:b/>
                <w:bCs/>
              </w:rPr>
              <w:t>Podmioty, na rzecz których roboty zostały wykonane</w:t>
            </w:r>
          </w:p>
        </w:tc>
      </w:tr>
      <w:tr w:rsidR="00EA51C9" w:rsidRPr="00EC7B9D" w:rsidTr="00EA51C9">
        <w:trPr>
          <w:trHeight w:val="737"/>
        </w:trPr>
        <w:tc>
          <w:tcPr>
            <w:tcW w:w="2541" w:type="dxa"/>
          </w:tcPr>
          <w:p w:rsidR="00EA51C9" w:rsidRPr="00EC7B9D" w:rsidRDefault="00EA51C9" w:rsidP="000D704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222" w:type="dxa"/>
          </w:tcPr>
          <w:p w:rsidR="00EA51C9" w:rsidRPr="00EC7B9D" w:rsidRDefault="00EA51C9" w:rsidP="000D704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:rsidR="00EA51C9" w:rsidRPr="00EC7B9D" w:rsidRDefault="00EA51C9" w:rsidP="000D704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:rsidR="00EA51C9" w:rsidRPr="00EC7B9D" w:rsidRDefault="00EA51C9" w:rsidP="000D704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EA51C9" w:rsidRPr="00EC7B9D" w:rsidRDefault="00EA51C9" w:rsidP="000D704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EA51C9" w:rsidRPr="00EC7B9D" w:rsidRDefault="00EA51C9" w:rsidP="000D704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A51C9" w:rsidRPr="00EC7B9D" w:rsidTr="00EA51C9">
        <w:trPr>
          <w:trHeight w:val="737"/>
        </w:trPr>
        <w:tc>
          <w:tcPr>
            <w:tcW w:w="2541" w:type="dxa"/>
          </w:tcPr>
          <w:p w:rsidR="00EA51C9" w:rsidRPr="00EC7B9D" w:rsidRDefault="00EA51C9" w:rsidP="000D704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222" w:type="dxa"/>
          </w:tcPr>
          <w:p w:rsidR="00EA51C9" w:rsidRPr="00EC7B9D" w:rsidRDefault="00EA51C9" w:rsidP="000D704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:rsidR="00EA51C9" w:rsidRPr="00EC7B9D" w:rsidRDefault="00EA51C9" w:rsidP="000D704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:rsidR="00EA51C9" w:rsidRPr="00EC7B9D" w:rsidRDefault="00EA51C9" w:rsidP="000D704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EA51C9" w:rsidRPr="00EC7B9D" w:rsidRDefault="00EA51C9" w:rsidP="000D704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EA51C9" w:rsidRPr="00EC7B9D" w:rsidRDefault="00EA51C9" w:rsidP="000D704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F1663D" w:rsidRPr="00EC7B9D" w:rsidTr="00EA51C9">
        <w:trPr>
          <w:trHeight w:val="737"/>
        </w:trPr>
        <w:tc>
          <w:tcPr>
            <w:tcW w:w="2541" w:type="dxa"/>
          </w:tcPr>
          <w:p w:rsidR="00F1663D" w:rsidRPr="00EC7B9D" w:rsidRDefault="00F1663D" w:rsidP="000D704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222" w:type="dxa"/>
          </w:tcPr>
          <w:p w:rsidR="00F1663D" w:rsidRPr="00EC7B9D" w:rsidRDefault="00F1663D" w:rsidP="000D704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:rsidR="00F1663D" w:rsidRPr="00EC7B9D" w:rsidRDefault="00F1663D" w:rsidP="000D704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:rsidR="00F1663D" w:rsidRPr="00EC7B9D" w:rsidRDefault="00F1663D" w:rsidP="000D704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F1663D" w:rsidRPr="00EC7B9D" w:rsidRDefault="00F1663D" w:rsidP="000D704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F1663D" w:rsidRPr="00EC7B9D" w:rsidRDefault="00F1663D" w:rsidP="000D704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F1663D" w:rsidRPr="00EC7B9D" w:rsidTr="00EA51C9">
        <w:trPr>
          <w:trHeight w:val="737"/>
        </w:trPr>
        <w:tc>
          <w:tcPr>
            <w:tcW w:w="2541" w:type="dxa"/>
          </w:tcPr>
          <w:p w:rsidR="00F1663D" w:rsidRPr="00EC7B9D" w:rsidRDefault="00F1663D" w:rsidP="000D704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222" w:type="dxa"/>
          </w:tcPr>
          <w:p w:rsidR="00F1663D" w:rsidRPr="00EC7B9D" w:rsidRDefault="00F1663D" w:rsidP="000D704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:rsidR="00F1663D" w:rsidRPr="00EC7B9D" w:rsidRDefault="00F1663D" w:rsidP="000D704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:rsidR="00F1663D" w:rsidRPr="00EC7B9D" w:rsidRDefault="00F1663D" w:rsidP="000D704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F1663D" w:rsidRPr="00EC7B9D" w:rsidRDefault="00F1663D" w:rsidP="000D704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F1663D" w:rsidRPr="00EC7B9D" w:rsidRDefault="00F1663D" w:rsidP="000D7045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EA51C9" w:rsidRPr="00EC7B9D" w:rsidRDefault="00EA51C9" w:rsidP="00775479">
      <w:p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EC7B9D">
        <w:rPr>
          <w:rFonts w:ascii="Arial" w:hAnsi="Arial" w:cs="Arial"/>
          <w:sz w:val="24"/>
          <w:szCs w:val="24"/>
        </w:rPr>
        <w:t xml:space="preserve">Do wykazu należy dołączyć dowody określające czy wykazane roboty budowlane zostały wykonane </w:t>
      </w:r>
      <w:r w:rsidR="00775479">
        <w:rPr>
          <w:rFonts w:ascii="Arial" w:hAnsi="Arial" w:cs="Arial"/>
          <w:sz w:val="24"/>
          <w:szCs w:val="24"/>
        </w:rPr>
        <w:t xml:space="preserve">należycie, przy czym dowodami, </w:t>
      </w:r>
      <w:r w:rsidRPr="00EC7B9D">
        <w:rPr>
          <w:rFonts w:ascii="Arial" w:hAnsi="Arial" w:cs="Arial"/>
          <w:sz w:val="24"/>
          <w:szCs w:val="24"/>
        </w:rPr>
        <w:t>o</w:t>
      </w:r>
      <w:r w:rsidR="00EA4E07">
        <w:rPr>
          <w:rFonts w:ascii="Arial" w:hAnsi="Arial" w:cs="Arial"/>
          <w:sz w:val="24"/>
          <w:szCs w:val="24"/>
        </w:rPr>
        <w:t> </w:t>
      </w:r>
      <w:r w:rsidRPr="00EC7B9D">
        <w:rPr>
          <w:rFonts w:ascii="Arial" w:hAnsi="Arial" w:cs="Arial"/>
          <w:sz w:val="24"/>
          <w:szCs w:val="24"/>
        </w:rPr>
        <w:t>których mowa, są referencje bądź inne dokumenty sporządzone przez podmiot, na rzecz którego roboty budowlane były wykonywane, a jeżeli z uzasadnionej przyczyny o obiektywnym charakterze Wykonawca nie jest w stanie uzyskać tych dokumentów – inne odpowiednie dokumenty.</w:t>
      </w:r>
    </w:p>
    <w:p w:rsidR="00735CFE" w:rsidRPr="00186DF6" w:rsidRDefault="00EA51C9" w:rsidP="00186DF6">
      <w:pPr>
        <w:spacing w:before="1200" w:after="0" w:line="360" w:lineRule="auto"/>
        <w:jc w:val="both"/>
        <w:rPr>
          <w:rFonts w:ascii="Arial" w:hAnsi="Arial" w:cs="Arial"/>
          <w:sz w:val="24"/>
          <w:szCs w:val="24"/>
        </w:rPr>
      </w:pPr>
      <w:r w:rsidRPr="00EC7B9D">
        <w:rPr>
          <w:rFonts w:ascii="Arial" w:hAnsi="Arial" w:cs="Arial"/>
          <w:sz w:val="24"/>
          <w:szCs w:val="24"/>
        </w:rPr>
        <w:t>U</w:t>
      </w:r>
      <w:r w:rsidR="00BC40BB">
        <w:rPr>
          <w:rFonts w:ascii="Arial" w:hAnsi="Arial" w:cs="Arial"/>
          <w:sz w:val="24"/>
          <w:szCs w:val="24"/>
        </w:rPr>
        <w:t>waga</w:t>
      </w:r>
      <w:r w:rsidRPr="00EC7B9D">
        <w:rPr>
          <w:rFonts w:ascii="Arial" w:hAnsi="Arial" w:cs="Arial"/>
          <w:sz w:val="24"/>
          <w:szCs w:val="24"/>
        </w:rPr>
        <w:t>: D</w:t>
      </w:r>
      <w:r w:rsidR="00BC40BB">
        <w:rPr>
          <w:rFonts w:ascii="Arial" w:hAnsi="Arial" w:cs="Arial"/>
          <w:sz w:val="24"/>
          <w:szCs w:val="24"/>
        </w:rPr>
        <w:t>okument należy opatrzyć kwalifikowanym podpisem elektronicznym</w:t>
      </w:r>
      <w:r w:rsidRPr="00EC7B9D">
        <w:rPr>
          <w:rFonts w:ascii="Arial" w:hAnsi="Arial" w:cs="Arial"/>
          <w:sz w:val="24"/>
          <w:szCs w:val="24"/>
        </w:rPr>
        <w:t xml:space="preserve"> </w:t>
      </w:r>
      <w:r w:rsidR="00BC40BB">
        <w:rPr>
          <w:rFonts w:ascii="Arial" w:hAnsi="Arial" w:cs="Arial"/>
          <w:sz w:val="24"/>
          <w:szCs w:val="24"/>
        </w:rPr>
        <w:t>lub podpisem zaufanym lub podpisem osobistym przez osobę lub osoby uprawnione do reprezentowania</w:t>
      </w:r>
      <w:r w:rsidRPr="00EC7B9D">
        <w:rPr>
          <w:rFonts w:ascii="Arial" w:hAnsi="Arial" w:cs="Arial"/>
          <w:i/>
          <w:sz w:val="24"/>
          <w:szCs w:val="24"/>
        </w:rPr>
        <w:t xml:space="preserve"> </w:t>
      </w:r>
      <w:r w:rsidRPr="00EC7B9D">
        <w:rPr>
          <w:rStyle w:val="Teksttreci5"/>
          <w:rFonts w:ascii="Arial" w:hAnsi="Arial" w:cs="Arial"/>
          <w:i w:val="0"/>
          <w:sz w:val="24"/>
          <w:szCs w:val="24"/>
        </w:rPr>
        <w:t>W</w:t>
      </w:r>
      <w:r w:rsidR="00413DE1">
        <w:rPr>
          <w:rStyle w:val="Teksttreci5"/>
          <w:rFonts w:ascii="Arial" w:hAnsi="Arial" w:cs="Arial"/>
          <w:i w:val="0"/>
          <w:sz w:val="24"/>
          <w:szCs w:val="24"/>
        </w:rPr>
        <w:t>ykonawcy</w:t>
      </w:r>
      <w:r w:rsidR="008C6431">
        <w:rPr>
          <w:rStyle w:val="Teksttreci5"/>
          <w:rFonts w:ascii="Arial" w:hAnsi="Arial" w:cs="Arial"/>
          <w:i w:val="0"/>
          <w:sz w:val="24"/>
          <w:szCs w:val="24"/>
        </w:rPr>
        <w:t>.</w:t>
      </w:r>
    </w:p>
    <w:sectPr w:rsidR="00735CFE" w:rsidRPr="00186DF6" w:rsidSect="00607D42">
      <w:footerReference w:type="default" r:id="rId8"/>
      <w:pgSz w:w="16838" w:h="11906" w:orient="landscape"/>
      <w:pgMar w:top="1418" w:right="992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326" w:rsidRDefault="00E65326" w:rsidP="0042265D">
      <w:pPr>
        <w:spacing w:after="0" w:line="240" w:lineRule="auto"/>
      </w:pPr>
      <w:r>
        <w:separator/>
      </w:r>
    </w:p>
  </w:endnote>
  <w:endnote w:type="continuationSeparator" w:id="0">
    <w:p w:rsidR="00E65326" w:rsidRDefault="00E65326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4"/>
        <w:szCs w:val="24"/>
      </w:rPr>
      <w:id w:val="62139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6213905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Arial" w:hAnsi="Arial" w:cs="Arial"/>
                <w:sz w:val="24"/>
                <w:szCs w:val="24"/>
              </w:rPr>
              <w:id w:val="1529760908"/>
              <w:docPartObj>
                <w:docPartGallery w:val="Page Numbers (Top of Page)"/>
                <w:docPartUnique/>
              </w:docPartObj>
            </w:sdtPr>
            <w:sdtEndPr/>
            <w:sdtContent>
              <w:p w:rsidR="00E65326" w:rsidRPr="004739FA" w:rsidRDefault="00E65326" w:rsidP="00B664D2">
                <w:pPr>
                  <w:pStyle w:val="Stopka0"/>
                  <w:pBdr>
                    <w:top w:val="single" w:sz="4" w:space="1" w:color="auto"/>
                  </w:pBdr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l-PL"/>
                  </w:rPr>
                </w:pPr>
                <w:r w:rsidRPr="004739FA">
                  <w:rPr>
                    <w:rFonts w:ascii="Arial" w:hAnsi="Arial" w:cs="Arial"/>
                    <w:sz w:val="24"/>
                    <w:szCs w:val="24"/>
                  </w:rPr>
                  <w:t>Zakład Gospodarki Mieszkaniowej w Rybniku</w:t>
                </w:r>
              </w:p>
              <w:p w:rsidR="00E65326" w:rsidRPr="00B664D2" w:rsidRDefault="00E65326" w:rsidP="00B664D2">
                <w:pPr>
                  <w:pStyle w:val="Stopka0"/>
                  <w:tabs>
                    <w:tab w:val="left" w:pos="2850"/>
                  </w:tabs>
                  <w:jc w:val="right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ab/>
                </w:r>
                <w:r>
                  <w:rPr>
                    <w:rFonts w:ascii="Arial" w:hAnsi="Arial" w:cs="Arial"/>
                    <w:sz w:val="24"/>
                    <w:szCs w:val="24"/>
                  </w:rPr>
                  <w:tab/>
                </w:r>
                <w:r>
                  <w:rPr>
                    <w:rFonts w:ascii="Arial" w:hAnsi="Arial" w:cs="Arial"/>
                    <w:sz w:val="24"/>
                    <w:szCs w:val="24"/>
                  </w:rPr>
                  <w:tab/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instrText>PAGE</w:instrText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="005868CC">
                  <w:rPr>
                    <w:rFonts w:ascii="Arial" w:hAnsi="Arial" w:cs="Arial"/>
                    <w:noProof/>
                    <w:sz w:val="24"/>
                    <w:szCs w:val="24"/>
                  </w:rPr>
                  <w:t>1</w:t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t>/</w:t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instrText>NUMPAGES</w:instrText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="005868CC">
                  <w:rPr>
                    <w:rFonts w:ascii="Arial" w:hAnsi="Arial" w:cs="Arial"/>
                    <w:noProof/>
                    <w:sz w:val="24"/>
                    <w:szCs w:val="24"/>
                  </w:rPr>
                  <w:t>2</w:t>
                </w:r>
                <w:r w:rsidRPr="004739FA"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326" w:rsidRDefault="00E65326" w:rsidP="0042265D">
      <w:pPr>
        <w:spacing w:after="0" w:line="240" w:lineRule="auto"/>
      </w:pPr>
      <w:r>
        <w:separator/>
      </w:r>
    </w:p>
  </w:footnote>
  <w:footnote w:type="continuationSeparator" w:id="0">
    <w:p w:rsidR="00E65326" w:rsidRDefault="00E65326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3E22"/>
    <w:multiLevelType w:val="hybridMultilevel"/>
    <w:tmpl w:val="29BA1DFC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" w15:restartNumberingAfterBreak="0">
    <w:nsid w:val="02F22418"/>
    <w:multiLevelType w:val="hybridMultilevel"/>
    <w:tmpl w:val="D818A654"/>
    <w:lvl w:ilvl="0" w:tplc="D8F84A76">
      <w:start w:val="2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97911"/>
    <w:multiLevelType w:val="hybridMultilevel"/>
    <w:tmpl w:val="AD8AF600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F05A8"/>
    <w:multiLevelType w:val="hybridMultilevel"/>
    <w:tmpl w:val="B7F01FA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8D86FE7"/>
    <w:multiLevelType w:val="hybridMultilevel"/>
    <w:tmpl w:val="CD629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E221A"/>
    <w:multiLevelType w:val="hybridMultilevel"/>
    <w:tmpl w:val="338E2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532E8"/>
    <w:multiLevelType w:val="hybridMultilevel"/>
    <w:tmpl w:val="46A4605A"/>
    <w:lvl w:ilvl="0" w:tplc="7C2C2DA2">
      <w:start w:val="24"/>
      <w:numFmt w:val="decimal"/>
      <w:lvlText w:val="%1)"/>
      <w:lvlJc w:val="left"/>
      <w:pPr>
        <w:ind w:left="8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93E3A"/>
    <w:multiLevelType w:val="hybridMultilevel"/>
    <w:tmpl w:val="9642C6EE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CC8033C"/>
    <w:multiLevelType w:val="hybridMultilevel"/>
    <w:tmpl w:val="C8BECC6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0DF94E7F"/>
    <w:multiLevelType w:val="hybridMultilevel"/>
    <w:tmpl w:val="8640B534"/>
    <w:lvl w:ilvl="0" w:tplc="CD1C547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DB22AB"/>
    <w:multiLevelType w:val="hybridMultilevel"/>
    <w:tmpl w:val="37FABE56"/>
    <w:lvl w:ilvl="0" w:tplc="26784B4A">
      <w:start w:val="1"/>
      <w:numFmt w:val="lowerLetter"/>
      <w:lvlText w:val="%1)"/>
      <w:lvlJc w:val="left"/>
      <w:pPr>
        <w:ind w:left="121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1" w15:restartNumberingAfterBreak="0">
    <w:nsid w:val="0EF87667"/>
    <w:multiLevelType w:val="multilevel"/>
    <w:tmpl w:val="51E4FB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984824"/>
    <w:multiLevelType w:val="multilevel"/>
    <w:tmpl w:val="84063E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2B1DBF"/>
    <w:multiLevelType w:val="hybridMultilevel"/>
    <w:tmpl w:val="1C74DCD0"/>
    <w:lvl w:ilvl="0" w:tplc="4C82906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9607F0"/>
    <w:multiLevelType w:val="hybridMultilevel"/>
    <w:tmpl w:val="4AE0DA9E"/>
    <w:lvl w:ilvl="0" w:tplc="F1C80F0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FF4552"/>
    <w:multiLevelType w:val="hybridMultilevel"/>
    <w:tmpl w:val="4D681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250BDF"/>
    <w:multiLevelType w:val="hybridMultilevel"/>
    <w:tmpl w:val="33DCF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3C6881"/>
    <w:multiLevelType w:val="multilevel"/>
    <w:tmpl w:val="1A48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46762D4"/>
    <w:multiLevelType w:val="hybridMultilevel"/>
    <w:tmpl w:val="9824270A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17ED0483"/>
    <w:multiLevelType w:val="multilevel"/>
    <w:tmpl w:val="64849F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97"/>
        </w:tabs>
        <w:ind w:left="397" w:hanging="397"/>
      </w:pPr>
    </w:lvl>
    <w:lvl w:ilvl="2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7FC4BD2"/>
    <w:multiLevelType w:val="hybridMultilevel"/>
    <w:tmpl w:val="1F184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9800B53"/>
    <w:multiLevelType w:val="hybridMultilevel"/>
    <w:tmpl w:val="CECC273E"/>
    <w:lvl w:ilvl="0" w:tplc="FB60139E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1AAD1CC0"/>
    <w:multiLevelType w:val="hybridMultilevel"/>
    <w:tmpl w:val="672685C6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23" w15:restartNumberingAfterBreak="0">
    <w:nsid w:val="1AB9661B"/>
    <w:multiLevelType w:val="hybridMultilevel"/>
    <w:tmpl w:val="C1068E5C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1B6D56EB"/>
    <w:multiLevelType w:val="hybridMultilevel"/>
    <w:tmpl w:val="6CA43EB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9404B7A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444" w:hanging="180"/>
      </w:pPr>
      <w:rPr>
        <w:rFonts w:cs="Times New Roman"/>
      </w:rPr>
    </w:lvl>
    <w:lvl w:ilvl="3" w:tplc="4BEE53BA">
      <w:start w:val="1"/>
      <w:numFmt w:val="lowerLetter"/>
      <w:lvlText w:val="%4)"/>
      <w:lvlJc w:val="left"/>
      <w:pPr>
        <w:ind w:left="3164" w:hanging="360"/>
      </w:pPr>
      <w:rPr>
        <w:rFonts w:ascii="Arial" w:eastAsia="TimesNewRoman" w:hAnsi="Arial" w:cs="Arial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5" w15:restartNumberingAfterBreak="0">
    <w:nsid w:val="1E584BD5"/>
    <w:multiLevelType w:val="multilevel"/>
    <w:tmpl w:val="00AAC1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E04502"/>
    <w:multiLevelType w:val="hybridMultilevel"/>
    <w:tmpl w:val="1BA0322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22490ECF"/>
    <w:multiLevelType w:val="hybridMultilevel"/>
    <w:tmpl w:val="88442776"/>
    <w:lvl w:ilvl="0" w:tplc="04150011">
      <w:start w:val="1"/>
      <w:numFmt w:val="decimal"/>
      <w:lvlText w:val="%1)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8" w15:restartNumberingAfterBreak="0">
    <w:nsid w:val="22513EC6"/>
    <w:multiLevelType w:val="hybridMultilevel"/>
    <w:tmpl w:val="60A29D2E"/>
    <w:lvl w:ilvl="0" w:tplc="3C7CC97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2B12B6A"/>
    <w:multiLevelType w:val="hybridMultilevel"/>
    <w:tmpl w:val="7A9ADA2E"/>
    <w:lvl w:ilvl="0" w:tplc="C6CADE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655318D"/>
    <w:multiLevelType w:val="hybridMultilevel"/>
    <w:tmpl w:val="4084752A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7146A5C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7145D3E"/>
    <w:multiLevelType w:val="hybridMultilevel"/>
    <w:tmpl w:val="0AF0E634"/>
    <w:lvl w:ilvl="0" w:tplc="15AE22FC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27CB5CB1"/>
    <w:multiLevelType w:val="hybridMultilevel"/>
    <w:tmpl w:val="9734219E"/>
    <w:lvl w:ilvl="0" w:tplc="303CBA5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271552"/>
    <w:multiLevelType w:val="hybridMultilevel"/>
    <w:tmpl w:val="497A4FE6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83F3818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3F3FBD"/>
    <w:multiLevelType w:val="hybridMultilevel"/>
    <w:tmpl w:val="AFC00552"/>
    <w:lvl w:ilvl="0" w:tplc="99C6CDF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C770E3D"/>
    <w:multiLevelType w:val="hybridMultilevel"/>
    <w:tmpl w:val="4A46E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C8A6EED"/>
    <w:multiLevelType w:val="hybridMultilevel"/>
    <w:tmpl w:val="60A29D2E"/>
    <w:lvl w:ilvl="0" w:tplc="3C7CC97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CCA7581"/>
    <w:multiLevelType w:val="multilevel"/>
    <w:tmpl w:val="5686BC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D4E5153"/>
    <w:multiLevelType w:val="hybridMultilevel"/>
    <w:tmpl w:val="4B3E1394"/>
    <w:lvl w:ilvl="0" w:tplc="6BDC4EF4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308F1CDA"/>
    <w:multiLevelType w:val="hybridMultilevel"/>
    <w:tmpl w:val="2ABA7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0EC7CAF"/>
    <w:multiLevelType w:val="hybridMultilevel"/>
    <w:tmpl w:val="1ED070EE"/>
    <w:lvl w:ilvl="0" w:tplc="CE10ECF6">
      <w:start w:val="4"/>
      <w:numFmt w:val="decimal"/>
      <w:lvlText w:val="%1)"/>
      <w:lvlJc w:val="left"/>
      <w:pPr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22A20B8"/>
    <w:multiLevelType w:val="hybridMultilevel"/>
    <w:tmpl w:val="C4A224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3366A5C"/>
    <w:multiLevelType w:val="hybridMultilevel"/>
    <w:tmpl w:val="2460C8EE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5" w15:restartNumberingAfterBreak="0">
    <w:nsid w:val="358E5465"/>
    <w:multiLevelType w:val="hybridMultilevel"/>
    <w:tmpl w:val="B7163C2A"/>
    <w:lvl w:ilvl="0" w:tplc="6876E03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6B579C1"/>
    <w:multiLevelType w:val="hybridMultilevel"/>
    <w:tmpl w:val="7BAAB6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79C1A33"/>
    <w:multiLevelType w:val="hybridMultilevel"/>
    <w:tmpl w:val="BB52C6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7BE3FF8"/>
    <w:multiLevelType w:val="hybridMultilevel"/>
    <w:tmpl w:val="3AE865B4"/>
    <w:lvl w:ilvl="0" w:tplc="21C4D2B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49" w15:restartNumberingAfterBreak="0">
    <w:nsid w:val="396A53A9"/>
    <w:multiLevelType w:val="multilevel"/>
    <w:tmpl w:val="68ACF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96D4CAB"/>
    <w:multiLevelType w:val="hybridMultilevel"/>
    <w:tmpl w:val="991C32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3CDF665C"/>
    <w:multiLevelType w:val="multilevel"/>
    <w:tmpl w:val="3DBEFC12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3EA33C25"/>
    <w:multiLevelType w:val="hybridMultilevel"/>
    <w:tmpl w:val="294A6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0B2CF74">
      <w:start w:val="23"/>
      <w:numFmt w:val="decimal"/>
      <w:lvlText w:val="%2)"/>
      <w:lvlJc w:val="left"/>
      <w:pPr>
        <w:ind w:left="786" w:hanging="360"/>
      </w:pPr>
      <w:rPr>
        <w:rFonts w:ascii="Arial" w:hAnsi="Arial" w:cs="Arial" w:hint="default"/>
        <w:color w:val="000000" w:themeColor="text1"/>
        <w:sz w:val="24"/>
        <w:szCs w:val="24"/>
      </w:rPr>
    </w:lvl>
    <w:lvl w:ilvl="2" w:tplc="237258C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F2361BB"/>
    <w:multiLevelType w:val="hybridMultilevel"/>
    <w:tmpl w:val="DED6404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40511242"/>
    <w:multiLevelType w:val="hybridMultilevel"/>
    <w:tmpl w:val="08249130"/>
    <w:lvl w:ilvl="0" w:tplc="7B864D22">
      <w:start w:val="1"/>
      <w:numFmt w:val="decimal"/>
      <w:lvlText w:val="%1)"/>
      <w:lvlJc w:val="left"/>
      <w:pPr>
        <w:ind w:left="1506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5" w15:restartNumberingAfterBreak="0">
    <w:nsid w:val="42934AD5"/>
    <w:multiLevelType w:val="multilevel"/>
    <w:tmpl w:val="FFCCF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57" w15:restartNumberingAfterBreak="0">
    <w:nsid w:val="44E714D6"/>
    <w:multiLevelType w:val="hybridMultilevel"/>
    <w:tmpl w:val="159A2926"/>
    <w:lvl w:ilvl="0" w:tplc="04150011">
      <w:start w:val="1"/>
      <w:numFmt w:val="decimal"/>
      <w:lvlText w:val="%1)"/>
      <w:lvlJc w:val="left"/>
      <w:pPr>
        <w:ind w:left="1216" w:hanging="360"/>
      </w:pPr>
    </w:lvl>
    <w:lvl w:ilvl="1" w:tplc="04150019" w:tentative="1">
      <w:start w:val="1"/>
      <w:numFmt w:val="lowerLetter"/>
      <w:lvlText w:val="%2."/>
      <w:lvlJc w:val="left"/>
      <w:pPr>
        <w:ind w:left="1936" w:hanging="360"/>
      </w:pPr>
    </w:lvl>
    <w:lvl w:ilvl="2" w:tplc="0415001B" w:tentative="1">
      <w:start w:val="1"/>
      <w:numFmt w:val="lowerRoman"/>
      <w:lvlText w:val="%3."/>
      <w:lvlJc w:val="right"/>
      <w:pPr>
        <w:ind w:left="2656" w:hanging="180"/>
      </w:pPr>
    </w:lvl>
    <w:lvl w:ilvl="3" w:tplc="0415000F" w:tentative="1">
      <w:start w:val="1"/>
      <w:numFmt w:val="decimal"/>
      <w:lvlText w:val="%4."/>
      <w:lvlJc w:val="left"/>
      <w:pPr>
        <w:ind w:left="3376" w:hanging="360"/>
      </w:pPr>
    </w:lvl>
    <w:lvl w:ilvl="4" w:tplc="04150019" w:tentative="1">
      <w:start w:val="1"/>
      <w:numFmt w:val="lowerLetter"/>
      <w:lvlText w:val="%5."/>
      <w:lvlJc w:val="left"/>
      <w:pPr>
        <w:ind w:left="4096" w:hanging="360"/>
      </w:pPr>
    </w:lvl>
    <w:lvl w:ilvl="5" w:tplc="0415001B" w:tentative="1">
      <w:start w:val="1"/>
      <w:numFmt w:val="lowerRoman"/>
      <w:lvlText w:val="%6."/>
      <w:lvlJc w:val="right"/>
      <w:pPr>
        <w:ind w:left="4816" w:hanging="180"/>
      </w:pPr>
    </w:lvl>
    <w:lvl w:ilvl="6" w:tplc="0415000F" w:tentative="1">
      <w:start w:val="1"/>
      <w:numFmt w:val="decimal"/>
      <w:lvlText w:val="%7."/>
      <w:lvlJc w:val="left"/>
      <w:pPr>
        <w:ind w:left="5536" w:hanging="360"/>
      </w:pPr>
    </w:lvl>
    <w:lvl w:ilvl="7" w:tplc="04150019" w:tentative="1">
      <w:start w:val="1"/>
      <w:numFmt w:val="lowerLetter"/>
      <w:lvlText w:val="%8."/>
      <w:lvlJc w:val="left"/>
      <w:pPr>
        <w:ind w:left="6256" w:hanging="360"/>
      </w:pPr>
    </w:lvl>
    <w:lvl w:ilvl="8" w:tplc="0415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58" w15:restartNumberingAfterBreak="0">
    <w:nsid w:val="4623662A"/>
    <w:multiLevelType w:val="hybridMultilevel"/>
    <w:tmpl w:val="FC9C7806"/>
    <w:lvl w:ilvl="0" w:tplc="3CFE40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948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62E0343"/>
    <w:multiLevelType w:val="hybridMultilevel"/>
    <w:tmpl w:val="3E5A76D0"/>
    <w:lvl w:ilvl="0" w:tplc="9BBC0606">
      <w:start w:val="1"/>
      <w:numFmt w:val="decimal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0" w15:restartNumberingAfterBreak="0">
    <w:nsid w:val="467B2724"/>
    <w:multiLevelType w:val="hybridMultilevel"/>
    <w:tmpl w:val="B1326226"/>
    <w:lvl w:ilvl="0" w:tplc="5ABC77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7D45200"/>
    <w:multiLevelType w:val="multilevel"/>
    <w:tmpl w:val="42949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11726B"/>
    <w:multiLevelType w:val="hybridMultilevel"/>
    <w:tmpl w:val="8B7EFF2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49EA6669"/>
    <w:multiLevelType w:val="hybridMultilevel"/>
    <w:tmpl w:val="179E769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4" w15:restartNumberingAfterBreak="0">
    <w:nsid w:val="4A90477A"/>
    <w:multiLevelType w:val="multilevel"/>
    <w:tmpl w:val="C87A8964"/>
    <w:lvl w:ilvl="0">
      <w:start w:val="1"/>
      <w:numFmt w:val="lowerLetter"/>
      <w:lvlText w:val="%1)"/>
      <w:lvlJc w:val="left"/>
      <w:pPr>
        <w:ind w:left="1080" w:hanging="360"/>
      </w:pPr>
      <w:rPr>
        <w:rFonts w:ascii="Arial" w:hAnsi="Arial"/>
        <w:b w:val="0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4C1E65E6"/>
    <w:multiLevelType w:val="hybridMultilevel"/>
    <w:tmpl w:val="EBFE0008"/>
    <w:lvl w:ilvl="0" w:tplc="BD588598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C9658A0"/>
    <w:multiLevelType w:val="hybridMultilevel"/>
    <w:tmpl w:val="8BDA9518"/>
    <w:lvl w:ilvl="0" w:tplc="569646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C08077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AD62B38">
      <w:start w:val="1"/>
      <w:numFmt w:val="decimal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CE0735F"/>
    <w:multiLevelType w:val="hybridMultilevel"/>
    <w:tmpl w:val="DED6404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500E6608"/>
    <w:multiLevelType w:val="hybridMultilevel"/>
    <w:tmpl w:val="35E87804"/>
    <w:lvl w:ilvl="0" w:tplc="A7EA58EE">
      <w:start w:val="1"/>
      <w:numFmt w:val="decimal"/>
      <w:lvlText w:val="%1)"/>
      <w:lvlJc w:val="left"/>
      <w:pPr>
        <w:ind w:left="108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502302A7"/>
    <w:multiLevelType w:val="hybridMultilevel"/>
    <w:tmpl w:val="D0724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0063334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2D0428"/>
    <w:multiLevelType w:val="multilevel"/>
    <w:tmpl w:val="1FB47D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8C34F0"/>
    <w:multiLevelType w:val="hybridMultilevel"/>
    <w:tmpl w:val="37E8195C"/>
    <w:lvl w:ilvl="0" w:tplc="237258C6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1E91ABA"/>
    <w:multiLevelType w:val="multilevel"/>
    <w:tmpl w:val="2C90D8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1FA30F8"/>
    <w:multiLevelType w:val="hybridMultilevel"/>
    <w:tmpl w:val="F99C6CE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C57890"/>
    <w:multiLevelType w:val="hybridMultilevel"/>
    <w:tmpl w:val="DA2EA86A"/>
    <w:lvl w:ilvl="0" w:tplc="095C8660">
      <w:start w:val="26"/>
      <w:numFmt w:val="decimal"/>
      <w:lvlText w:val="%1)"/>
      <w:lvlJc w:val="left"/>
      <w:pPr>
        <w:ind w:left="234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4DF41A4"/>
    <w:multiLevelType w:val="hybridMultilevel"/>
    <w:tmpl w:val="CB58A71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6" w15:restartNumberingAfterBreak="0">
    <w:nsid w:val="55183DE3"/>
    <w:multiLevelType w:val="hybridMultilevel"/>
    <w:tmpl w:val="FED26C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57AA511A"/>
    <w:multiLevelType w:val="hybridMultilevel"/>
    <w:tmpl w:val="472E342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8" w15:restartNumberingAfterBreak="0">
    <w:nsid w:val="58BF57CD"/>
    <w:multiLevelType w:val="hybridMultilevel"/>
    <w:tmpl w:val="02B2E8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3D78A008">
      <w:start w:val="1"/>
      <w:numFmt w:val="decimal"/>
      <w:lvlText w:val="%2."/>
      <w:lvlJc w:val="left"/>
      <w:pPr>
        <w:ind w:left="1800" w:hanging="360"/>
      </w:pPr>
      <w:rPr>
        <w:rFonts w:asciiTheme="minorHAnsi" w:hAnsiTheme="minorHAnsi" w:cstheme="minorBidi" w:hint="default"/>
        <w:b w:val="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17">
      <w:start w:val="1"/>
      <w:numFmt w:val="lowerLetter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58CD7445"/>
    <w:multiLevelType w:val="hybridMultilevel"/>
    <w:tmpl w:val="338E2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906129B"/>
    <w:multiLevelType w:val="multilevel"/>
    <w:tmpl w:val="FE92B8A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9DF7C84"/>
    <w:multiLevelType w:val="hybridMultilevel"/>
    <w:tmpl w:val="48681F30"/>
    <w:lvl w:ilvl="0" w:tplc="AD2CF836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2" w15:restartNumberingAfterBreak="0">
    <w:nsid w:val="5B4127DE"/>
    <w:multiLevelType w:val="hybridMultilevel"/>
    <w:tmpl w:val="338E2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B3C7B"/>
    <w:multiLevelType w:val="hybridMultilevel"/>
    <w:tmpl w:val="D8AE4BD4"/>
    <w:lvl w:ilvl="0" w:tplc="738C221E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D403AFF"/>
    <w:multiLevelType w:val="hybridMultilevel"/>
    <w:tmpl w:val="2CA4D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D6377D6"/>
    <w:multiLevelType w:val="hybridMultilevel"/>
    <w:tmpl w:val="0BA87E80"/>
    <w:lvl w:ilvl="0" w:tplc="8C0884D6">
      <w:start w:val="1"/>
      <w:numFmt w:val="decimal"/>
      <w:lvlText w:val="%1."/>
      <w:lvlJc w:val="left"/>
      <w:pPr>
        <w:ind w:left="720" w:hanging="360"/>
      </w:pPr>
      <w:rPr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D9736F3"/>
    <w:multiLevelType w:val="hybridMultilevel"/>
    <w:tmpl w:val="83F84E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5E81516F"/>
    <w:multiLevelType w:val="hybridMultilevel"/>
    <w:tmpl w:val="82043D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0AE32C2"/>
    <w:multiLevelType w:val="hybridMultilevel"/>
    <w:tmpl w:val="FBA23558"/>
    <w:lvl w:ilvl="0" w:tplc="286412F6">
      <w:start w:val="26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1DB528A"/>
    <w:multiLevelType w:val="hybridMultilevel"/>
    <w:tmpl w:val="69CE7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2D26DFB"/>
    <w:multiLevelType w:val="hybridMultilevel"/>
    <w:tmpl w:val="EA2C2E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2E37411"/>
    <w:multiLevelType w:val="hybridMultilevel"/>
    <w:tmpl w:val="C62044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63767BF6"/>
    <w:multiLevelType w:val="multilevel"/>
    <w:tmpl w:val="E22692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583254F"/>
    <w:multiLevelType w:val="hybridMultilevel"/>
    <w:tmpl w:val="AAF650A6"/>
    <w:lvl w:ilvl="0" w:tplc="3B1894C4">
      <w:start w:val="6"/>
      <w:numFmt w:val="decimal"/>
      <w:lvlText w:val="%1)"/>
      <w:lvlJc w:val="left"/>
      <w:pPr>
        <w:ind w:left="862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A9D622B"/>
    <w:multiLevelType w:val="multilevel"/>
    <w:tmpl w:val="79A66D4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B586E1E"/>
    <w:multiLevelType w:val="hybridMultilevel"/>
    <w:tmpl w:val="60A29D2E"/>
    <w:lvl w:ilvl="0" w:tplc="3C7CC97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71064CF7"/>
    <w:multiLevelType w:val="hybridMultilevel"/>
    <w:tmpl w:val="D90AEBCA"/>
    <w:lvl w:ilvl="0" w:tplc="04150017">
      <w:start w:val="1"/>
      <w:numFmt w:val="lowerLetter"/>
      <w:lvlText w:val="%1)"/>
      <w:lvlJc w:val="left"/>
      <w:pPr>
        <w:ind w:left="1848" w:hanging="360"/>
      </w:pPr>
    </w:lvl>
    <w:lvl w:ilvl="1" w:tplc="04150019" w:tentative="1">
      <w:start w:val="1"/>
      <w:numFmt w:val="lowerLetter"/>
      <w:lvlText w:val="%2."/>
      <w:lvlJc w:val="left"/>
      <w:pPr>
        <w:ind w:left="2568" w:hanging="360"/>
      </w:pPr>
    </w:lvl>
    <w:lvl w:ilvl="2" w:tplc="0415001B" w:tentative="1">
      <w:start w:val="1"/>
      <w:numFmt w:val="lowerRoman"/>
      <w:lvlText w:val="%3."/>
      <w:lvlJc w:val="right"/>
      <w:pPr>
        <w:ind w:left="3288" w:hanging="180"/>
      </w:pPr>
    </w:lvl>
    <w:lvl w:ilvl="3" w:tplc="0415000F" w:tentative="1">
      <w:start w:val="1"/>
      <w:numFmt w:val="decimal"/>
      <w:lvlText w:val="%4."/>
      <w:lvlJc w:val="left"/>
      <w:pPr>
        <w:ind w:left="4008" w:hanging="360"/>
      </w:pPr>
    </w:lvl>
    <w:lvl w:ilvl="4" w:tplc="04150019" w:tentative="1">
      <w:start w:val="1"/>
      <w:numFmt w:val="lowerLetter"/>
      <w:lvlText w:val="%5."/>
      <w:lvlJc w:val="left"/>
      <w:pPr>
        <w:ind w:left="4728" w:hanging="360"/>
      </w:pPr>
    </w:lvl>
    <w:lvl w:ilvl="5" w:tplc="0415001B" w:tentative="1">
      <w:start w:val="1"/>
      <w:numFmt w:val="lowerRoman"/>
      <w:lvlText w:val="%6."/>
      <w:lvlJc w:val="right"/>
      <w:pPr>
        <w:ind w:left="5448" w:hanging="180"/>
      </w:pPr>
    </w:lvl>
    <w:lvl w:ilvl="6" w:tplc="0415000F" w:tentative="1">
      <w:start w:val="1"/>
      <w:numFmt w:val="decimal"/>
      <w:lvlText w:val="%7."/>
      <w:lvlJc w:val="left"/>
      <w:pPr>
        <w:ind w:left="6168" w:hanging="360"/>
      </w:pPr>
    </w:lvl>
    <w:lvl w:ilvl="7" w:tplc="04150019" w:tentative="1">
      <w:start w:val="1"/>
      <w:numFmt w:val="lowerLetter"/>
      <w:lvlText w:val="%8."/>
      <w:lvlJc w:val="left"/>
      <w:pPr>
        <w:ind w:left="6888" w:hanging="360"/>
      </w:pPr>
    </w:lvl>
    <w:lvl w:ilvl="8" w:tplc="0415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98" w15:restartNumberingAfterBreak="0">
    <w:nsid w:val="71F2327A"/>
    <w:multiLevelType w:val="hybridMultilevel"/>
    <w:tmpl w:val="7ED8A122"/>
    <w:lvl w:ilvl="0" w:tplc="23BAEAD0">
      <w:start w:val="25"/>
      <w:numFmt w:val="decimal"/>
      <w:lvlText w:val="%1)"/>
      <w:lvlJc w:val="left"/>
      <w:pPr>
        <w:ind w:left="234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3264DF3"/>
    <w:multiLevelType w:val="hybridMultilevel"/>
    <w:tmpl w:val="76EA53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5D9628D"/>
    <w:multiLevelType w:val="hybridMultilevel"/>
    <w:tmpl w:val="338E2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97A1576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A70717D"/>
    <w:multiLevelType w:val="hybridMultilevel"/>
    <w:tmpl w:val="113A1C7A"/>
    <w:lvl w:ilvl="0" w:tplc="9F9CC31E">
      <w:start w:val="6"/>
      <w:numFmt w:val="decimal"/>
      <w:lvlText w:val="%1)"/>
      <w:lvlJc w:val="left"/>
      <w:pPr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B41317F"/>
    <w:multiLevelType w:val="hybridMultilevel"/>
    <w:tmpl w:val="1E86465A"/>
    <w:lvl w:ilvl="0" w:tplc="9AF64810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C930FB"/>
    <w:multiLevelType w:val="hybridMultilevel"/>
    <w:tmpl w:val="DED6404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7CF4033F"/>
    <w:multiLevelType w:val="hybridMultilevel"/>
    <w:tmpl w:val="22B03BA0"/>
    <w:lvl w:ilvl="0" w:tplc="E9781EA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7F8F593A"/>
    <w:multiLevelType w:val="hybridMultilevel"/>
    <w:tmpl w:val="DED6404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7F941EDB"/>
    <w:multiLevelType w:val="multilevel"/>
    <w:tmpl w:val="10F4BE8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41"/>
  </w:num>
  <w:num w:numId="3">
    <w:abstractNumId w:val="87"/>
  </w:num>
  <w:num w:numId="4">
    <w:abstractNumId w:val="105"/>
  </w:num>
  <w:num w:numId="5">
    <w:abstractNumId w:val="47"/>
  </w:num>
  <w:num w:numId="6">
    <w:abstractNumId w:val="57"/>
  </w:num>
  <w:num w:numId="7">
    <w:abstractNumId w:val="91"/>
  </w:num>
  <w:num w:numId="8">
    <w:abstractNumId w:val="22"/>
  </w:num>
  <w:num w:numId="9">
    <w:abstractNumId w:val="97"/>
  </w:num>
  <w:num w:numId="10">
    <w:abstractNumId w:val="86"/>
  </w:num>
  <w:num w:numId="11">
    <w:abstractNumId w:val="43"/>
  </w:num>
  <w:num w:numId="12">
    <w:abstractNumId w:val="76"/>
  </w:num>
  <w:num w:numId="13">
    <w:abstractNumId w:val="33"/>
  </w:num>
  <w:num w:numId="14">
    <w:abstractNumId w:val="45"/>
  </w:num>
  <w:num w:numId="15">
    <w:abstractNumId w:val="36"/>
  </w:num>
  <w:num w:numId="16">
    <w:abstractNumId w:val="69"/>
  </w:num>
  <w:num w:numId="17">
    <w:abstractNumId w:val="58"/>
  </w:num>
  <w:num w:numId="18">
    <w:abstractNumId w:val="66"/>
  </w:num>
  <w:num w:numId="19">
    <w:abstractNumId w:val="0"/>
  </w:num>
  <w:num w:numId="20">
    <w:abstractNumId w:val="24"/>
  </w:num>
  <w:num w:numId="21">
    <w:abstractNumId w:val="73"/>
  </w:num>
  <w:num w:numId="22">
    <w:abstractNumId w:val="2"/>
  </w:num>
  <w:num w:numId="23">
    <w:abstractNumId w:val="20"/>
  </w:num>
  <w:num w:numId="24">
    <w:abstractNumId w:val="34"/>
  </w:num>
  <w:num w:numId="25">
    <w:abstractNumId w:val="9"/>
  </w:num>
  <w:num w:numId="26">
    <w:abstractNumId w:val="68"/>
  </w:num>
  <w:num w:numId="27">
    <w:abstractNumId w:val="83"/>
  </w:num>
  <w:num w:numId="28">
    <w:abstractNumId w:val="85"/>
  </w:num>
  <w:num w:numId="29">
    <w:abstractNumId w:val="89"/>
  </w:num>
  <w:num w:numId="30">
    <w:abstractNumId w:val="84"/>
  </w:num>
  <w:num w:numId="31">
    <w:abstractNumId w:val="78"/>
  </w:num>
  <w:num w:numId="32">
    <w:abstractNumId w:val="44"/>
  </w:num>
  <w:num w:numId="33">
    <w:abstractNumId w:val="31"/>
  </w:num>
  <w:num w:numId="34">
    <w:abstractNumId w:val="56"/>
  </w:num>
  <w:num w:numId="35">
    <w:abstractNumId w:val="93"/>
  </w:num>
  <w:num w:numId="36">
    <w:abstractNumId w:val="4"/>
  </w:num>
  <w:num w:numId="37">
    <w:abstractNumId w:val="19"/>
  </w:num>
  <w:num w:numId="38">
    <w:abstractNumId w:val="29"/>
  </w:num>
  <w:num w:numId="39">
    <w:abstractNumId w:val="30"/>
  </w:num>
  <w:num w:numId="40">
    <w:abstractNumId w:val="75"/>
  </w:num>
  <w:num w:numId="41">
    <w:abstractNumId w:val="101"/>
  </w:num>
  <w:num w:numId="42">
    <w:abstractNumId w:val="48"/>
  </w:num>
  <w:num w:numId="43">
    <w:abstractNumId w:val="81"/>
  </w:num>
  <w:num w:numId="44">
    <w:abstractNumId w:val="39"/>
  </w:num>
  <w:num w:numId="45">
    <w:abstractNumId w:val="103"/>
  </w:num>
  <w:num w:numId="46">
    <w:abstractNumId w:val="32"/>
  </w:num>
  <w:num w:numId="47">
    <w:abstractNumId w:val="59"/>
  </w:num>
  <w:num w:numId="48">
    <w:abstractNumId w:val="3"/>
  </w:num>
  <w:num w:numId="49">
    <w:abstractNumId w:val="16"/>
  </w:num>
  <w:num w:numId="50">
    <w:abstractNumId w:val="26"/>
  </w:num>
  <w:num w:numId="51">
    <w:abstractNumId w:val="46"/>
  </w:num>
  <w:num w:numId="52">
    <w:abstractNumId w:val="77"/>
  </w:num>
  <w:num w:numId="53">
    <w:abstractNumId w:val="63"/>
  </w:num>
  <w:num w:numId="54">
    <w:abstractNumId w:val="15"/>
  </w:num>
  <w:num w:numId="55">
    <w:abstractNumId w:val="17"/>
  </w:num>
  <w:num w:numId="56">
    <w:abstractNumId w:val="54"/>
  </w:num>
  <w:num w:numId="57">
    <w:abstractNumId w:val="21"/>
  </w:num>
  <w:num w:numId="58">
    <w:abstractNumId w:val="90"/>
  </w:num>
  <w:num w:numId="59">
    <w:abstractNumId w:val="7"/>
  </w:num>
  <w:num w:numId="60">
    <w:abstractNumId w:val="13"/>
  </w:num>
  <w:num w:numId="61">
    <w:abstractNumId w:val="35"/>
  </w:num>
  <w:num w:numId="62">
    <w:abstractNumId w:val="104"/>
  </w:num>
  <w:num w:numId="63">
    <w:abstractNumId w:val="100"/>
  </w:num>
  <w:num w:numId="64">
    <w:abstractNumId w:val="96"/>
  </w:num>
  <w:num w:numId="65">
    <w:abstractNumId w:val="53"/>
  </w:num>
  <w:num w:numId="66">
    <w:abstractNumId w:val="5"/>
  </w:num>
  <w:num w:numId="67">
    <w:abstractNumId w:val="50"/>
  </w:num>
  <w:num w:numId="68">
    <w:abstractNumId w:val="52"/>
  </w:num>
  <w:num w:numId="69">
    <w:abstractNumId w:val="94"/>
  </w:num>
  <w:num w:numId="70">
    <w:abstractNumId w:val="71"/>
  </w:num>
  <w:num w:numId="71">
    <w:abstractNumId w:val="25"/>
  </w:num>
  <w:num w:numId="72">
    <w:abstractNumId w:val="55"/>
  </w:num>
  <w:num w:numId="73">
    <w:abstractNumId w:val="61"/>
  </w:num>
  <w:num w:numId="74">
    <w:abstractNumId w:val="107"/>
  </w:num>
  <w:num w:numId="75">
    <w:abstractNumId w:val="38"/>
  </w:num>
  <w:num w:numId="76">
    <w:abstractNumId w:val="72"/>
  </w:num>
  <w:num w:numId="77">
    <w:abstractNumId w:val="12"/>
  </w:num>
  <w:num w:numId="78">
    <w:abstractNumId w:val="49"/>
  </w:num>
  <w:num w:numId="79">
    <w:abstractNumId w:val="95"/>
  </w:num>
  <w:num w:numId="80">
    <w:abstractNumId w:val="64"/>
  </w:num>
  <w:num w:numId="81">
    <w:abstractNumId w:val="80"/>
  </w:num>
  <w:num w:numId="82">
    <w:abstractNumId w:val="11"/>
  </w:num>
  <w:num w:numId="83">
    <w:abstractNumId w:val="92"/>
  </w:num>
  <w:num w:numId="84">
    <w:abstractNumId w:val="70"/>
  </w:num>
  <w:num w:numId="85">
    <w:abstractNumId w:val="51"/>
  </w:num>
  <w:num w:numId="86">
    <w:abstractNumId w:val="60"/>
  </w:num>
  <w:num w:numId="87">
    <w:abstractNumId w:val="65"/>
  </w:num>
  <w:num w:numId="88">
    <w:abstractNumId w:val="8"/>
  </w:num>
  <w:num w:numId="89">
    <w:abstractNumId w:val="6"/>
  </w:num>
  <w:num w:numId="90">
    <w:abstractNumId w:val="98"/>
  </w:num>
  <w:num w:numId="91">
    <w:abstractNumId w:val="14"/>
  </w:num>
  <w:num w:numId="92">
    <w:abstractNumId w:val="37"/>
  </w:num>
  <w:num w:numId="93">
    <w:abstractNumId w:val="67"/>
  </w:num>
  <w:num w:numId="94">
    <w:abstractNumId w:val="79"/>
  </w:num>
  <w:num w:numId="95">
    <w:abstractNumId w:val="28"/>
  </w:num>
  <w:num w:numId="96">
    <w:abstractNumId w:val="106"/>
  </w:num>
  <w:num w:numId="97">
    <w:abstractNumId w:val="82"/>
  </w:num>
  <w:num w:numId="98">
    <w:abstractNumId w:val="27"/>
  </w:num>
  <w:num w:numId="99">
    <w:abstractNumId w:val="62"/>
  </w:num>
  <w:num w:numId="100">
    <w:abstractNumId w:val="1"/>
  </w:num>
  <w:num w:numId="101">
    <w:abstractNumId w:val="74"/>
  </w:num>
  <w:num w:numId="102">
    <w:abstractNumId w:val="88"/>
  </w:num>
  <w:num w:numId="103">
    <w:abstractNumId w:val="42"/>
  </w:num>
  <w:num w:numId="104">
    <w:abstractNumId w:val="23"/>
  </w:num>
  <w:num w:numId="105">
    <w:abstractNumId w:val="102"/>
  </w:num>
  <w:num w:numId="106">
    <w:abstractNumId w:val="18"/>
  </w:num>
  <w:num w:numId="107">
    <w:abstractNumId w:val="99"/>
  </w:num>
  <w:num w:numId="108">
    <w:abstractNumId w:val="10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1" w:cryptProviderType="rsaAES" w:cryptAlgorithmClass="hash" w:cryptAlgorithmType="typeAny" w:cryptAlgorithmSid="14" w:cryptSpinCount="100000" w:hash="G+OJmktjkX6GSNn+EmNguxbhaw9E2wlDBr75Qz0cSLQXDTCVsIaegn7rgXRaJ0MrH640EeX9JylcRXU6Rt65Qw==" w:salt="EjKV0i0li3uIfbZ8b4Pei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265D"/>
    <w:rsid w:val="00001488"/>
    <w:rsid w:val="00002CAA"/>
    <w:rsid w:val="00005B59"/>
    <w:rsid w:val="00015441"/>
    <w:rsid w:val="00020B82"/>
    <w:rsid w:val="0003485E"/>
    <w:rsid w:val="000348CD"/>
    <w:rsid w:val="00042DBC"/>
    <w:rsid w:val="00043835"/>
    <w:rsid w:val="00045298"/>
    <w:rsid w:val="000543A5"/>
    <w:rsid w:val="000547E4"/>
    <w:rsid w:val="000561D9"/>
    <w:rsid w:val="00056214"/>
    <w:rsid w:val="00061B9A"/>
    <w:rsid w:val="00062880"/>
    <w:rsid w:val="00064B7F"/>
    <w:rsid w:val="0007029C"/>
    <w:rsid w:val="00070658"/>
    <w:rsid w:val="00070CD7"/>
    <w:rsid w:val="00083CA6"/>
    <w:rsid w:val="00085D41"/>
    <w:rsid w:val="000943EB"/>
    <w:rsid w:val="0009545F"/>
    <w:rsid w:val="00097CFC"/>
    <w:rsid w:val="000A2D9E"/>
    <w:rsid w:val="000A430B"/>
    <w:rsid w:val="000A4A55"/>
    <w:rsid w:val="000B0DBF"/>
    <w:rsid w:val="000B24CA"/>
    <w:rsid w:val="000B2687"/>
    <w:rsid w:val="000C5244"/>
    <w:rsid w:val="000D06AC"/>
    <w:rsid w:val="000D4E0D"/>
    <w:rsid w:val="000D7045"/>
    <w:rsid w:val="000E019E"/>
    <w:rsid w:val="000E0FCD"/>
    <w:rsid w:val="000E14D9"/>
    <w:rsid w:val="000E26BD"/>
    <w:rsid w:val="000E5C69"/>
    <w:rsid w:val="000E7AE7"/>
    <w:rsid w:val="000F20B3"/>
    <w:rsid w:val="000F4CFB"/>
    <w:rsid w:val="000F503B"/>
    <w:rsid w:val="0010129E"/>
    <w:rsid w:val="001050DB"/>
    <w:rsid w:val="0010667D"/>
    <w:rsid w:val="001101C5"/>
    <w:rsid w:val="0011132C"/>
    <w:rsid w:val="00123643"/>
    <w:rsid w:val="00123865"/>
    <w:rsid w:val="00125DD6"/>
    <w:rsid w:val="001270DC"/>
    <w:rsid w:val="0013021F"/>
    <w:rsid w:val="00130713"/>
    <w:rsid w:val="00131108"/>
    <w:rsid w:val="00132CC1"/>
    <w:rsid w:val="001357B8"/>
    <w:rsid w:val="00136C39"/>
    <w:rsid w:val="00142B09"/>
    <w:rsid w:val="00144F97"/>
    <w:rsid w:val="001603CD"/>
    <w:rsid w:val="0016663D"/>
    <w:rsid w:val="00166FBE"/>
    <w:rsid w:val="00171D3B"/>
    <w:rsid w:val="001741CA"/>
    <w:rsid w:val="0018302E"/>
    <w:rsid w:val="00185BAA"/>
    <w:rsid w:val="00186420"/>
    <w:rsid w:val="00186DF6"/>
    <w:rsid w:val="00187527"/>
    <w:rsid w:val="00187615"/>
    <w:rsid w:val="00187E03"/>
    <w:rsid w:val="001965B0"/>
    <w:rsid w:val="001A25BE"/>
    <w:rsid w:val="001A2A9D"/>
    <w:rsid w:val="001A346E"/>
    <w:rsid w:val="001A460C"/>
    <w:rsid w:val="001B054F"/>
    <w:rsid w:val="001B1A2A"/>
    <w:rsid w:val="001B1AFF"/>
    <w:rsid w:val="001C18BF"/>
    <w:rsid w:val="001C2F09"/>
    <w:rsid w:val="001C3231"/>
    <w:rsid w:val="001C5E67"/>
    <w:rsid w:val="001C7C69"/>
    <w:rsid w:val="001D0913"/>
    <w:rsid w:val="001D0F9B"/>
    <w:rsid w:val="001D15B1"/>
    <w:rsid w:val="001D173A"/>
    <w:rsid w:val="001D19F6"/>
    <w:rsid w:val="001D4784"/>
    <w:rsid w:val="001D5721"/>
    <w:rsid w:val="001D6301"/>
    <w:rsid w:val="001E0083"/>
    <w:rsid w:val="001E1647"/>
    <w:rsid w:val="001E5EA2"/>
    <w:rsid w:val="001E7E44"/>
    <w:rsid w:val="001F66E5"/>
    <w:rsid w:val="001F7B3A"/>
    <w:rsid w:val="00200288"/>
    <w:rsid w:val="00201810"/>
    <w:rsid w:val="0020303C"/>
    <w:rsid w:val="00207AFA"/>
    <w:rsid w:val="002117C3"/>
    <w:rsid w:val="00212785"/>
    <w:rsid w:val="00212CF3"/>
    <w:rsid w:val="0021511F"/>
    <w:rsid w:val="00217D91"/>
    <w:rsid w:val="00220733"/>
    <w:rsid w:val="00221379"/>
    <w:rsid w:val="002234DA"/>
    <w:rsid w:val="002315FA"/>
    <w:rsid w:val="002321BC"/>
    <w:rsid w:val="00236112"/>
    <w:rsid w:val="00243A98"/>
    <w:rsid w:val="0025158F"/>
    <w:rsid w:val="0026330B"/>
    <w:rsid w:val="00263F48"/>
    <w:rsid w:val="00271B42"/>
    <w:rsid w:val="0027263B"/>
    <w:rsid w:val="0027319A"/>
    <w:rsid w:val="002739F1"/>
    <w:rsid w:val="00274F05"/>
    <w:rsid w:val="0027738D"/>
    <w:rsid w:val="002803AD"/>
    <w:rsid w:val="00280BDB"/>
    <w:rsid w:val="00281A05"/>
    <w:rsid w:val="00285D8B"/>
    <w:rsid w:val="0028605E"/>
    <w:rsid w:val="00292CBF"/>
    <w:rsid w:val="002930AE"/>
    <w:rsid w:val="00294604"/>
    <w:rsid w:val="0029584D"/>
    <w:rsid w:val="002A134F"/>
    <w:rsid w:val="002A1DAE"/>
    <w:rsid w:val="002A2F2C"/>
    <w:rsid w:val="002A30B2"/>
    <w:rsid w:val="002A3A8C"/>
    <w:rsid w:val="002A4E1B"/>
    <w:rsid w:val="002A6001"/>
    <w:rsid w:val="002A708B"/>
    <w:rsid w:val="002A721F"/>
    <w:rsid w:val="002A78EF"/>
    <w:rsid w:val="002B169E"/>
    <w:rsid w:val="002B479C"/>
    <w:rsid w:val="002C17BD"/>
    <w:rsid w:val="002C2A3D"/>
    <w:rsid w:val="002C50F1"/>
    <w:rsid w:val="002C71F8"/>
    <w:rsid w:val="002D0473"/>
    <w:rsid w:val="002D203B"/>
    <w:rsid w:val="002D2DB6"/>
    <w:rsid w:val="002D4496"/>
    <w:rsid w:val="002D775B"/>
    <w:rsid w:val="002E0303"/>
    <w:rsid w:val="002E1705"/>
    <w:rsid w:val="002E5E93"/>
    <w:rsid w:val="002E65D3"/>
    <w:rsid w:val="002F1714"/>
    <w:rsid w:val="002F2859"/>
    <w:rsid w:val="002F32EA"/>
    <w:rsid w:val="002F36FB"/>
    <w:rsid w:val="002F5894"/>
    <w:rsid w:val="002F5C6C"/>
    <w:rsid w:val="003021ED"/>
    <w:rsid w:val="00302C02"/>
    <w:rsid w:val="00304CAD"/>
    <w:rsid w:val="00304DB8"/>
    <w:rsid w:val="00305C7E"/>
    <w:rsid w:val="00305E0C"/>
    <w:rsid w:val="003064FA"/>
    <w:rsid w:val="00311296"/>
    <w:rsid w:val="00312D09"/>
    <w:rsid w:val="00312D95"/>
    <w:rsid w:val="003235FF"/>
    <w:rsid w:val="00326058"/>
    <w:rsid w:val="0033033C"/>
    <w:rsid w:val="00331551"/>
    <w:rsid w:val="00333AFE"/>
    <w:rsid w:val="0033493D"/>
    <w:rsid w:val="003379DE"/>
    <w:rsid w:val="0034331E"/>
    <w:rsid w:val="0034720F"/>
    <w:rsid w:val="00347C83"/>
    <w:rsid w:val="00356196"/>
    <w:rsid w:val="00356FA9"/>
    <w:rsid w:val="00357BB4"/>
    <w:rsid w:val="003647A3"/>
    <w:rsid w:val="00366642"/>
    <w:rsid w:val="00372EF4"/>
    <w:rsid w:val="00373298"/>
    <w:rsid w:val="00380C7C"/>
    <w:rsid w:val="00380DE9"/>
    <w:rsid w:val="00382B0F"/>
    <w:rsid w:val="0038668F"/>
    <w:rsid w:val="00392DAB"/>
    <w:rsid w:val="00393781"/>
    <w:rsid w:val="0039730C"/>
    <w:rsid w:val="003A2C65"/>
    <w:rsid w:val="003A2E62"/>
    <w:rsid w:val="003A32C2"/>
    <w:rsid w:val="003A3483"/>
    <w:rsid w:val="003A3D75"/>
    <w:rsid w:val="003A5256"/>
    <w:rsid w:val="003A5B62"/>
    <w:rsid w:val="003A6210"/>
    <w:rsid w:val="003B23A6"/>
    <w:rsid w:val="003B29B3"/>
    <w:rsid w:val="003B3AAC"/>
    <w:rsid w:val="003B4205"/>
    <w:rsid w:val="003B4832"/>
    <w:rsid w:val="003C1F88"/>
    <w:rsid w:val="003D6D3D"/>
    <w:rsid w:val="003D6F1B"/>
    <w:rsid w:val="003E0255"/>
    <w:rsid w:val="003E04F5"/>
    <w:rsid w:val="003E2B74"/>
    <w:rsid w:val="003F05E9"/>
    <w:rsid w:val="003F16D9"/>
    <w:rsid w:val="003F5F0B"/>
    <w:rsid w:val="003F75FE"/>
    <w:rsid w:val="003F771F"/>
    <w:rsid w:val="004024C1"/>
    <w:rsid w:val="0040302C"/>
    <w:rsid w:val="004031BF"/>
    <w:rsid w:val="00405B1B"/>
    <w:rsid w:val="004079F2"/>
    <w:rsid w:val="00413DE1"/>
    <w:rsid w:val="00416243"/>
    <w:rsid w:val="00416345"/>
    <w:rsid w:val="00417BD4"/>
    <w:rsid w:val="00421B3B"/>
    <w:rsid w:val="0042265D"/>
    <w:rsid w:val="00422EEE"/>
    <w:rsid w:val="00423131"/>
    <w:rsid w:val="00427D0F"/>
    <w:rsid w:val="00427EA5"/>
    <w:rsid w:val="004321C6"/>
    <w:rsid w:val="0043283E"/>
    <w:rsid w:val="004348CD"/>
    <w:rsid w:val="00435F0F"/>
    <w:rsid w:val="004414BA"/>
    <w:rsid w:val="004449C8"/>
    <w:rsid w:val="00445AF5"/>
    <w:rsid w:val="004506AC"/>
    <w:rsid w:val="004517A7"/>
    <w:rsid w:val="0045296F"/>
    <w:rsid w:val="00455962"/>
    <w:rsid w:val="004602BF"/>
    <w:rsid w:val="00461293"/>
    <w:rsid w:val="00462804"/>
    <w:rsid w:val="00473982"/>
    <w:rsid w:val="004753D2"/>
    <w:rsid w:val="0047702D"/>
    <w:rsid w:val="00482AD5"/>
    <w:rsid w:val="00484AAC"/>
    <w:rsid w:val="00486E6A"/>
    <w:rsid w:val="00492543"/>
    <w:rsid w:val="004930C6"/>
    <w:rsid w:val="00493458"/>
    <w:rsid w:val="0049530F"/>
    <w:rsid w:val="004A14E8"/>
    <w:rsid w:val="004A5532"/>
    <w:rsid w:val="004A7DE2"/>
    <w:rsid w:val="004B14CA"/>
    <w:rsid w:val="004B6141"/>
    <w:rsid w:val="004B7FC4"/>
    <w:rsid w:val="004C4BF3"/>
    <w:rsid w:val="004C6713"/>
    <w:rsid w:val="004D0B5D"/>
    <w:rsid w:val="004D247E"/>
    <w:rsid w:val="004D51FB"/>
    <w:rsid w:val="004D7C5B"/>
    <w:rsid w:val="004E7350"/>
    <w:rsid w:val="004F5294"/>
    <w:rsid w:val="005020A7"/>
    <w:rsid w:val="005021EA"/>
    <w:rsid w:val="00503974"/>
    <w:rsid w:val="005045F0"/>
    <w:rsid w:val="00504706"/>
    <w:rsid w:val="00504CEB"/>
    <w:rsid w:val="0050637B"/>
    <w:rsid w:val="00507A44"/>
    <w:rsid w:val="00507ACC"/>
    <w:rsid w:val="0051062B"/>
    <w:rsid w:val="00511630"/>
    <w:rsid w:val="00511D69"/>
    <w:rsid w:val="00514F5F"/>
    <w:rsid w:val="00515C8C"/>
    <w:rsid w:val="00516EBE"/>
    <w:rsid w:val="0052319D"/>
    <w:rsid w:val="00524441"/>
    <w:rsid w:val="00525582"/>
    <w:rsid w:val="005263E7"/>
    <w:rsid w:val="0053577B"/>
    <w:rsid w:val="00536E5A"/>
    <w:rsid w:val="00536EC4"/>
    <w:rsid w:val="00540CC1"/>
    <w:rsid w:val="005435F4"/>
    <w:rsid w:val="00543C6F"/>
    <w:rsid w:val="00550332"/>
    <w:rsid w:val="00553142"/>
    <w:rsid w:val="00555602"/>
    <w:rsid w:val="00557537"/>
    <w:rsid w:val="00560079"/>
    <w:rsid w:val="00560081"/>
    <w:rsid w:val="005646A6"/>
    <w:rsid w:val="00565DC1"/>
    <w:rsid w:val="0056611E"/>
    <w:rsid w:val="00566B38"/>
    <w:rsid w:val="005723C4"/>
    <w:rsid w:val="0057394A"/>
    <w:rsid w:val="005744AA"/>
    <w:rsid w:val="00574B05"/>
    <w:rsid w:val="005809F2"/>
    <w:rsid w:val="00580BCB"/>
    <w:rsid w:val="00582F74"/>
    <w:rsid w:val="005836A2"/>
    <w:rsid w:val="005868CC"/>
    <w:rsid w:val="00590003"/>
    <w:rsid w:val="00591262"/>
    <w:rsid w:val="00591F9B"/>
    <w:rsid w:val="005A16FC"/>
    <w:rsid w:val="005A2CF4"/>
    <w:rsid w:val="005A3424"/>
    <w:rsid w:val="005B203A"/>
    <w:rsid w:val="005B33F4"/>
    <w:rsid w:val="005B630B"/>
    <w:rsid w:val="005C1C2F"/>
    <w:rsid w:val="005C41C2"/>
    <w:rsid w:val="005C4DF1"/>
    <w:rsid w:val="005C51BE"/>
    <w:rsid w:val="005C57B1"/>
    <w:rsid w:val="005C5BB9"/>
    <w:rsid w:val="005C5DD8"/>
    <w:rsid w:val="005D1836"/>
    <w:rsid w:val="005D5321"/>
    <w:rsid w:val="005D5C1F"/>
    <w:rsid w:val="005E20C0"/>
    <w:rsid w:val="005E2856"/>
    <w:rsid w:val="005E3DA8"/>
    <w:rsid w:val="005E4B5C"/>
    <w:rsid w:val="005E507D"/>
    <w:rsid w:val="005F17EB"/>
    <w:rsid w:val="005F3F34"/>
    <w:rsid w:val="005F6434"/>
    <w:rsid w:val="00601CDA"/>
    <w:rsid w:val="00601CDF"/>
    <w:rsid w:val="0060458D"/>
    <w:rsid w:val="00605824"/>
    <w:rsid w:val="00607D42"/>
    <w:rsid w:val="00611E1A"/>
    <w:rsid w:val="00612012"/>
    <w:rsid w:val="006132A9"/>
    <w:rsid w:val="00616BC6"/>
    <w:rsid w:val="00622CEB"/>
    <w:rsid w:val="00624A6D"/>
    <w:rsid w:val="00625071"/>
    <w:rsid w:val="0062617E"/>
    <w:rsid w:val="00631737"/>
    <w:rsid w:val="00631B05"/>
    <w:rsid w:val="00632BC8"/>
    <w:rsid w:val="00633372"/>
    <w:rsid w:val="00640C37"/>
    <w:rsid w:val="00641A99"/>
    <w:rsid w:val="00644907"/>
    <w:rsid w:val="00645A97"/>
    <w:rsid w:val="006478D3"/>
    <w:rsid w:val="00650380"/>
    <w:rsid w:val="006522FF"/>
    <w:rsid w:val="0065440C"/>
    <w:rsid w:val="00656C98"/>
    <w:rsid w:val="00656E59"/>
    <w:rsid w:val="00660F5D"/>
    <w:rsid w:val="00662186"/>
    <w:rsid w:val="006630AB"/>
    <w:rsid w:val="00663768"/>
    <w:rsid w:val="00665307"/>
    <w:rsid w:val="00665CEF"/>
    <w:rsid w:val="006673BA"/>
    <w:rsid w:val="00667AAF"/>
    <w:rsid w:val="00673E93"/>
    <w:rsid w:val="00674543"/>
    <w:rsid w:val="00676B9C"/>
    <w:rsid w:val="00683AA4"/>
    <w:rsid w:val="0068639C"/>
    <w:rsid w:val="00690F4A"/>
    <w:rsid w:val="00691EDB"/>
    <w:rsid w:val="00696F6A"/>
    <w:rsid w:val="00697110"/>
    <w:rsid w:val="006A0BF6"/>
    <w:rsid w:val="006A1749"/>
    <w:rsid w:val="006A30AF"/>
    <w:rsid w:val="006A48DA"/>
    <w:rsid w:val="006B194E"/>
    <w:rsid w:val="006B4682"/>
    <w:rsid w:val="006B6720"/>
    <w:rsid w:val="006B73B9"/>
    <w:rsid w:val="006C3570"/>
    <w:rsid w:val="006C512C"/>
    <w:rsid w:val="006C5B90"/>
    <w:rsid w:val="006D0553"/>
    <w:rsid w:val="006D280C"/>
    <w:rsid w:val="006D60BE"/>
    <w:rsid w:val="006F2A90"/>
    <w:rsid w:val="006F573B"/>
    <w:rsid w:val="006F59C8"/>
    <w:rsid w:val="00700E90"/>
    <w:rsid w:val="00701036"/>
    <w:rsid w:val="00703452"/>
    <w:rsid w:val="00704ABD"/>
    <w:rsid w:val="0070784F"/>
    <w:rsid w:val="0071112B"/>
    <w:rsid w:val="0071481B"/>
    <w:rsid w:val="00721738"/>
    <w:rsid w:val="00733FD8"/>
    <w:rsid w:val="00735CFE"/>
    <w:rsid w:val="0075057F"/>
    <w:rsid w:val="00751376"/>
    <w:rsid w:val="0075543A"/>
    <w:rsid w:val="00757A83"/>
    <w:rsid w:val="00760F55"/>
    <w:rsid w:val="00763F70"/>
    <w:rsid w:val="00771166"/>
    <w:rsid w:val="007724D0"/>
    <w:rsid w:val="00772A19"/>
    <w:rsid w:val="00772D16"/>
    <w:rsid w:val="00775479"/>
    <w:rsid w:val="00784095"/>
    <w:rsid w:val="00784911"/>
    <w:rsid w:val="00790676"/>
    <w:rsid w:val="007913DD"/>
    <w:rsid w:val="007927F2"/>
    <w:rsid w:val="007966EE"/>
    <w:rsid w:val="00796736"/>
    <w:rsid w:val="00797B57"/>
    <w:rsid w:val="007A06B8"/>
    <w:rsid w:val="007A1735"/>
    <w:rsid w:val="007B2B41"/>
    <w:rsid w:val="007B3FBC"/>
    <w:rsid w:val="007B4A61"/>
    <w:rsid w:val="007B7DF5"/>
    <w:rsid w:val="007C2AAF"/>
    <w:rsid w:val="007C6A84"/>
    <w:rsid w:val="007C6C89"/>
    <w:rsid w:val="007C6CC3"/>
    <w:rsid w:val="007D346F"/>
    <w:rsid w:val="007D57A7"/>
    <w:rsid w:val="007D5A2A"/>
    <w:rsid w:val="007E1408"/>
    <w:rsid w:val="007E37CE"/>
    <w:rsid w:val="007F05E1"/>
    <w:rsid w:val="007F2B42"/>
    <w:rsid w:val="007F5D34"/>
    <w:rsid w:val="007F60B9"/>
    <w:rsid w:val="007F78BF"/>
    <w:rsid w:val="00801AFA"/>
    <w:rsid w:val="00802C11"/>
    <w:rsid w:val="00802FE0"/>
    <w:rsid w:val="00807535"/>
    <w:rsid w:val="00814DF4"/>
    <w:rsid w:val="008150CF"/>
    <w:rsid w:val="00815433"/>
    <w:rsid w:val="00816160"/>
    <w:rsid w:val="00816709"/>
    <w:rsid w:val="00817758"/>
    <w:rsid w:val="00820424"/>
    <w:rsid w:val="00820EFC"/>
    <w:rsid w:val="00827945"/>
    <w:rsid w:val="00832246"/>
    <w:rsid w:val="00834926"/>
    <w:rsid w:val="008444C9"/>
    <w:rsid w:val="00846A4C"/>
    <w:rsid w:val="0084740A"/>
    <w:rsid w:val="0084798A"/>
    <w:rsid w:val="008537CB"/>
    <w:rsid w:val="0085709A"/>
    <w:rsid w:val="008571A7"/>
    <w:rsid w:val="008612D1"/>
    <w:rsid w:val="00862022"/>
    <w:rsid w:val="008622E5"/>
    <w:rsid w:val="0086247A"/>
    <w:rsid w:val="00865F16"/>
    <w:rsid w:val="00870B80"/>
    <w:rsid w:val="0087130A"/>
    <w:rsid w:val="00872409"/>
    <w:rsid w:val="008742C6"/>
    <w:rsid w:val="008756E0"/>
    <w:rsid w:val="00883248"/>
    <w:rsid w:val="00884558"/>
    <w:rsid w:val="0088579B"/>
    <w:rsid w:val="00886621"/>
    <w:rsid w:val="008923F7"/>
    <w:rsid w:val="008956D4"/>
    <w:rsid w:val="0089690E"/>
    <w:rsid w:val="00896DD0"/>
    <w:rsid w:val="00897550"/>
    <w:rsid w:val="00897AED"/>
    <w:rsid w:val="008A042A"/>
    <w:rsid w:val="008A0C5A"/>
    <w:rsid w:val="008C06BD"/>
    <w:rsid w:val="008C6431"/>
    <w:rsid w:val="008D01A9"/>
    <w:rsid w:val="008D3E29"/>
    <w:rsid w:val="008D463F"/>
    <w:rsid w:val="008D473C"/>
    <w:rsid w:val="008E0C3A"/>
    <w:rsid w:val="008E0F51"/>
    <w:rsid w:val="008E3AB1"/>
    <w:rsid w:val="008E62F6"/>
    <w:rsid w:val="008E72A7"/>
    <w:rsid w:val="008E7AFE"/>
    <w:rsid w:val="008F050C"/>
    <w:rsid w:val="008F0B0B"/>
    <w:rsid w:val="008F150B"/>
    <w:rsid w:val="008F7CB2"/>
    <w:rsid w:val="00900083"/>
    <w:rsid w:val="009010A6"/>
    <w:rsid w:val="009018DE"/>
    <w:rsid w:val="00905F38"/>
    <w:rsid w:val="00906539"/>
    <w:rsid w:val="0090729E"/>
    <w:rsid w:val="00910B2B"/>
    <w:rsid w:val="00910C30"/>
    <w:rsid w:val="0091348E"/>
    <w:rsid w:val="0091458F"/>
    <w:rsid w:val="00915B4A"/>
    <w:rsid w:val="00915FFF"/>
    <w:rsid w:val="00916CFA"/>
    <w:rsid w:val="00917A01"/>
    <w:rsid w:val="00922632"/>
    <w:rsid w:val="0092292E"/>
    <w:rsid w:val="00923C31"/>
    <w:rsid w:val="009302F8"/>
    <w:rsid w:val="009337D8"/>
    <w:rsid w:val="0093685B"/>
    <w:rsid w:val="009374BE"/>
    <w:rsid w:val="00941DC9"/>
    <w:rsid w:val="00942005"/>
    <w:rsid w:val="0094324D"/>
    <w:rsid w:val="009462AD"/>
    <w:rsid w:val="00947860"/>
    <w:rsid w:val="009537E7"/>
    <w:rsid w:val="00953F8F"/>
    <w:rsid w:val="00957DB7"/>
    <w:rsid w:val="00962DA7"/>
    <w:rsid w:val="00963411"/>
    <w:rsid w:val="009646FE"/>
    <w:rsid w:val="00965907"/>
    <w:rsid w:val="00966707"/>
    <w:rsid w:val="0097000D"/>
    <w:rsid w:val="00972A32"/>
    <w:rsid w:val="00974E6F"/>
    <w:rsid w:val="009829E1"/>
    <w:rsid w:val="00985A7A"/>
    <w:rsid w:val="0098728D"/>
    <w:rsid w:val="009879BC"/>
    <w:rsid w:val="00987BBF"/>
    <w:rsid w:val="00993C6C"/>
    <w:rsid w:val="0099697B"/>
    <w:rsid w:val="009A08CE"/>
    <w:rsid w:val="009B139F"/>
    <w:rsid w:val="009B2A3A"/>
    <w:rsid w:val="009B72B6"/>
    <w:rsid w:val="009B7D6F"/>
    <w:rsid w:val="009C0DAF"/>
    <w:rsid w:val="009C30D1"/>
    <w:rsid w:val="009C5AF2"/>
    <w:rsid w:val="009C7332"/>
    <w:rsid w:val="009D1C9A"/>
    <w:rsid w:val="009D2128"/>
    <w:rsid w:val="009D2800"/>
    <w:rsid w:val="009D3317"/>
    <w:rsid w:val="009E19C6"/>
    <w:rsid w:val="009E4499"/>
    <w:rsid w:val="009F196A"/>
    <w:rsid w:val="009F2CA2"/>
    <w:rsid w:val="009F47A6"/>
    <w:rsid w:val="009F5D0B"/>
    <w:rsid w:val="00A0106A"/>
    <w:rsid w:val="00A04C34"/>
    <w:rsid w:val="00A12181"/>
    <w:rsid w:val="00A1323E"/>
    <w:rsid w:val="00A13C3E"/>
    <w:rsid w:val="00A21415"/>
    <w:rsid w:val="00A21AEC"/>
    <w:rsid w:val="00A24A84"/>
    <w:rsid w:val="00A313D1"/>
    <w:rsid w:val="00A32441"/>
    <w:rsid w:val="00A32A78"/>
    <w:rsid w:val="00A32AA5"/>
    <w:rsid w:val="00A3759C"/>
    <w:rsid w:val="00A43E19"/>
    <w:rsid w:val="00A47016"/>
    <w:rsid w:val="00A51513"/>
    <w:rsid w:val="00A5204C"/>
    <w:rsid w:val="00A53283"/>
    <w:rsid w:val="00A561F0"/>
    <w:rsid w:val="00A579BB"/>
    <w:rsid w:val="00A648E6"/>
    <w:rsid w:val="00A76320"/>
    <w:rsid w:val="00A77BB0"/>
    <w:rsid w:val="00A812DC"/>
    <w:rsid w:val="00A82BBB"/>
    <w:rsid w:val="00A84156"/>
    <w:rsid w:val="00A869E3"/>
    <w:rsid w:val="00A87387"/>
    <w:rsid w:val="00A93B97"/>
    <w:rsid w:val="00AA1091"/>
    <w:rsid w:val="00AA616D"/>
    <w:rsid w:val="00AA6856"/>
    <w:rsid w:val="00AB01FB"/>
    <w:rsid w:val="00AB051D"/>
    <w:rsid w:val="00AB1498"/>
    <w:rsid w:val="00AB3426"/>
    <w:rsid w:val="00AB7E0C"/>
    <w:rsid w:val="00AC005B"/>
    <w:rsid w:val="00AC0246"/>
    <w:rsid w:val="00AC0EE5"/>
    <w:rsid w:val="00AC2367"/>
    <w:rsid w:val="00AC34F8"/>
    <w:rsid w:val="00AC7209"/>
    <w:rsid w:val="00AD1F3F"/>
    <w:rsid w:val="00AD601D"/>
    <w:rsid w:val="00AE1C99"/>
    <w:rsid w:val="00AE706C"/>
    <w:rsid w:val="00AF1B6F"/>
    <w:rsid w:val="00AF30F0"/>
    <w:rsid w:val="00AF3379"/>
    <w:rsid w:val="00AF574B"/>
    <w:rsid w:val="00AF6942"/>
    <w:rsid w:val="00B01A2E"/>
    <w:rsid w:val="00B0588D"/>
    <w:rsid w:val="00B078A8"/>
    <w:rsid w:val="00B07CBE"/>
    <w:rsid w:val="00B10F92"/>
    <w:rsid w:val="00B2372D"/>
    <w:rsid w:val="00B24F4D"/>
    <w:rsid w:val="00B255C8"/>
    <w:rsid w:val="00B25D64"/>
    <w:rsid w:val="00B31833"/>
    <w:rsid w:val="00B31BE1"/>
    <w:rsid w:val="00B32ADE"/>
    <w:rsid w:val="00B33E26"/>
    <w:rsid w:val="00B34325"/>
    <w:rsid w:val="00B35747"/>
    <w:rsid w:val="00B43DC2"/>
    <w:rsid w:val="00B50389"/>
    <w:rsid w:val="00B50850"/>
    <w:rsid w:val="00B50B1E"/>
    <w:rsid w:val="00B5768B"/>
    <w:rsid w:val="00B57715"/>
    <w:rsid w:val="00B664D2"/>
    <w:rsid w:val="00B67C23"/>
    <w:rsid w:val="00B7146C"/>
    <w:rsid w:val="00B73CDA"/>
    <w:rsid w:val="00B803A7"/>
    <w:rsid w:val="00B85D24"/>
    <w:rsid w:val="00B919FF"/>
    <w:rsid w:val="00B94F1A"/>
    <w:rsid w:val="00B95EFA"/>
    <w:rsid w:val="00B977FA"/>
    <w:rsid w:val="00BA1B87"/>
    <w:rsid w:val="00BA1C71"/>
    <w:rsid w:val="00BA33F3"/>
    <w:rsid w:val="00BA344E"/>
    <w:rsid w:val="00BA3656"/>
    <w:rsid w:val="00BA585A"/>
    <w:rsid w:val="00BB0F70"/>
    <w:rsid w:val="00BB289F"/>
    <w:rsid w:val="00BB4E8B"/>
    <w:rsid w:val="00BB51B6"/>
    <w:rsid w:val="00BB5628"/>
    <w:rsid w:val="00BB6330"/>
    <w:rsid w:val="00BC40BB"/>
    <w:rsid w:val="00BC6184"/>
    <w:rsid w:val="00BC6EB4"/>
    <w:rsid w:val="00BD5BB5"/>
    <w:rsid w:val="00BE0D54"/>
    <w:rsid w:val="00BE2315"/>
    <w:rsid w:val="00BE5092"/>
    <w:rsid w:val="00BE6AD1"/>
    <w:rsid w:val="00BF1E94"/>
    <w:rsid w:val="00BF269E"/>
    <w:rsid w:val="00BF2AE7"/>
    <w:rsid w:val="00BF5179"/>
    <w:rsid w:val="00BF738C"/>
    <w:rsid w:val="00C01A3C"/>
    <w:rsid w:val="00C02AF3"/>
    <w:rsid w:val="00C039BF"/>
    <w:rsid w:val="00C04652"/>
    <w:rsid w:val="00C05052"/>
    <w:rsid w:val="00C10AE5"/>
    <w:rsid w:val="00C127F0"/>
    <w:rsid w:val="00C1549C"/>
    <w:rsid w:val="00C15BFC"/>
    <w:rsid w:val="00C1695F"/>
    <w:rsid w:val="00C260FC"/>
    <w:rsid w:val="00C279CB"/>
    <w:rsid w:val="00C30185"/>
    <w:rsid w:val="00C36D08"/>
    <w:rsid w:val="00C4225D"/>
    <w:rsid w:val="00C47D00"/>
    <w:rsid w:val="00C564AD"/>
    <w:rsid w:val="00C5650B"/>
    <w:rsid w:val="00C57C0A"/>
    <w:rsid w:val="00C61B43"/>
    <w:rsid w:val="00C62723"/>
    <w:rsid w:val="00C62A0F"/>
    <w:rsid w:val="00C649FB"/>
    <w:rsid w:val="00C64D99"/>
    <w:rsid w:val="00C65B32"/>
    <w:rsid w:val="00C74DF6"/>
    <w:rsid w:val="00C75599"/>
    <w:rsid w:val="00C82CB9"/>
    <w:rsid w:val="00C838DE"/>
    <w:rsid w:val="00C867F8"/>
    <w:rsid w:val="00C9308D"/>
    <w:rsid w:val="00CA5ABD"/>
    <w:rsid w:val="00CB0E94"/>
    <w:rsid w:val="00CB1428"/>
    <w:rsid w:val="00CB1596"/>
    <w:rsid w:val="00CB36A2"/>
    <w:rsid w:val="00CB61DA"/>
    <w:rsid w:val="00CC402A"/>
    <w:rsid w:val="00CC5754"/>
    <w:rsid w:val="00CC5764"/>
    <w:rsid w:val="00CD25D2"/>
    <w:rsid w:val="00CD2BDA"/>
    <w:rsid w:val="00CD3DFC"/>
    <w:rsid w:val="00CD5321"/>
    <w:rsid w:val="00CD5710"/>
    <w:rsid w:val="00CD6411"/>
    <w:rsid w:val="00CD708C"/>
    <w:rsid w:val="00CE5F0E"/>
    <w:rsid w:val="00CF2747"/>
    <w:rsid w:val="00CF2CF6"/>
    <w:rsid w:val="00CF38B8"/>
    <w:rsid w:val="00CF7A98"/>
    <w:rsid w:val="00D03531"/>
    <w:rsid w:val="00D03EF9"/>
    <w:rsid w:val="00D20947"/>
    <w:rsid w:val="00D20FAD"/>
    <w:rsid w:val="00D21A38"/>
    <w:rsid w:val="00D245EB"/>
    <w:rsid w:val="00D26A20"/>
    <w:rsid w:val="00D33753"/>
    <w:rsid w:val="00D33CD8"/>
    <w:rsid w:val="00D376B7"/>
    <w:rsid w:val="00D40726"/>
    <w:rsid w:val="00D419ED"/>
    <w:rsid w:val="00D44423"/>
    <w:rsid w:val="00D47B64"/>
    <w:rsid w:val="00D47B6A"/>
    <w:rsid w:val="00D522B3"/>
    <w:rsid w:val="00D540C6"/>
    <w:rsid w:val="00D542A5"/>
    <w:rsid w:val="00D700E1"/>
    <w:rsid w:val="00D73F01"/>
    <w:rsid w:val="00D93E6C"/>
    <w:rsid w:val="00D94A86"/>
    <w:rsid w:val="00D9731A"/>
    <w:rsid w:val="00DA0738"/>
    <w:rsid w:val="00DB0193"/>
    <w:rsid w:val="00DB0BE3"/>
    <w:rsid w:val="00DB1AE2"/>
    <w:rsid w:val="00DB5C3A"/>
    <w:rsid w:val="00DC558D"/>
    <w:rsid w:val="00DC5FE1"/>
    <w:rsid w:val="00DC72B8"/>
    <w:rsid w:val="00DD2C51"/>
    <w:rsid w:val="00DD3425"/>
    <w:rsid w:val="00DD542A"/>
    <w:rsid w:val="00DD6146"/>
    <w:rsid w:val="00DD6817"/>
    <w:rsid w:val="00DD6941"/>
    <w:rsid w:val="00DD7B0F"/>
    <w:rsid w:val="00DE0DA5"/>
    <w:rsid w:val="00DF4678"/>
    <w:rsid w:val="00DF643F"/>
    <w:rsid w:val="00DF74BC"/>
    <w:rsid w:val="00DF757F"/>
    <w:rsid w:val="00E0015C"/>
    <w:rsid w:val="00E014E1"/>
    <w:rsid w:val="00E01994"/>
    <w:rsid w:val="00E03288"/>
    <w:rsid w:val="00E04271"/>
    <w:rsid w:val="00E128C7"/>
    <w:rsid w:val="00E2393E"/>
    <w:rsid w:val="00E2407A"/>
    <w:rsid w:val="00E30C2A"/>
    <w:rsid w:val="00E337CA"/>
    <w:rsid w:val="00E34420"/>
    <w:rsid w:val="00E37A80"/>
    <w:rsid w:val="00E50077"/>
    <w:rsid w:val="00E50405"/>
    <w:rsid w:val="00E50E2E"/>
    <w:rsid w:val="00E64A53"/>
    <w:rsid w:val="00E65326"/>
    <w:rsid w:val="00E7200F"/>
    <w:rsid w:val="00E7254B"/>
    <w:rsid w:val="00E7580C"/>
    <w:rsid w:val="00E80A1A"/>
    <w:rsid w:val="00E843E3"/>
    <w:rsid w:val="00E85965"/>
    <w:rsid w:val="00E872EB"/>
    <w:rsid w:val="00E87BA2"/>
    <w:rsid w:val="00E953C0"/>
    <w:rsid w:val="00EA0DAE"/>
    <w:rsid w:val="00EA4E07"/>
    <w:rsid w:val="00EA51C9"/>
    <w:rsid w:val="00EA5C99"/>
    <w:rsid w:val="00EB09E0"/>
    <w:rsid w:val="00EB31A9"/>
    <w:rsid w:val="00EB3947"/>
    <w:rsid w:val="00EB555E"/>
    <w:rsid w:val="00EB6E0F"/>
    <w:rsid w:val="00EC738A"/>
    <w:rsid w:val="00EE185F"/>
    <w:rsid w:val="00EE2073"/>
    <w:rsid w:val="00EE4FEC"/>
    <w:rsid w:val="00EE72D3"/>
    <w:rsid w:val="00EF2AFA"/>
    <w:rsid w:val="00F13716"/>
    <w:rsid w:val="00F1663D"/>
    <w:rsid w:val="00F2673B"/>
    <w:rsid w:val="00F311F7"/>
    <w:rsid w:val="00F31C56"/>
    <w:rsid w:val="00F33F03"/>
    <w:rsid w:val="00F408EF"/>
    <w:rsid w:val="00F414D5"/>
    <w:rsid w:val="00F423B3"/>
    <w:rsid w:val="00F42F09"/>
    <w:rsid w:val="00F44AD2"/>
    <w:rsid w:val="00F45D5D"/>
    <w:rsid w:val="00F4688D"/>
    <w:rsid w:val="00F51164"/>
    <w:rsid w:val="00F54433"/>
    <w:rsid w:val="00F55E82"/>
    <w:rsid w:val="00F57809"/>
    <w:rsid w:val="00F60349"/>
    <w:rsid w:val="00F60A3D"/>
    <w:rsid w:val="00F630ED"/>
    <w:rsid w:val="00F65A40"/>
    <w:rsid w:val="00F7251F"/>
    <w:rsid w:val="00F72E3A"/>
    <w:rsid w:val="00F773A1"/>
    <w:rsid w:val="00F77451"/>
    <w:rsid w:val="00F8345F"/>
    <w:rsid w:val="00F85C09"/>
    <w:rsid w:val="00F875FC"/>
    <w:rsid w:val="00F92F29"/>
    <w:rsid w:val="00F952D6"/>
    <w:rsid w:val="00F97046"/>
    <w:rsid w:val="00FA66BF"/>
    <w:rsid w:val="00FB3D41"/>
    <w:rsid w:val="00FB7DE7"/>
    <w:rsid w:val="00FC18E4"/>
    <w:rsid w:val="00FC3747"/>
    <w:rsid w:val="00FC404F"/>
    <w:rsid w:val="00FC7806"/>
    <w:rsid w:val="00FD3995"/>
    <w:rsid w:val="00FD413D"/>
    <w:rsid w:val="00FD422D"/>
    <w:rsid w:val="00FD4EE0"/>
    <w:rsid w:val="00FD4FDD"/>
    <w:rsid w:val="00FD7064"/>
    <w:rsid w:val="00FE508E"/>
    <w:rsid w:val="00FF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5:docId w15:val="{C54C98A6-BB64-4821-9AC0-08899194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DBF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qFormat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qFormat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uiPriority w:val="99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B2A3A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character" w:styleId="Numerstrony">
    <w:name w:val="page number"/>
    <w:basedOn w:val="Domylnaczcionkaakapitu"/>
    <w:uiPriority w:val="99"/>
    <w:qFormat/>
    <w:rsid w:val="00BB6330"/>
  </w:style>
  <w:style w:type="paragraph" w:styleId="Legenda">
    <w:name w:val="caption"/>
    <w:basedOn w:val="Normalny"/>
    <w:next w:val="Normalny"/>
    <w:uiPriority w:val="35"/>
    <w:unhideWhenUsed/>
    <w:qFormat/>
    <w:rsid w:val="00735CF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3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A73568-65D2-4A89-840C-0A3D839A2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5BC5A868.dotm</Template>
  <TotalTime>6841</TotalTime>
  <Pages>2</Pages>
  <Words>225</Words>
  <Characters>1350</Characters>
  <Application>Microsoft Office Word</Application>
  <DocSecurity>8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Sylwia Dąbska</cp:lastModifiedBy>
  <cp:revision>468</cp:revision>
  <cp:lastPrinted>2022-05-04T06:49:00Z</cp:lastPrinted>
  <dcterms:created xsi:type="dcterms:W3CDTF">2021-01-21T08:16:00Z</dcterms:created>
  <dcterms:modified xsi:type="dcterms:W3CDTF">2026-08-10T06:46:00Z</dcterms:modified>
</cp:coreProperties>
</file>