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9ACEC" w14:textId="47A778B4" w:rsidR="00345FA2" w:rsidRPr="00D5156E" w:rsidRDefault="008264D3" w:rsidP="003E1CC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i/>
        </w:rPr>
      </w:pPr>
      <w:r w:rsidRPr="00D5156E">
        <w:rPr>
          <w:rFonts w:asciiTheme="minorHAnsi" w:hAnsiTheme="minorHAnsi" w:cstheme="minorHAnsi"/>
          <w:b/>
          <w:bCs/>
          <w:i/>
        </w:rPr>
        <w:t>Załącznik nr 5 do S</w:t>
      </w:r>
      <w:r w:rsidR="00345FA2" w:rsidRPr="00D5156E">
        <w:rPr>
          <w:rFonts w:asciiTheme="minorHAnsi" w:hAnsiTheme="minorHAnsi" w:cstheme="minorHAnsi"/>
          <w:b/>
          <w:bCs/>
          <w:i/>
        </w:rPr>
        <w:t>WZ</w:t>
      </w:r>
    </w:p>
    <w:p w14:paraId="2AF38521" w14:textId="7715E7A5" w:rsidR="007D1814" w:rsidRPr="00D5156E" w:rsidRDefault="00E43548" w:rsidP="00E43548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i/>
        </w:rPr>
      </w:pPr>
      <w:r w:rsidRPr="00D5156E">
        <w:rPr>
          <w:rFonts w:asciiTheme="minorHAnsi" w:hAnsiTheme="minorHAnsi" w:cstheme="minorHAnsi"/>
          <w:b/>
          <w:i/>
        </w:rPr>
        <w:t xml:space="preserve">Postępowanie: </w:t>
      </w:r>
      <w:r w:rsidR="00C4638F" w:rsidRPr="00C4638F">
        <w:rPr>
          <w:rFonts w:asciiTheme="minorHAnsi" w:hAnsiTheme="minorHAnsi" w:cstheme="minorHAnsi"/>
          <w:b/>
          <w:i/>
        </w:rPr>
        <w:t>DA.UBD.260.0</w:t>
      </w:r>
      <w:r w:rsidR="003410DC">
        <w:rPr>
          <w:rFonts w:asciiTheme="minorHAnsi" w:hAnsiTheme="minorHAnsi" w:cstheme="minorHAnsi"/>
          <w:b/>
          <w:i/>
        </w:rPr>
        <w:t>5</w:t>
      </w:r>
      <w:bookmarkStart w:id="0" w:name="_GoBack"/>
      <w:bookmarkEnd w:id="0"/>
      <w:r w:rsidR="00C4638F" w:rsidRPr="00C4638F">
        <w:rPr>
          <w:rFonts w:asciiTheme="minorHAnsi" w:hAnsiTheme="minorHAnsi" w:cstheme="minorHAnsi"/>
          <w:b/>
          <w:i/>
        </w:rPr>
        <w:t>.2026</w:t>
      </w:r>
    </w:p>
    <w:p w14:paraId="509BCFD2" w14:textId="5B4709F2" w:rsidR="00345FA2" w:rsidRPr="00D5156E" w:rsidRDefault="00E43548" w:rsidP="00E43548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i/>
        </w:rPr>
      </w:pPr>
      <w:r w:rsidRPr="00D5156E">
        <w:rPr>
          <w:rFonts w:asciiTheme="minorHAnsi" w:hAnsiTheme="minorHAnsi" w:cstheme="minorHAnsi"/>
          <w:b/>
          <w:i/>
        </w:rPr>
        <w:tab/>
      </w:r>
    </w:p>
    <w:p w14:paraId="1EE7F207" w14:textId="77777777" w:rsidR="007D1814" w:rsidRPr="00D5156E" w:rsidRDefault="007D1814" w:rsidP="007D1814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D5156E">
        <w:rPr>
          <w:rFonts w:asciiTheme="minorHAnsi" w:hAnsiTheme="minorHAnsi" w:cstheme="minorHAnsi"/>
          <w:bCs/>
        </w:rPr>
        <w:t>Wykonawca :</w:t>
      </w:r>
      <w:r w:rsidRPr="00D5156E">
        <w:rPr>
          <w:rFonts w:asciiTheme="minorHAnsi" w:hAnsiTheme="minorHAnsi" w:cstheme="minorHAnsi"/>
          <w:b/>
          <w:bCs/>
        </w:rPr>
        <w:t xml:space="preserve"> </w:t>
      </w:r>
      <w:r w:rsidRPr="00D5156E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     </w:t>
      </w:r>
    </w:p>
    <w:p w14:paraId="202822CB" w14:textId="77777777" w:rsidR="007D1814" w:rsidRPr="00D5156E" w:rsidRDefault="007D1814" w:rsidP="00345FA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04808F53" w14:textId="5434F48D" w:rsidR="00A77DC1" w:rsidRPr="00D5156E" w:rsidRDefault="00345FA2" w:rsidP="00345FA2">
      <w:pPr>
        <w:autoSpaceDE w:val="0"/>
        <w:autoSpaceDN w:val="0"/>
        <w:adjustRightInd w:val="0"/>
        <w:jc w:val="center"/>
        <w:rPr>
          <w:rStyle w:val="TeksttreciZnak"/>
          <w:rFonts w:asciiTheme="minorHAnsi" w:hAnsiTheme="minorHAnsi" w:cstheme="minorHAnsi"/>
          <w:b/>
          <w:sz w:val="24"/>
          <w:szCs w:val="24"/>
        </w:rPr>
      </w:pPr>
      <w:r w:rsidRPr="00D5156E">
        <w:rPr>
          <w:rFonts w:asciiTheme="minorHAnsi" w:hAnsiTheme="minorHAnsi" w:cstheme="minorHAnsi"/>
          <w:b/>
          <w:bCs/>
        </w:rPr>
        <w:t xml:space="preserve">WYKAZ DOSTAW </w:t>
      </w:r>
      <w:r w:rsidRPr="00D5156E">
        <w:rPr>
          <w:rStyle w:val="Pogrubienie"/>
          <w:rFonts w:asciiTheme="minorHAnsi" w:hAnsiTheme="minorHAnsi" w:cstheme="minorHAnsi"/>
          <w:b w:val="0"/>
          <w:bCs w:val="0"/>
          <w:i/>
          <w:iCs/>
        </w:rPr>
        <w:t xml:space="preserve">- </w:t>
      </w:r>
      <w:r w:rsidRPr="00D5156E">
        <w:rPr>
          <w:rStyle w:val="TeksttreciZnak"/>
          <w:rFonts w:asciiTheme="minorHAnsi" w:hAnsiTheme="minorHAnsi" w:cstheme="minorHAnsi"/>
          <w:b/>
          <w:sz w:val="24"/>
          <w:szCs w:val="24"/>
        </w:rPr>
        <w:t xml:space="preserve">DOŚWIADCZENIE ZAWODOWE </w:t>
      </w:r>
    </w:p>
    <w:p w14:paraId="3ECB78D9" w14:textId="77777777" w:rsidR="007D1814" w:rsidRPr="00D5156E" w:rsidRDefault="007D1814" w:rsidP="0056688A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42C09E47" w14:textId="64E454BA" w:rsidR="00F52F7E" w:rsidRDefault="00345FA2" w:rsidP="0056688A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D5156E">
        <w:rPr>
          <w:rFonts w:asciiTheme="minorHAnsi" w:hAnsiTheme="minorHAnsi" w:cstheme="minorHAnsi"/>
          <w:bCs/>
        </w:rPr>
        <w:t>w zakresie niezb</w:t>
      </w:r>
      <w:r w:rsidRPr="00D5156E">
        <w:rPr>
          <w:rFonts w:asciiTheme="minorHAnsi" w:hAnsiTheme="minorHAnsi" w:cstheme="minorHAnsi"/>
        </w:rPr>
        <w:t>ę</w:t>
      </w:r>
      <w:r w:rsidRPr="00D5156E">
        <w:rPr>
          <w:rFonts w:asciiTheme="minorHAnsi" w:hAnsiTheme="minorHAnsi" w:cstheme="minorHAnsi"/>
          <w:bCs/>
        </w:rPr>
        <w:t xml:space="preserve">dnym do wykazania spełnienia warunku </w:t>
      </w:r>
      <w:r w:rsidR="00F86F7C" w:rsidRPr="00D5156E">
        <w:rPr>
          <w:rFonts w:asciiTheme="minorHAnsi" w:hAnsiTheme="minorHAnsi" w:cstheme="minorHAnsi"/>
          <w:bCs/>
        </w:rPr>
        <w:t xml:space="preserve">udziału w postępowaniu określonego w Rozdziale </w:t>
      </w:r>
      <w:r w:rsidR="0056688A" w:rsidRPr="00D5156E">
        <w:rPr>
          <w:rFonts w:asciiTheme="minorHAnsi" w:hAnsiTheme="minorHAnsi" w:cstheme="minorHAnsi"/>
          <w:bCs/>
        </w:rPr>
        <w:t>III</w:t>
      </w:r>
      <w:r w:rsidR="00F86F7C" w:rsidRPr="00D5156E">
        <w:rPr>
          <w:rFonts w:asciiTheme="minorHAnsi" w:hAnsiTheme="minorHAnsi" w:cstheme="minorHAnsi"/>
          <w:bCs/>
        </w:rPr>
        <w:t xml:space="preserve"> SWZ</w:t>
      </w:r>
      <w:r w:rsidR="005C2E9D" w:rsidRPr="00D5156E">
        <w:rPr>
          <w:rFonts w:asciiTheme="minorHAnsi" w:hAnsiTheme="minorHAnsi" w:cstheme="minorHAnsi"/>
          <w:bCs/>
        </w:rPr>
        <w:t xml:space="preserve"> ust. 1</w:t>
      </w:r>
      <w:r w:rsidR="00D85968">
        <w:rPr>
          <w:rFonts w:asciiTheme="minorHAnsi" w:hAnsiTheme="minorHAnsi" w:cstheme="minorHAnsi"/>
          <w:bCs/>
        </w:rPr>
        <w:t xml:space="preserve"> tj.: </w:t>
      </w:r>
    </w:p>
    <w:p w14:paraId="50167F2C" w14:textId="56C3CCBB" w:rsidR="00E43548" w:rsidRPr="00D5156E" w:rsidRDefault="00F52F7E" w:rsidP="0056688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52F7E">
        <w:rPr>
          <w:rFonts w:asciiTheme="minorHAnsi" w:hAnsiTheme="minorHAnsi" w:cstheme="minorHAnsi"/>
          <w:bCs/>
          <w:i/>
          <w:sz w:val="22"/>
        </w:rPr>
        <w:t xml:space="preserve">Warunek zostanie uznany za spełniony, jeżeli Wykonawca wykaże, że w okresie ostatnich </w:t>
      </w:r>
      <w:r w:rsidR="00E07ECB">
        <w:rPr>
          <w:rFonts w:asciiTheme="minorHAnsi" w:hAnsiTheme="minorHAnsi" w:cstheme="minorHAnsi"/>
          <w:bCs/>
          <w:i/>
          <w:sz w:val="22"/>
        </w:rPr>
        <w:t>pięciu</w:t>
      </w:r>
      <w:r w:rsidRPr="00F52F7E">
        <w:rPr>
          <w:rFonts w:asciiTheme="minorHAnsi" w:hAnsiTheme="minorHAnsi" w:cstheme="minorHAnsi"/>
          <w:bCs/>
          <w:i/>
          <w:sz w:val="22"/>
        </w:rPr>
        <w:t xml:space="preserve"> lat przed upływem terminu składania ofert, a jeżeli okres prowadzenia działalności jest krótszy - w tym okresie – należycie wykonał, a w przypadku świadczeń powtarzających się lub ciągłych również wykonuje należycie: minimum </w:t>
      </w:r>
      <w:r w:rsidR="00E07ECB">
        <w:rPr>
          <w:rFonts w:asciiTheme="minorHAnsi" w:hAnsiTheme="minorHAnsi" w:cstheme="minorHAnsi"/>
          <w:bCs/>
          <w:i/>
          <w:sz w:val="22"/>
        </w:rPr>
        <w:t>1</w:t>
      </w:r>
      <w:r w:rsidRPr="00F52F7E">
        <w:rPr>
          <w:rFonts w:asciiTheme="minorHAnsi" w:hAnsiTheme="minorHAnsi" w:cstheme="minorHAnsi"/>
          <w:bCs/>
          <w:i/>
          <w:sz w:val="22"/>
        </w:rPr>
        <w:t xml:space="preserve"> dostaw</w:t>
      </w:r>
      <w:r w:rsidR="00E07ECB">
        <w:rPr>
          <w:rFonts w:asciiTheme="minorHAnsi" w:hAnsiTheme="minorHAnsi" w:cstheme="minorHAnsi"/>
          <w:bCs/>
          <w:i/>
          <w:sz w:val="22"/>
        </w:rPr>
        <w:t>ę</w:t>
      </w:r>
      <w:r w:rsidRPr="00F52F7E">
        <w:rPr>
          <w:rFonts w:asciiTheme="minorHAnsi" w:hAnsiTheme="minorHAnsi" w:cstheme="minorHAnsi"/>
          <w:bCs/>
          <w:i/>
          <w:sz w:val="22"/>
        </w:rPr>
        <w:t xml:space="preserve"> (wraz z </w:t>
      </w:r>
      <w:r w:rsidR="005702B0">
        <w:rPr>
          <w:rFonts w:asciiTheme="minorHAnsi" w:hAnsiTheme="minorHAnsi" w:cstheme="minorHAnsi"/>
          <w:bCs/>
          <w:i/>
          <w:sz w:val="22"/>
        </w:rPr>
        <w:t xml:space="preserve">montażem) </w:t>
      </w:r>
      <w:r w:rsidR="00E07ECB" w:rsidRPr="00E07ECB">
        <w:rPr>
          <w:rFonts w:asciiTheme="minorHAnsi" w:hAnsiTheme="minorHAnsi" w:cstheme="minorHAnsi"/>
          <w:bCs/>
          <w:i/>
          <w:sz w:val="22"/>
        </w:rPr>
        <w:t>ścian wizyjnych o wartości nie mniejszej niż 130 000,00 zł brutto każda (przy czym jedna dostawa powinna być rozumiana jako jedna umowa)</w:t>
      </w:r>
      <w:r w:rsidRPr="00F52F7E">
        <w:rPr>
          <w:rFonts w:asciiTheme="minorHAnsi" w:hAnsiTheme="minorHAnsi" w:cstheme="minorHAnsi"/>
          <w:bCs/>
          <w:i/>
          <w:sz w:val="22"/>
        </w:rPr>
        <w:t>, ze wskazaniem podmiotów, na rzecz których te dostawy zos</w:t>
      </w:r>
      <w:r>
        <w:rPr>
          <w:rFonts w:asciiTheme="minorHAnsi" w:hAnsiTheme="minorHAnsi" w:cstheme="minorHAnsi"/>
          <w:bCs/>
          <w:i/>
          <w:sz w:val="22"/>
        </w:rPr>
        <w:t xml:space="preserve">tały wykonane lub są wykonywane, </w:t>
      </w:r>
      <w:r w:rsidR="007D1814" w:rsidRPr="00D5156E">
        <w:rPr>
          <w:rFonts w:asciiTheme="minorHAnsi" w:hAnsiTheme="minorHAnsi" w:cstheme="minorHAnsi"/>
          <w:b/>
        </w:rPr>
        <w:t>przedstawiam</w:t>
      </w:r>
      <w:r w:rsidR="00D85968">
        <w:rPr>
          <w:rFonts w:asciiTheme="minorHAnsi" w:hAnsiTheme="minorHAnsi" w:cstheme="minorHAnsi"/>
          <w:b/>
        </w:rPr>
        <w:t>y</w:t>
      </w:r>
      <w:r w:rsidR="007D1814" w:rsidRPr="00D5156E">
        <w:rPr>
          <w:rFonts w:asciiTheme="minorHAnsi" w:hAnsiTheme="minorHAnsi" w:cstheme="minorHAnsi"/>
          <w:b/>
        </w:rPr>
        <w:t xml:space="preserve"> następujące dostawy:</w:t>
      </w:r>
    </w:p>
    <w:p w14:paraId="5B6F38D2" w14:textId="33E322D9" w:rsidR="00345FA2" w:rsidRPr="00D5156E" w:rsidRDefault="00345FA2" w:rsidP="00345FA2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D5156E">
        <w:rPr>
          <w:rFonts w:asciiTheme="minorHAnsi" w:hAnsiTheme="minorHAnsi" w:cstheme="minorHAnsi"/>
        </w:rPr>
        <w:t xml:space="preserve">   </w:t>
      </w:r>
    </w:p>
    <w:p w14:paraId="54E3AFD2" w14:textId="77777777" w:rsidR="00345FA2" w:rsidRPr="00D5156E" w:rsidRDefault="00345FA2" w:rsidP="00345FA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4401"/>
        <w:gridCol w:w="2645"/>
        <w:gridCol w:w="2582"/>
        <w:gridCol w:w="2715"/>
      </w:tblGrid>
      <w:tr w:rsidR="00345FA2" w:rsidRPr="00D5156E" w14:paraId="344A6703" w14:textId="77777777" w:rsidTr="00A77DC1">
        <w:trPr>
          <w:trHeight w:val="567"/>
        </w:trPr>
        <w:tc>
          <w:tcPr>
            <w:tcW w:w="1242" w:type="dxa"/>
            <w:vAlign w:val="center"/>
          </w:tcPr>
          <w:p w14:paraId="3DDCFBD5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284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>LP.</w:t>
            </w:r>
          </w:p>
        </w:tc>
        <w:tc>
          <w:tcPr>
            <w:tcW w:w="4690" w:type="dxa"/>
          </w:tcPr>
          <w:p w14:paraId="61B5ED79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-108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6A1A1D4" w14:textId="77777777" w:rsidR="00345FA2" w:rsidRPr="00D5156E" w:rsidRDefault="000E7D43" w:rsidP="00A77DC1">
            <w:pPr>
              <w:autoSpaceDE w:val="0"/>
              <w:autoSpaceDN w:val="0"/>
              <w:adjustRightInd w:val="0"/>
              <w:spacing w:after="200" w:line="276" w:lineRule="auto"/>
              <w:ind w:left="-108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 xml:space="preserve">PRZEDMIOT </w:t>
            </w:r>
            <w:r w:rsidR="00345FA2" w:rsidRPr="00D5156E">
              <w:rPr>
                <w:rFonts w:asciiTheme="minorHAnsi" w:eastAsia="Calibri" w:hAnsiTheme="minorHAnsi" w:cstheme="minorHAnsi"/>
                <w:b/>
                <w:bCs/>
              </w:rPr>
              <w:t>ZAMÓWIENIA</w:t>
            </w:r>
          </w:p>
          <w:p w14:paraId="1B6425A8" w14:textId="1140DC3F" w:rsidR="00DD204A" w:rsidRPr="00D5156E" w:rsidRDefault="00DD204A" w:rsidP="00A77DC1">
            <w:pPr>
              <w:autoSpaceDE w:val="0"/>
              <w:autoSpaceDN w:val="0"/>
              <w:adjustRightInd w:val="0"/>
              <w:spacing w:after="200" w:line="276" w:lineRule="auto"/>
              <w:ind w:left="-108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775" w:type="dxa"/>
            <w:vAlign w:val="center"/>
          </w:tcPr>
          <w:p w14:paraId="6C056AAE" w14:textId="2BBCA92A" w:rsidR="00345FA2" w:rsidRPr="00D5156E" w:rsidRDefault="00345FA2" w:rsidP="008A6D8C">
            <w:pPr>
              <w:autoSpaceDE w:val="0"/>
              <w:autoSpaceDN w:val="0"/>
              <w:adjustRightInd w:val="0"/>
              <w:spacing w:after="200" w:line="276" w:lineRule="auto"/>
              <w:ind w:left="-12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 xml:space="preserve">NAZWA I SIEDZIBA </w:t>
            </w:r>
            <w:r w:rsidR="007D1814" w:rsidRPr="00D5156E">
              <w:rPr>
                <w:rFonts w:asciiTheme="minorHAnsi" w:eastAsia="Calibri" w:hAnsiTheme="minorHAnsi" w:cstheme="minorHAnsi"/>
                <w:b/>
                <w:bCs/>
              </w:rPr>
              <w:t>PODMIOTU, NA RZECZ KTÓREGO DOSTAWA ZOSTAŁA WYKONANA</w:t>
            </w:r>
          </w:p>
        </w:tc>
        <w:tc>
          <w:tcPr>
            <w:tcW w:w="2729" w:type="dxa"/>
            <w:vAlign w:val="center"/>
          </w:tcPr>
          <w:p w14:paraId="26DA8E72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-202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>TERMIN REALIZACJI</w:t>
            </w:r>
          </w:p>
        </w:tc>
        <w:tc>
          <w:tcPr>
            <w:tcW w:w="2784" w:type="dxa"/>
            <w:vAlign w:val="center"/>
          </w:tcPr>
          <w:p w14:paraId="2997815C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-96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>WARTOŚĆ BRUTTO ZREALIZOWANEGO ZAMÓWIENIA</w:t>
            </w:r>
          </w:p>
        </w:tc>
      </w:tr>
      <w:tr w:rsidR="00345FA2" w:rsidRPr="00D5156E" w14:paraId="5290ECFD" w14:textId="77777777" w:rsidTr="00B10784">
        <w:trPr>
          <w:trHeight w:val="637"/>
        </w:trPr>
        <w:tc>
          <w:tcPr>
            <w:tcW w:w="1242" w:type="dxa"/>
          </w:tcPr>
          <w:p w14:paraId="255EA799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284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13998094" w14:textId="11D3CB67" w:rsidR="00345FA2" w:rsidRPr="00D5156E" w:rsidRDefault="00345FA2" w:rsidP="00085266">
            <w:pPr>
              <w:autoSpaceDE w:val="0"/>
              <w:autoSpaceDN w:val="0"/>
              <w:adjustRightInd w:val="0"/>
              <w:spacing w:after="200" w:line="276" w:lineRule="auto"/>
              <w:ind w:left="284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>1</w:t>
            </w:r>
          </w:p>
        </w:tc>
        <w:tc>
          <w:tcPr>
            <w:tcW w:w="4690" w:type="dxa"/>
            <w:vAlign w:val="center"/>
          </w:tcPr>
          <w:p w14:paraId="487CCBDC" w14:textId="2EF283D0" w:rsidR="00F52F7E" w:rsidRDefault="00B10784" w:rsidP="00F52F7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Dostawa </w:t>
            </w:r>
            <w:r w:rsidR="00E07ECB" w:rsidRPr="00E07ECB">
              <w:rPr>
                <w:rFonts w:asciiTheme="minorHAnsi" w:eastAsia="Calibri" w:hAnsiTheme="minorHAnsi" w:cstheme="minorHAnsi"/>
                <w:b/>
                <w:bCs/>
              </w:rPr>
              <w:t>ścian wizyjnych</w:t>
            </w:r>
          </w:p>
          <w:p w14:paraId="02E6770D" w14:textId="66182CD5" w:rsidR="00B10784" w:rsidRPr="00D5156E" w:rsidRDefault="00B10784" w:rsidP="00F52F7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2E5CDC">
              <w:rPr>
                <w:rFonts w:asciiTheme="minorHAnsi" w:eastAsia="Calibri" w:hAnsiTheme="minorHAnsi" w:cstheme="minorHAnsi"/>
                <w:b/>
                <w:bCs/>
              </w:rPr>
              <w:t>TAK/NIE*</w:t>
            </w:r>
          </w:p>
        </w:tc>
        <w:tc>
          <w:tcPr>
            <w:tcW w:w="2775" w:type="dxa"/>
          </w:tcPr>
          <w:p w14:paraId="5E71D38F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729" w:type="dxa"/>
          </w:tcPr>
          <w:p w14:paraId="4FCE0ABD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784" w:type="dxa"/>
          </w:tcPr>
          <w:p w14:paraId="2E7ED3D2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345FA2" w:rsidRPr="00D5156E" w14:paraId="41B840D5" w14:textId="77777777" w:rsidTr="00B10784">
        <w:trPr>
          <w:trHeight w:val="680"/>
        </w:trPr>
        <w:tc>
          <w:tcPr>
            <w:tcW w:w="1242" w:type="dxa"/>
          </w:tcPr>
          <w:p w14:paraId="1CE08D9D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284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18C2067" w14:textId="63E636DE" w:rsidR="00345FA2" w:rsidRPr="00D5156E" w:rsidRDefault="00345FA2" w:rsidP="00085266">
            <w:pPr>
              <w:autoSpaceDE w:val="0"/>
              <w:autoSpaceDN w:val="0"/>
              <w:adjustRightInd w:val="0"/>
              <w:spacing w:after="200" w:line="276" w:lineRule="auto"/>
              <w:ind w:left="284"/>
              <w:rPr>
                <w:rFonts w:asciiTheme="minorHAnsi" w:eastAsia="Calibri" w:hAnsiTheme="minorHAnsi" w:cstheme="minorHAnsi"/>
                <w:b/>
                <w:bCs/>
              </w:rPr>
            </w:pPr>
            <w:r w:rsidRPr="00D5156E">
              <w:rPr>
                <w:rFonts w:asciiTheme="minorHAnsi" w:eastAsia="Calibri" w:hAnsiTheme="minorHAnsi" w:cstheme="minorHAnsi"/>
                <w:b/>
                <w:bCs/>
              </w:rPr>
              <w:t>2</w:t>
            </w:r>
          </w:p>
        </w:tc>
        <w:tc>
          <w:tcPr>
            <w:tcW w:w="4690" w:type="dxa"/>
            <w:vAlign w:val="center"/>
          </w:tcPr>
          <w:p w14:paraId="46455651" w14:textId="7AAD200B" w:rsidR="00F52F7E" w:rsidRDefault="00021253" w:rsidP="00F52F7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Dostawa </w:t>
            </w:r>
            <w:r w:rsidR="00E07ECB" w:rsidRPr="00E07ECB">
              <w:rPr>
                <w:rFonts w:asciiTheme="minorHAnsi" w:eastAsia="Calibri" w:hAnsiTheme="minorHAnsi" w:cstheme="minorHAnsi"/>
                <w:b/>
                <w:bCs/>
              </w:rPr>
              <w:t>ścian wizyjnych</w:t>
            </w:r>
          </w:p>
          <w:p w14:paraId="77C3B002" w14:textId="18894CA6" w:rsidR="00345FA2" w:rsidRPr="00D5156E" w:rsidRDefault="00B10784" w:rsidP="00B1078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B10784">
              <w:rPr>
                <w:rFonts w:asciiTheme="minorHAnsi" w:eastAsia="Calibri" w:hAnsiTheme="minorHAnsi" w:cstheme="minorHAnsi"/>
                <w:b/>
                <w:bCs/>
              </w:rPr>
              <w:t>TAK/NIE*</w:t>
            </w:r>
          </w:p>
        </w:tc>
        <w:tc>
          <w:tcPr>
            <w:tcW w:w="2775" w:type="dxa"/>
          </w:tcPr>
          <w:p w14:paraId="29443D75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729" w:type="dxa"/>
          </w:tcPr>
          <w:p w14:paraId="39F672C4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784" w:type="dxa"/>
          </w:tcPr>
          <w:p w14:paraId="3E9DAB0F" w14:textId="77777777" w:rsidR="00345FA2" w:rsidRPr="00D5156E" w:rsidRDefault="00345FA2" w:rsidP="00C5111F">
            <w:pPr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</w:tbl>
    <w:p w14:paraId="7D988882" w14:textId="77777777" w:rsidR="00B40366" w:rsidRPr="00D5156E" w:rsidRDefault="00B40366" w:rsidP="00345FA2">
      <w:pPr>
        <w:rPr>
          <w:rFonts w:asciiTheme="minorHAnsi" w:hAnsiTheme="minorHAnsi" w:cstheme="minorHAnsi"/>
        </w:rPr>
      </w:pPr>
    </w:p>
    <w:p w14:paraId="1307D3A6" w14:textId="1E43E079" w:rsidR="00DD204A" w:rsidRPr="00D5156E" w:rsidRDefault="00DD204A" w:rsidP="00DD204A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156E">
        <w:rPr>
          <w:rFonts w:asciiTheme="minorHAnsi" w:hAnsiTheme="minorHAnsi" w:cstheme="minorHAnsi"/>
          <w:sz w:val="24"/>
          <w:szCs w:val="24"/>
        </w:rPr>
        <w:t>W załączeniu przedstawiam dowody potwierdzające należyte wykonanie dostaw wskazanych w wykazie:</w:t>
      </w:r>
    </w:p>
    <w:p w14:paraId="2E4F3A42" w14:textId="77777777" w:rsidR="00DD204A" w:rsidRPr="00D5156E" w:rsidRDefault="00DD204A" w:rsidP="00DD204A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5156E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…………………………………………………..</w:t>
      </w:r>
    </w:p>
    <w:p w14:paraId="307ABD3C" w14:textId="77777777" w:rsidR="00DD204A" w:rsidRPr="00D5156E" w:rsidRDefault="00DD204A" w:rsidP="00DD204A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5156E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</w:p>
    <w:p w14:paraId="579BE75E" w14:textId="77777777" w:rsidR="00DD204A" w:rsidRPr="00D5156E" w:rsidRDefault="00DD204A" w:rsidP="00345FA2">
      <w:pPr>
        <w:rPr>
          <w:rFonts w:asciiTheme="minorHAnsi" w:hAnsiTheme="minorHAnsi" w:cstheme="minorHAnsi"/>
        </w:rPr>
      </w:pPr>
    </w:p>
    <w:p w14:paraId="5FB9DC29" w14:textId="77777777" w:rsidR="00B40366" w:rsidRPr="00D5156E" w:rsidRDefault="00B40366" w:rsidP="00345FA2">
      <w:pPr>
        <w:rPr>
          <w:rFonts w:asciiTheme="minorHAnsi" w:hAnsiTheme="minorHAnsi" w:cstheme="minorHAnsi"/>
        </w:rPr>
      </w:pPr>
    </w:p>
    <w:p w14:paraId="783FF153" w14:textId="77777777" w:rsidR="00345FA2" w:rsidRPr="00D5156E" w:rsidRDefault="00345FA2" w:rsidP="00345FA2">
      <w:pPr>
        <w:rPr>
          <w:rFonts w:asciiTheme="minorHAnsi" w:hAnsiTheme="minorHAnsi" w:cstheme="minorHAnsi"/>
        </w:rPr>
      </w:pPr>
      <w:r w:rsidRPr="00D5156E">
        <w:rPr>
          <w:rFonts w:asciiTheme="minorHAnsi" w:hAnsiTheme="minorHAnsi" w:cstheme="minorHAnsi"/>
        </w:rPr>
        <w:t>................................, dnia...........................................</w:t>
      </w:r>
    </w:p>
    <w:p w14:paraId="0A4ABD22" w14:textId="77777777" w:rsidR="00D5156E" w:rsidRDefault="00345FA2" w:rsidP="00D5156E">
      <w:pPr>
        <w:ind w:left="9912"/>
        <w:rPr>
          <w:rFonts w:asciiTheme="minorHAnsi" w:hAnsiTheme="minorHAnsi" w:cstheme="minorHAnsi"/>
        </w:rPr>
      </w:pP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="00D5156E">
        <w:rPr>
          <w:rFonts w:asciiTheme="minorHAnsi" w:hAnsiTheme="minorHAnsi" w:cstheme="minorHAnsi"/>
        </w:rPr>
        <w:tab/>
      </w:r>
    </w:p>
    <w:p w14:paraId="4819F496" w14:textId="1B724842" w:rsidR="00345FA2" w:rsidRPr="00D5156E" w:rsidRDefault="00345FA2" w:rsidP="00D5156E">
      <w:pPr>
        <w:ind w:left="9912"/>
        <w:rPr>
          <w:rFonts w:asciiTheme="minorHAnsi" w:hAnsiTheme="minorHAnsi" w:cstheme="minorHAnsi"/>
        </w:rPr>
      </w:pPr>
      <w:r w:rsidRPr="00D5156E">
        <w:rPr>
          <w:rFonts w:asciiTheme="minorHAnsi" w:hAnsiTheme="minorHAnsi" w:cstheme="minorHAnsi"/>
        </w:rPr>
        <w:tab/>
        <w:t xml:space="preserve">                                                                                      </w:t>
      </w:r>
      <w:r w:rsidR="00DD204A" w:rsidRPr="00D5156E">
        <w:rPr>
          <w:rFonts w:asciiTheme="minorHAnsi" w:hAnsiTheme="minorHAnsi" w:cstheme="minorHAnsi"/>
        </w:rPr>
        <w:t xml:space="preserve">                                            </w:t>
      </w:r>
      <w:r w:rsidRPr="00D5156E">
        <w:rPr>
          <w:rFonts w:asciiTheme="minorHAnsi" w:hAnsiTheme="minorHAnsi" w:cstheme="minorHAnsi"/>
        </w:rPr>
        <w:t xml:space="preserve">   .......................................................</w:t>
      </w:r>
    </w:p>
    <w:p w14:paraId="0A0502DC" w14:textId="4C669A6F" w:rsidR="00BD61C3" w:rsidRPr="00D5156E" w:rsidRDefault="00345FA2" w:rsidP="003E1FAE">
      <w:pPr>
        <w:rPr>
          <w:rFonts w:asciiTheme="minorHAnsi" w:hAnsiTheme="minorHAnsi" w:cstheme="minorHAnsi"/>
          <w:i/>
        </w:rPr>
      </w:pP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</w:r>
      <w:r w:rsidRPr="00D5156E">
        <w:rPr>
          <w:rFonts w:asciiTheme="minorHAnsi" w:hAnsiTheme="minorHAnsi" w:cstheme="minorHAnsi"/>
        </w:rPr>
        <w:tab/>
        <w:t xml:space="preserve">                                                                                        </w:t>
      </w:r>
      <w:r w:rsidRPr="00D5156E">
        <w:rPr>
          <w:rFonts w:asciiTheme="minorHAnsi" w:hAnsiTheme="minorHAnsi" w:cstheme="minorHAnsi"/>
          <w:i/>
        </w:rPr>
        <w:t>(pieczęć i podpis wykonawcy)</w:t>
      </w:r>
    </w:p>
    <w:p w14:paraId="52FD1157" w14:textId="77777777" w:rsidR="00B0057A" w:rsidRPr="00D5156E" w:rsidRDefault="00B0057A" w:rsidP="00B0057A">
      <w:pPr>
        <w:rPr>
          <w:rFonts w:asciiTheme="minorHAnsi" w:hAnsiTheme="minorHAnsi" w:cstheme="minorHAnsi"/>
        </w:rPr>
      </w:pPr>
    </w:p>
    <w:p w14:paraId="148A944D" w14:textId="77777777" w:rsidR="00B0057A" w:rsidRPr="00D5156E" w:rsidRDefault="00B0057A" w:rsidP="00B0057A">
      <w:pPr>
        <w:rPr>
          <w:rFonts w:asciiTheme="minorHAnsi" w:hAnsiTheme="minorHAnsi" w:cstheme="minorHAnsi"/>
          <w:b/>
        </w:rPr>
      </w:pPr>
      <w:r w:rsidRPr="00D5156E">
        <w:rPr>
          <w:rFonts w:asciiTheme="minorHAnsi" w:hAnsiTheme="minorHAnsi" w:cstheme="minorHAnsi"/>
          <w:b/>
        </w:rPr>
        <w:t>Uwaga:</w:t>
      </w:r>
    </w:p>
    <w:p w14:paraId="1DB74A68" w14:textId="004E2532" w:rsidR="00B0057A" w:rsidRDefault="00B0057A" w:rsidP="00B0057A">
      <w:pPr>
        <w:rPr>
          <w:rFonts w:asciiTheme="minorHAnsi" w:hAnsiTheme="minorHAnsi" w:cstheme="minorHAnsi"/>
          <w:i/>
        </w:rPr>
      </w:pPr>
      <w:r w:rsidRPr="00D5156E">
        <w:rPr>
          <w:rFonts w:asciiTheme="minorHAnsi" w:hAnsiTheme="minorHAnsi" w:cstheme="minorHAnsi"/>
          <w:i/>
        </w:rPr>
        <w:t xml:space="preserve">w celu wykazania, że dostawy wymienione w powyższym wykazie zostały wykonane </w:t>
      </w:r>
      <w:r w:rsidR="00DD204A" w:rsidRPr="00D5156E">
        <w:rPr>
          <w:rFonts w:asciiTheme="minorHAnsi" w:hAnsiTheme="minorHAnsi" w:cstheme="minorHAnsi"/>
          <w:i/>
        </w:rPr>
        <w:t>należycie</w:t>
      </w:r>
      <w:r w:rsidRPr="00D5156E">
        <w:rPr>
          <w:rFonts w:asciiTheme="minorHAnsi" w:hAnsiTheme="minorHAnsi" w:cstheme="minorHAnsi"/>
          <w:i/>
        </w:rPr>
        <w:t xml:space="preserve">, Zamawiający wymaga złożenia </w:t>
      </w:r>
      <w:r w:rsidR="001B4BC5" w:rsidRPr="00D5156E">
        <w:rPr>
          <w:rFonts w:asciiTheme="minorHAnsi" w:hAnsiTheme="minorHAnsi" w:cstheme="minorHAnsi"/>
          <w:i/>
        </w:rPr>
        <w:t xml:space="preserve">referencji bądź innych dokumentów wystawionych przez podmiot, na rzecz którego dostawy były wykonywane, a w przypadku świadczeń okresowych lub ciągłych są wykonywane, a jeżeli z uzasadnionej przyczyny o obiektywnym charakterze Wykonawca nie jest w stanie uzyskać tych dokumentów - oświadczenia Wykonawcy. W przypadku świadczeń okresowych lub ciągłych nadal wykonywanych referencje bądź inne dokumenty potwierdzające ich należyte wykonywanie powinny być wydane nie wcześniej niż 3 miesiące przed </w:t>
      </w:r>
      <w:r w:rsidR="0007287C">
        <w:rPr>
          <w:rFonts w:asciiTheme="minorHAnsi" w:hAnsiTheme="minorHAnsi" w:cstheme="minorHAnsi"/>
          <w:i/>
        </w:rPr>
        <w:t>upływem terminu składania ofert</w:t>
      </w:r>
      <w:r w:rsidR="001B4BC5" w:rsidRPr="00D5156E">
        <w:rPr>
          <w:rFonts w:asciiTheme="minorHAnsi" w:hAnsiTheme="minorHAnsi" w:cstheme="minorHAnsi"/>
          <w:i/>
        </w:rPr>
        <w:t xml:space="preserve"> </w:t>
      </w:r>
      <w:r w:rsidR="00085266" w:rsidRPr="00D5156E">
        <w:rPr>
          <w:rFonts w:asciiTheme="minorHAnsi" w:hAnsiTheme="minorHAnsi" w:cstheme="minorHAnsi"/>
          <w:i/>
        </w:rPr>
        <w:t>(</w:t>
      </w:r>
      <w:r w:rsidR="0007126B" w:rsidRPr="00D5156E">
        <w:rPr>
          <w:rFonts w:asciiTheme="minorHAnsi" w:hAnsiTheme="minorHAnsi" w:cstheme="minorHAnsi"/>
          <w:i/>
        </w:rPr>
        <w:t>zgodnie</w:t>
      </w:r>
      <w:r w:rsidR="00085266" w:rsidRPr="00D5156E">
        <w:rPr>
          <w:rFonts w:asciiTheme="minorHAnsi" w:hAnsiTheme="minorHAnsi" w:cstheme="minorHAnsi"/>
          <w:i/>
        </w:rPr>
        <w:t xml:space="preserve"> z</w:t>
      </w:r>
      <w:r w:rsidR="0007126B" w:rsidRPr="00D5156E">
        <w:rPr>
          <w:rFonts w:asciiTheme="minorHAnsi" w:hAnsiTheme="minorHAnsi" w:cstheme="minorHAnsi"/>
          <w:i/>
        </w:rPr>
        <w:t> </w:t>
      </w:r>
      <w:r w:rsidR="00085266" w:rsidRPr="00D5156E">
        <w:rPr>
          <w:rFonts w:asciiTheme="minorHAnsi" w:hAnsiTheme="minorHAnsi" w:cstheme="minorHAnsi"/>
          <w:i/>
        </w:rPr>
        <w:t xml:space="preserve">rozdz. </w:t>
      </w:r>
      <w:r w:rsidR="004D792A" w:rsidRPr="00D5156E">
        <w:rPr>
          <w:rFonts w:asciiTheme="minorHAnsi" w:hAnsiTheme="minorHAnsi" w:cstheme="minorHAnsi"/>
          <w:i/>
        </w:rPr>
        <w:t xml:space="preserve">V ust. </w:t>
      </w:r>
      <w:r w:rsidR="00B10784">
        <w:rPr>
          <w:rFonts w:asciiTheme="minorHAnsi" w:hAnsiTheme="minorHAnsi" w:cstheme="minorHAnsi"/>
          <w:i/>
        </w:rPr>
        <w:t>2</w:t>
      </w:r>
      <w:r w:rsidR="008264D3" w:rsidRPr="00D5156E">
        <w:rPr>
          <w:rFonts w:asciiTheme="minorHAnsi" w:hAnsiTheme="minorHAnsi" w:cstheme="minorHAnsi"/>
          <w:i/>
        </w:rPr>
        <w:t xml:space="preserve"> S</w:t>
      </w:r>
      <w:r w:rsidR="00085266" w:rsidRPr="00D5156E">
        <w:rPr>
          <w:rFonts w:asciiTheme="minorHAnsi" w:hAnsiTheme="minorHAnsi" w:cstheme="minorHAnsi"/>
          <w:i/>
        </w:rPr>
        <w:t>WZ)</w:t>
      </w:r>
    </w:p>
    <w:p w14:paraId="52605DF6" w14:textId="77777777" w:rsidR="00B10784" w:rsidRDefault="00B10784" w:rsidP="00B0057A">
      <w:pPr>
        <w:rPr>
          <w:rFonts w:asciiTheme="minorHAnsi" w:hAnsiTheme="minorHAnsi" w:cstheme="minorHAnsi"/>
          <w:i/>
        </w:rPr>
      </w:pPr>
    </w:p>
    <w:p w14:paraId="04602662" w14:textId="77777777" w:rsidR="00B10784" w:rsidRDefault="00B10784" w:rsidP="00B0057A">
      <w:pPr>
        <w:rPr>
          <w:rFonts w:asciiTheme="minorHAnsi" w:hAnsiTheme="minorHAnsi" w:cstheme="minorHAnsi"/>
          <w:i/>
        </w:rPr>
      </w:pPr>
    </w:p>
    <w:p w14:paraId="227F2263" w14:textId="7B58746B" w:rsidR="00B10784" w:rsidRPr="00D5156E" w:rsidRDefault="00B10784" w:rsidP="00B0057A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*niewłaściwe skreślić</w:t>
      </w:r>
    </w:p>
    <w:sectPr w:rsidR="00B10784" w:rsidRPr="00D5156E" w:rsidSect="00345F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2093" w:bottom="1417" w:left="1417" w:header="1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24F9B" w14:textId="77777777" w:rsidR="00FE2443" w:rsidRDefault="00FE2443">
      <w:r>
        <w:separator/>
      </w:r>
    </w:p>
  </w:endnote>
  <w:endnote w:type="continuationSeparator" w:id="0">
    <w:p w14:paraId="372DCFB3" w14:textId="77777777" w:rsidR="00FE2443" w:rsidRDefault="00FE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EAFE0" w14:textId="77777777" w:rsidR="00596643" w:rsidRDefault="005966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6B933" w14:textId="77777777" w:rsidR="00596643" w:rsidRDefault="0059664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43156" w14:textId="77777777" w:rsidR="00596643" w:rsidRDefault="005966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FDFD9" w14:textId="77777777" w:rsidR="00FE2443" w:rsidRDefault="00FE2443">
      <w:r>
        <w:separator/>
      </w:r>
    </w:p>
  </w:footnote>
  <w:footnote w:type="continuationSeparator" w:id="0">
    <w:p w14:paraId="11D8A371" w14:textId="77777777" w:rsidR="00FE2443" w:rsidRDefault="00FE2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B53DD" w14:textId="77777777" w:rsidR="00596643" w:rsidRDefault="005966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B3609" w14:textId="07D3BEAF" w:rsidR="001D044E" w:rsidRPr="0056688A" w:rsidRDefault="00596643" w:rsidP="00596643">
    <w:pPr>
      <w:pStyle w:val="Nagwek"/>
      <w:jc w:val="center"/>
    </w:pPr>
    <w:r>
      <w:rPr>
        <w:noProof/>
      </w:rPr>
      <w:drawing>
        <wp:inline distT="0" distB="0" distL="0" distR="0" wp14:anchorId="0297666D" wp14:editId="341597FA">
          <wp:extent cx="5064388" cy="771525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6812" cy="7718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81749" w14:textId="77777777" w:rsidR="00596643" w:rsidRDefault="005966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5E1E"/>
    <w:multiLevelType w:val="hybridMultilevel"/>
    <w:tmpl w:val="AEE62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24DF6"/>
    <w:multiLevelType w:val="hybridMultilevel"/>
    <w:tmpl w:val="2B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C7634"/>
    <w:multiLevelType w:val="hybridMultilevel"/>
    <w:tmpl w:val="CD443AA2"/>
    <w:lvl w:ilvl="0" w:tplc="06B82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21E85"/>
    <w:multiLevelType w:val="hybridMultilevel"/>
    <w:tmpl w:val="0FB4AA8C"/>
    <w:lvl w:ilvl="0" w:tplc="4BFA37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CA"/>
    <w:rsid w:val="00007E74"/>
    <w:rsid w:val="00014497"/>
    <w:rsid w:val="00021253"/>
    <w:rsid w:val="00030E1F"/>
    <w:rsid w:val="00061C40"/>
    <w:rsid w:val="00062491"/>
    <w:rsid w:val="00070986"/>
    <w:rsid w:val="0007126B"/>
    <w:rsid w:val="0007287C"/>
    <w:rsid w:val="00085266"/>
    <w:rsid w:val="00097428"/>
    <w:rsid w:val="000A11CC"/>
    <w:rsid w:val="000B1095"/>
    <w:rsid w:val="000B4339"/>
    <w:rsid w:val="000D305B"/>
    <w:rsid w:val="000E1FAE"/>
    <w:rsid w:val="000E729B"/>
    <w:rsid w:val="000E7D43"/>
    <w:rsid w:val="000F7881"/>
    <w:rsid w:val="0011623F"/>
    <w:rsid w:val="00123DD3"/>
    <w:rsid w:val="00125B2B"/>
    <w:rsid w:val="00133198"/>
    <w:rsid w:val="00176B70"/>
    <w:rsid w:val="00184DA4"/>
    <w:rsid w:val="00195374"/>
    <w:rsid w:val="001968C7"/>
    <w:rsid w:val="001B4BC5"/>
    <w:rsid w:val="001C2271"/>
    <w:rsid w:val="001D044E"/>
    <w:rsid w:val="001E47A8"/>
    <w:rsid w:val="001F0DCD"/>
    <w:rsid w:val="001F1559"/>
    <w:rsid w:val="00221F04"/>
    <w:rsid w:val="00231251"/>
    <w:rsid w:val="002321E6"/>
    <w:rsid w:val="00252EB2"/>
    <w:rsid w:val="002879D0"/>
    <w:rsid w:val="002A25EE"/>
    <w:rsid w:val="002E324D"/>
    <w:rsid w:val="002E4C6E"/>
    <w:rsid w:val="002E59A8"/>
    <w:rsid w:val="002E5CDC"/>
    <w:rsid w:val="003247FB"/>
    <w:rsid w:val="003410DC"/>
    <w:rsid w:val="00345FA2"/>
    <w:rsid w:val="00351C83"/>
    <w:rsid w:val="003724AF"/>
    <w:rsid w:val="00386D4D"/>
    <w:rsid w:val="003A6C53"/>
    <w:rsid w:val="003B6A84"/>
    <w:rsid w:val="003C1373"/>
    <w:rsid w:val="003E1CC8"/>
    <w:rsid w:val="003E1FAE"/>
    <w:rsid w:val="0040553A"/>
    <w:rsid w:val="00410712"/>
    <w:rsid w:val="00420EDD"/>
    <w:rsid w:val="00427A5A"/>
    <w:rsid w:val="004674F2"/>
    <w:rsid w:val="00483219"/>
    <w:rsid w:val="0048433E"/>
    <w:rsid w:val="004B0684"/>
    <w:rsid w:val="004C36EF"/>
    <w:rsid w:val="004D792A"/>
    <w:rsid w:val="004F5F76"/>
    <w:rsid w:val="00521D2E"/>
    <w:rsid w:val="005370B5"/>
    <w:rsid w:val="00545A4C"/>
    <w:rsid w:val="00547333"/>
    <w:rsid w:val="00547619"/>
    <w:rsid w:val="0056688A"/>
    <w:rsid w:val="005702B0"/>
    <w:rsid w:val="005826C1"/>
    <w:rsid w:val="00584EC8"/>
    <w:rsid w:val="00586271"/>
    <w:rsid w:val="00596643"/>
    <w:rsid w:val="005A79B1"/>
    <w:rsid w:val="005C0F02"/>
    <w:rsid w:val="005C2E9D"/>
    <w:rsid w:val="005D5CF7"/>
    <w:rsid w:val="005F51CD"/>
    <w:rsid w:val="00600BCA"/>
    <w:rsid w:val="00611783"/>
    <w:rsid w:val="006247B5"/>
    <w:rsid w:val="006269CA"/>
    <w:rsid w:val="006326DF"/>
    <w:rsid w:val="00634EF7"/>
    <w:rsid w:val="0065486C"/>
    <w:rsid w:val="00665839"/>
    <w:rsid w:val="0069334F"/>
    <w:rsid w:val="006A7D5D"/>
    <w:rsid w:val="006B4536"/>
    <w:rsid w:val="006D332F"/>
    <w:rsid w:val="006F106E"/>
    <w:rsid w:val="00702D62"/>
    <w:rsid w:val="007146EF"/>
    <w:rsid w:val="007304ED"/>
    <w:rsid w:val="00731E57"/>
    <w:rsid w:val="007542B2"/>
    <w:rsid w:val="00755C0A"/>
    <w:rsid w:val="00762723"/>
    <w:rsid w:val="007937D4"/>
    <w:rsid w:val="007A70DC"/>
    <w:rsid w:val="007D1814"/>
    <w:rsid w:val="007F3035"/>
    <w:rsid w:val="00816A89"/>
    <w:rsid w:val="00816C57"/>
    <w:rsid w:val="00820B24"/>
    <w:rsid w:val="008264D3"/>
    <w:rsid w:val="0082695A"/>
    <w:rsid w:val="00831C5C"/>
    <w:rsid w:val="00834B97"/>
    <w:rsid w:val="00837387"/>
    <w:rsid w:val="00847727"/>
    <w:rsid w:val="00853F6B"/>
    <w:rsid w:val="00864433"/>
    <w:rsid w:val="00875A4C"/>
    <w:rsid w:val="00875EBF"/>
    <w:rsid w:val="00887F0D"/>
    <w:rsid w:val="008A1586"/>
    <w:rsid w:val="008A6D8C"/>
    <w:rsid w:val="008C0AD1"/>
    <w:rsid w:val="008C5B9C"/>
    <w:rsid w:val="008C62D7"/>
    <w:rsid w:val="008D6E88"/>
    <w:rsid w:val="00957CB6"/>
    <w:rsid w:val="0096530A"/>
    <w:rsid w:val="0098451A"/>
    <w:rsid w:val="00996C8C"/>
    <w:rsid w:val="009C1294"/>
    <w:rsid w:val="009C652D"/>
    <w:rsid w:val="009D3428"/>
    <w:rsid w:val="009D6571"/>
    <w:rsid w:val="009E0592"/>
    <w:rsid w:val="009F1B1B"/>
    <w:rsid w:val="00A05DA2"/>
    <w:rsid w:val="00A11590"/>
    <w:rsid w:val="00A35DBC"/>
    <w:rsid w:val="00A63D3B"/>
    <w:rsid w:val="00A65C36"/>
    <w:rsid w:val="00A77DC1"/>
    <w:rsid w:val="00A82D75"/>
    <w:rsid w:val="00AA37B0"/>
    <w:rsid w:val="00AA4A3D"/>
    <w:rsid w:val="00AD0467"/>
    <w:rsid w:val="00B0057A"/>
    <w:rsid w:val="00B014E4"/>
    <w:rsid w:val="00B10784"/>
    <w:rsid w:val="00B15479"/>
    <w:rsid w:val="00B36FE6"/>
    <w:rsid w:val="00B40366"/>
    <w:rsid w:val="00B5299F"/>
    <w:rsid w:val="00B61DD2"/>
    <w:rsid w:val="00B77C39"/>
    <w:rsid w:val="00BB7232"/>
    <w:rsid w:val="00BD2A10"/>
    <w:rsid w:val="00BD5920"/>
    <w:rsid w:val="00BD61C3"/>
    <w:rsid w:val="00BD68B2"/>
    <w:rsid w:val="00BE3E50"/>
    <w:rsid w:val="00BF666D"/>
    <w:rsid w:val="00C228FE"/>
    <w:rsid w:val="00C4638F"/>
    <w:rsid w:val="00C86316"/>
    <w:rsid w:val="00C869A1"/>
    <w:rsid w:val="00CA3FE7"/>
    <w:rsid w:val="00CC797F"/>
    <w:rsid w:val="00CE2498"/>
    <w:rsid w:val="00D12F25"/>
    <w:rsid w:val="00D13008"/>
    <w:rsid w:val="00D240D8"/>
    <w:rsid w:val="00D339CF"/>
    <w:rsid w:val="00D5156E"/>
    <w:rsid w:val="00D85968"/>
    <w:rsid w:val="00DA2907"/>
    <w:rsid w:val="00DA50E0"/>
    <w:rsid w:val="00DB4C7E"/>
    <w:rsid w:val="00DC2A05"/>
    <w:rsid w:val="00DC3359"/>
    <w:rsid w:val="00DD204A"/>
    <w:rsid w:val="00DF1236"/>
    <w:rsid w:val="00E03B10"/>
    <w:rsid w:val="00E07ECB"/>
    <w:rsid w:val="00E10238"/>
    <w:rsid w:val="00E37234"/>
    <w:rsid w:val="00E43548"/>
    <w:rsid w:val="00E46CB4"/>
    <w:rsid w:val="00E66D6F"/>
    <w:rsid w:val="00EA21C4"/>
    <w:rsid w:val="00EC3BA1"/>
    <w:rsid w:val="00EC4491"/>
    <w:rsid w:val="00ED1B55"/>
    <w:rsid w:val="00EE1E68"/>
    <w:rsid w:val="00F20133"/>
    <w:rsid w:val="00F52F7E"/>
    <w:rsid w:val="00F86F7C"/>
    <w:rsid w:val="00F90247"/>
    <w:rsid w:val="00F9418A"/>
    <w:rsid w:val="00FD4DE8"/>
    <w:rsid w:val="00FE2443"/>
    <w:rsid w:val="00FE4643"/>
    <w:rsid w:val="00FE5EA4"/>
    <w:rsid w:val="00FF249C"/>
    <w:rsid w:val="00FF44EC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681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F7E"/>
    <w:pPr>
      <w:jc w:val="both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20ED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A21C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834B97"/>
    <w:pPr>
      <w:tabs>
        <w:tab w:val="center" w:pos="4536"/>
        <w:tab w:val="right" w:pos="9072"/>
      </w:tabs>
    </w:pPr>
  </w:style>
  <w:style w:type="character" w:styleId="Pogrubienie">
    <w:name w:val="Strong"/>
    <w:aliases w:val="Tekst treści + 11 pt,Odstępy 0 pt15,Tekst treści + Constantia,8,Kursywa"/>
    <w:basedOn w:val="Domylnaczcionkaakapitu"/>
    <w:uiPriority w:val="99"/>
    <w:qFormat/>
    <w:rsid w:val="00B36FE6"/>
    <w:rPr>
      <w:b/>
      <w:bCs/>
    </w:rPr>
  </w:style>
  <w:style w:type="character" w:customStyle="1" w:styleId="NagwekZnak">
    <w:name w:val="Nagłówek Znak"/>
    <w:basedOn w:val="Domylnaczcionkaakapitu"/>
    <w:link w:val="Nagwek"/>
    <w:rsid w:val="00755C0A"/>
    <w:rPr>
      <w:rFonts w:ascii="Calibri" w:hAnsi="Calibri"/>
      <w:sz w:val="24"/>
      <w:szCs w:val="24"/>
    </w:rPr>
  </w:style>
  <w:style w:type="character" w:styleId="Hipercze">
    <w:name w:val="Hyperlink"/>
    <w:basedOn w:val="Domylnaczcionkaakapitu"/>
    <w:unhideWhenUsed/>
    <w:rsid w:val="00BD61C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D61C3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eastAsia="en-US"/>
    </w:rPr>
  </w:style>
  <w:style w:type="character" w:customStyle="1" w:styleId="TeksttreciZnak">
    <w:name w:val="Tekst treści_ Znak"/>
    <w:link w:val="Teksttreci"/>
    <w:uiPriority w:val="99"/>
    <w:rsid w:val="00345FA2"/>
    <w:rPr>
      <w:spacing w:val="4"/>
      <w:sz w:val="21"/>
      <w:szCs w:val="21"/>
      <w:shd w:val="clear" w:color="auto" w:fill="FFFFFF"/>
    </w:rPr>
  </w:style>
  <w:style w:type="paragraph" w:customStyle="1" w:styleId="Teksttreci">
    <w:name w:val="Tekst treści_"/>
    <w:basedOn w:val="Normalny"/>
    <w:link w:val="TeksttreciZnak"/>
    <w:uiPriority w:val="99"/>
    <w:rsid w:val="00345FA2"/>
    <w:pPr>
      <w:widowControl w:val="0"/>
      <w:shd w:val="clear" w:color="auto" w:fill="FFFFFF"/>
      <w:spacing w:line="274" w:lineRule="exact"/>
      <w:ind w:hanging="1620"/>
    </w:pPr>
    <w:rPr>
      <w:rFonts w:ascii="Times New Roman" w:hAnsi="Times New Roman"/>
      <w:spacing w:val="4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A05D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D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05DA2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05D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05DA2"/>
    <w:rPr>
      <w:rFonts w:ascii="Calibri" w:hAnsi="Calibri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DD204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10784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F7E"/>
    <w:pPr>
      <w:jc w:val="both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20ED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A21C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834B97"/>
    <w:pPr>
      <w:tabs>
        <w:tab w:val="center" w:pos="4536"/>
        <w:tab w:val="right" w:pos="9072"/>
      </w:tabs>
    </w:pPr>
  </w:style>
  <w:style w:type="character" w:styleId="Pogrubienie">
    <w:name w:val="Strong"/>
    <w:aliases w:val="Tekst treści + 11 pt,Odstępy 0 pt15,Tekst treści + Constantia,8,Kursywa"/>
    <w:basedOn w:val="Domylnaczcionkaakapitu"/>
    <w:uiPriority w:val="99"/>
    <w:qFormat/>
    <w:rsid w:val="00B36FE6"/>
    <w:rPr>
      <w:b/>
      <w:bCs/>
    </w:rPr>
  </w:style>
  <w:style w:type="character" w:customStyle="1" w:styleId="NagwekZnak">
    <w:name w:val="Nagłówek Znak"/>
    <w:basedOn w:val="Domylnaczcionkaakapitu"/>
    <w:link w:val="Nagwek"/>
    <w:rsid w:val="00755C0A"/>
    <w:rPr>
      <w:rFonts w:ascii="Calibri" w:hAnsi="Calibri"/>
      <w:sz w:val="24"/>
      <w:szCs w:val="24"/>
    </w:rPr>
  </w:style>
  <w:style w:type="character" w:styleId="Hipercze">
    <w:name w:val="Hyperlink"/>
    <w:basedOn w:val="Domylnaczcionkaakapitu"/>
    <w:unhideWhenUsed/>
    <w:rsid w:val="00BD61C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D61C3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eastAsia="en-US"/>
    </w:rPr>
  </w:style>
  <w:style w:type="character" w:customStyle="1" w:styleId="TeksttreciZnak">
    <w:name w:val="Tekst treści_ Znak"/>
    <w:link w:val="Teksttreci"/>
    <w:uiPriority w:val="99"/>
    <w:rsid w:val="00345FA2"/>
    <w:rPr>
      <w:spacing w:val="4"/>
      <w:sz w:val="21"/>
      <w:szCs w:val="21"/>
      <w:shd w:val="clear" w:color="auto" w:fill="FFFFFF"/>
    </w:rPr>
  </w:style>
  <w:style w:type="paragraph" w:customStyle="1" w:styleId="Teksttreci">
    <w:name w:val="Tekst treści_"/>
    <w:basedOn w:val="Normalny"/>
    <w:link w:val="TeksttreciZnak"/>
    <w:uiPriority w:val="99"/>
    <w:rsid w:val="00345FA2"/>
    <w:pPr>
      <w:widowControl w:val="0"/>
      <w:shd w:val="clear" w:color="auto" w:fill="FFFFFF"/>
      <w:spacing w:line="274" w:lineRule="exact"/>
      <w:ind w:hanging="1620"/>
    </w:pPr>
    <w:rPr>
      <w:rFonts w:ascii="Times New Roman" w:hAnsi="Times New Roman"/>
      <w:spacing w:val="4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A05D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D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05DA2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05D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05DA2"/>
    <w:rPr>
      <w:rFonts w:ascii="Calibri" w:hAnsi="Calibri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DD204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10784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lazkowm\Ustawienia%20lokalne\Temporary%20Internet%20Files\OLK153B\Szablon%20kolorowy%20-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66C9F-E3C9-463D-A7A6-E269FBA9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kolorowy - nowy.dot</Template>
  <TotalTime>0</TotalTime>
  <Pages>2</Pages>
  <Words>267</Words>
  <Characters>2224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partnerska</vt:lpstr>
    </vt:vector>
  </TitlesOfParts>
  <Company>PWSZ Legnica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partnerska</dc:title>
  <cp:lastModifiedBy>Pietrzak Monika</cp:lastModifiedBy>
  <cp:revision>2</cp:revision>
  <cp:lastPrinted>2016-01-20T13:09:00Z</cp:lastPrinted>
  <dcterms:created xsi:type="dcterms:W3CDTF">2026-08-07T09:04:00Z</dcterms:created>
  <dcterms:modified xsi:type="dcterms:W3CDTF">2026-08-07T09:04:00Z</dcterms:modified>
</cp:coreProperties>
</file>