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ED" w:rsidRPr="0089776A" w:rsidRDefault="00034DED" w:rsidP="00E06CDD">
      <w:pPr>
        <w:pBdr>
          <w:bottom w:val="single" w:sz="4" w:space="1" w:color="auto"/>
        </w:pBdr>
        <w:spacing w:after="0" w:line="240" w:lineRule="auto"/>
        <w:ind w:left="2268" w:hanging="2268"/>
        <w:rPr>
          <w:b/>
          <w:bCs/>
          <w:color w:val="000000"/>
          <w:sz w:val="24"/>
          <w:szCs w:val="24"/>
          <w:lang w:eastAsia="zh-CN"/>
        </w:rPr>
      </w:pPr>
      <w:r w:rsidRPr="0089776A">
        <w:rPr>
          <w:b/>
          <w:bCs/>
          <w:color w:val="000000"/>
          <w:sz w:val="24"/>
          <w:szCs w:val="24"/>
          <w:lang w:eastAsia="zh-CN"/>
        </w:rPr>
        <w:t xml:space="preserve">Załącznik nr 11 do SWZ. </w:t>
      </w:r>
    </w:p>
    <w:p w:rsidR="00034DED" w:rsidRPr="0089776A" w:rsidRDefault="00034DED" w:rsidP="00E06CDD">
      <w:pPr>
        <w:tabs>
          <w:tab w:val="left" w:pos="3015"/>
        </w:tabs>
        <w:spacing w:after="0" w:line="240" w:lineRule="auto"/>
        <w:jc w:val="right"/>
        <w:rPr>
          <w:color w:val="000000"/>
          <w:sz w:val="24"/>
          <w:szCs w:val="24"/>
          <w:lang w:eastAsia="zh-CN"/>
        </w:rPr>
      </w:pPr>
      <w:r w:rsidRPr="0089776A">
        <w:rPr>
          <w:color w:val="000000"/>
          <w:sz w:val="24"/>
          <w:szCs w:val="24"/>
          <w:lang w:eastAsia="zh-CN"/>
        </w:rPr>
        <w:t>Data: ....................</w:t>
      </w:r>
    </w:p>
    <w:p w:rsidR="00034DED" w:rsidRPr="0089776A" w:rsidRDefault="00034DED" w:rsidP="00E06CDD">
      <w:pPr>
        <w:tabs>
          <w:tab w:val="left" w:pos="3015"/>
        </w:tabs>
        <w:spacing w:after="0" w:line="240" w:lineRule="auto"/>
        <w:jc w:val="right"/>
        <w:rPr>
          <w:color w:val="000000"/>
          <w:sz w:val="24"/>
          <w:szCs w:val="24"/>
          <w:lang w:eastAsia="zh-CN"/>
        </w:rPr>
      </w:pPr>
    </w:p>
    <w:p w:rsidR="00034DED" w:rsidRPr="0089776A" w:rsidRDefault="00034DED" w:rsidP="0089776A">
      <w:pPr>
        <w:pStyle w:val="Heading2"/>
        <w:jc w:val="center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  <w:b/>
          <w:bCs/>
        </w:rPr>
        <w:t>PROTOKÓŁ ODBIORU KOŃCOWEGO PRZEDMIOTU UMOWY</w:t>
      </w:r>
      <w:r>
        <w:rPr>
          <w:rStyle w:val="Strong"/>
          <w:rFonts w:ascii="Calibri" w:hAnsi="Calibri" w:cs="Calibri"/>
          <w:b/>
          <w:bCs/>
        </w:rPr>
        <w:t xml:space="preserve"> - wzór</w:t>
      </w:r>
    </w:p>
    <w:p w:rsidR="00034DED" w:rsidRDefault="00034DED" w:rsidP="008A0668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9776A">
        <w:rPr>
          <w:rStyle w:val="Strong"/>
        </w:rPr>
        <w:t>Nr postępowania:</w:t>
      </w:r>
      <w:r w:rsidRPr="0089776A">
        <w:t xml:space="preserve"> P</w:t>
      </w:r>
      <w:r>
        <w:t>3</w:t>
      </w:r>
      <w:r w:rsidRPr="0089776A">
        <w:t xml:space="preserve">/2026 </w:t>
      </w:r>
      <w:r w:rsidRPr="0089776A">
        <w:rPr>
          <w:rStyle w:val="Strong"/>
        </w:rPr>
        <w:t>Nazwa zamówienia:</w:t>
      </w:r>
      <w:r w:rsidRPr="0089776A">
        <w:t xml:space="preserve"> „</w:t>
      </w:r>
      <w:r>
        <w:rPr>
          <w:rFonts w:ascii="Times New Roman" w:hAnsi="Times New Roman" w:cs="Times New Roman"/>
          <w:sz w:val="24"/>
          <w:szCs w:val="24"/>
          <w:lang w:eastAsia="pl-PL"/>
        </w:rPr>
        <w:t>Montaż systemów domofonowych w 26 klatkach budynków Spółdzielni Mieszkaniowej w Zarzeczu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>.”</w:t>
      </w:r>
    </w:p>
    <w:p w:rsidR="00034DED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Data sporządzenia protokołu:</w:t>
      </w:r>
      <w:r w:rsidRPr="0089776A">
        <w:rPr>
          <w:rFonts w:ascii="Calibri" w:hAnsi="Calibri" w:cs="Calibri"/>
        </w:rPr>
        <w:t xml:space="preserve"> …………………….. 2026 r. 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Miejsce sporządzenia protokołu:</w:t>
      </w:r>
      <w:r w:rsidRPr="0089776A">
        <w:rPr>
          <w:rFonts w:ascii="Calibri" w:hAnsi="Calibri" w:cs="Calibri"/>
        </w:rPr>
        <w:t xml:space="preserve"> Zarzecze, ul. Ks. Gajeckiego 4G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1. Strony odbioru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Zamawiający:</w:t>
      </w:r>
      <w:r w:rsidRPr="0089776A">
        <w:rPr>
          <w:rFonts w:ascii="Calibri" w:hAnsi="Calibri" w:cs="Calibri"/>
        </w:rPr>
        <w:t xml:space="preserve"> Spółdzielnia Mieszkaniowa w Zarzeczu ul. Ks. Gajeckiego 4G, 37</w:t>
      </w:r>
      <w:r w:rsidRPr="0089776A">
        <w:rPr>
          <w:rFonts w:ascii="Calibri" w:hAnsi="Calibri" w:cs="Calibri"/>
        </w:rPr>
        <w:noBreakHyphen/>
        <w:t>205 Zarzecze NIP: 7941001142, REGON: 001042093 Reprezentowana przez: ……………………………………………………………………………… (imię, nazwisko, stanowisko)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Wykonawca:</w:t>
      </w:r>
      <w:r w:rsidRPr="0089776A">
        <w:rPr>
          <w:rFonts w:ascii="Calibri" w:hAnsi="Calibri" w:cs="Calibri"/>
        </w:rPr>
        <w:t xml:space="preserve"> ……………………………………………………………………………… (nazwa firmy, adres, NIP, REGON) Reprezentowany przez: ………………………………………………………………………………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2. Podstawa sporządzenia protokołu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>Protokół sporządzono na podstawie Umowy nr …………… z dnia ………………… 2026 r., zawartej w wyniku postępowania o udzielenie zamówienia publicznego P</w:t>
      </w:r>
      <w:r>
        <w:rPr>
          <w:rFonts w:ascii="Calibri" w:hAnsi="Calibri" w:cs="Calibri"/>
        </w:rPr>
        <w:t>3</w:t>
      </w:r>
      <w:r w:rsidRPr="0089776A">
        <w:rPr>
          <w:rFonts w:ascii="Calibri" w:hAnsi="Calibri" w:cs="Calibri"/>
        </w:rPr>
        <w:t>/2026.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3. Zakres robót objętych odbiorem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>Wykonawca zgłosił do odbioru końcowego wykonanie całości Przedmiotu Umowy, obejmującego: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montaż 26 central domofonowych (system cyfrowy 2</w:t>
      </w:r>
      <w:r w:rsidRPr="0089776A">
        <w:rPr>
          <w:rFonts w:ascii="Calibri" w:hAnsi="Calibri" w:cs="Calibri"/>
        </w:rPr>
        <w:noBreakHyphen/>
        <w:t>żyłowy, panele wandaloodporne),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montaż 180 unifonów z regulacją głośności,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dostawę 720 breloków RFID,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przypisanie kodów dostępu do mieszkań,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wykonanie instalacji w korytkach kablowych,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uruchomienie systemu,</w:t>
      </w:r>
      <w:r>
        <w:rPr>
          <w:rFonts w:ascii="Calibri" w:hAnsi="Calibri" w:cs="Calibri"/>
        </w:rPr>
        <w:t xml:space="preserve"> szkolenie</w:t>
      </w:r>
    </w:p>
    <w:p w:rsidR="00034DED" w:rsidRPr="0089776A" w:rsidRDefault="00034DED" w:rsidP="0089776A">
      <w:pPr>
        <w:pStyle w:val="NormalWeb"/>
        <w:numPr>
          <w:ilvl w:val="0"/>
          <w:numId w:val="39"/>
        </w:numPr>
        <w:spacing w:beforeAutospacing="1" w:afterAutospacing="1"/>
        <w:rPr>
          <w:rFonts w:ascii="Calibri" w:hAnsi="Calibri" w:cs="Calibri"/>
        </w:rPr>
      </w:pPr>
      <w:r w:rsidRPr="0089776A">
        <w:rPr>
          <w:rFonts w:ascii="Calibri" w:hAnsi="Calibri" w:cs="Calibri"/>
        </w:rPr>
        <w:t>wykonanie dokumentacji powykonawczej.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4. Wyniki odbioru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>Komisja odbiorowa stwierdza, że:</w:t>
      </w:r>
    </w:p>
    <w:p w:rsidR="00034DED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Roboty wykonano zgodnie z Umową, SWZ i Załącznikiem nr 9 – OPZ.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Roboty wykonano z następującymi uwagami: ……………………………………………………………………………………………… ………………………………………………………………………………………………</w:t>
      </w:r>
    </w:p>
    <w:p w:rsidR="00034DED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Stwierdzono wady/usterki: ……………………………………………………………………………………………… ………………………………………………………………………………………………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 xml:space="preserve"> Termin ich usunięcia wyznacza się do dnia: …………………………………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5. Dokumenty przekazane przez Wykonawcę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Dokumentacja powykonawcza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Instrukcje użytkowania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Karty techniczne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Deklaracje właściwości użytkowych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Certyfikaty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Gwarancje </w:t>
      </w: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Inne: ………………………………………………………………………………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6. Oświadczenia stron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Wykonawca oświadcza</w:t>
      </w:r>
      <w:r w:rsidRPr="0089776A">
        <w:rPr>
          <w:rFonts w:ascii="Calibri" w:hAnsi="Calibri" w:cs="Calibri"/>
        </w:rPr>
        <w:t>, że całość robót została wykonana zgodnie z Umową, obowiązującymi przepisami, normami oraz zasadami wiedzy technicznej.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Zamawiający oświadcza</w:t>
      </w:r>
      <w:r w:rsidRPr="0089776A">
        <w:rPr>
          <w:rFonts w:ascii="Calibri" w:hAnsi="Calibri" w:cs="Calibri"/>
        </w:rPr>
        <w:t>, że po dokonaniu odbioru końcowego:</w:t>
      </w:r>
    </w:p>
    <w:p w:rsidR="00034DED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Przyjmuje roboty bez zastrzeżeń. </w:t>
      </w:r>
    </w:p>
    <w:p w:rsidR="00034DED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Przyjmuje roboty z zastrzeżeniami wskazanymi w pkt 4. 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eastAsia="MS Gothic" w:hAnsi="MS Gothic" w:cs="MS Gothic" w:hint="eastAsia"/>
        </w:rPr>
        <w:t>☐</w:t>
      </w:r>
      <w:r w:rsidRPr="0089776A">
        <w:rPr>
          <w:rFonts w:ascii="Calibri" w:hAnsi="Calibri" w:cs="Calibri"/>
        </w:rPr>
        <w:t xml:space="preserve"> Odmawia odbioru z powodu: ……………………………………………………………………………………………… ………………………………………………………………………………………………</w:t>
      </w:r>
    </w:p>
    <w:p w:rsidR="00034DED" w:rsidRPr="0089776A" w:rsidRDefault="00034DED" w:rsidP="0089776A">
      <w:pPr>
        <w:pStyle w:val="Heading2"/>
        <w:rPr>
          <w:rFonts w:ascii="Calibri" w:hAnsi="Calibri" w:cs="Calibri"/>
          <w:sz w:val="24"/>
          <w:szCs w:val="24"/>
        </w:rPr>
      </w:pPr>
      <w:r w:rsidRPr="0089776A">
        <w:rPr>
          <w:rStyle w:val="Strong"/>
          <w:rFonts w:ascii="Calibri" w:hAnsi="Calibri" w:cs="Calibri"/>
          <w:b/>
          <w:bCs/>
          <w:sz w:val="24"/>
          <w:szCs w:val="24"/>
        </w:rPr>
        <w:t>7. Podpisanie protokołu</w:t>
      </w: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Fonts w:ascii="Calibri" w:hAnsi="Calibri" w:cs="Calibri"/>
        </w:rPr>
        <w:t>Protokół sporządzono w dwóch jednobrzmiących egzemplarzach – po jednym dla każdej ze stron.</w:t>
      </w:r>
    </w:p>
    <w:p w:rsidR="00034DED" w:rsidRDefault="00034DED" w:rsidP="0089776A">
      <w:pPr>
        <w:pStyle w:val="NormalWeb"/>
        <w:rPr>
          <w:rStyle w:val="Strong"/>
          <w:rFonts w:ascii="Calibri" w:hAnsi="Calibri" w:cs="Calibri"/>
        </w:rPr>
      </w:pPr>
    </w:p>
    <w:p w:rsidR="00034DED" w:rsidRDefault="00034DED" w:rsidP="0089776A">
      <w:pPr>
        <w:pStyle w:val="NormalWeb"/>
        <w:rPr>
          <w:rStyle w:val="Strong"/>
          <w:rFonts w:ascii="Calibri" w:hAnsi="Calibri" w:cs="Calibri"/>
        </w:rPr>
      </w:pP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Zamawiający:</w:t>
      </w:r>
      <w:r w:rsidRPr="0089776A">
        <w:rPr>
          <w:rFonts w:ascii="Calibri" w:hAnsi="Calibri" w:cs="Calibri"/>
        </w:rPr>
        <w:t xml:space="preserve"> ……………………………………………………………. (podpis, pieczęć)</w:t>
      </w:r>
    </w:p>
    <w:p w:rsidR="00034DED" w:rsidRDefault="00034DED" w:rsidP="0089776A">
      <w:pPr>
        <w:pStyle w:val="NormalWeb"/>
        <w:rPr>
          <w:rStyle w:val="Strong"/>
          <w:rFonts w:ascii="Calibri" w:hAnsi="Calibri" w:cs="Calibri"/>
        </w:rPr>
      </w:pPr>
    </w:p>
    <w:p w:rsidR="00034DED" w:rsidRDefault="00034DED" w:rsidP="0089776A">
      <w:pPr>
        <w:pStyle w:val="NormalWeb"/>
        <w:rPr>
          <w:rStyle w:val="Strong"/>
          <w:rFonts w:ascii="Calibri" w:hAnsi="Calibri" w:cs="Calibri"/>
        </w:rPr>
      </w:pPr>
    </w:p>
    <w:p w:rsidR="00034DED" w:rsidRPr="0089776A" w:rsidRDefault="00034DED" w:rsidP="0089776A">
      <w:pPr>
        <w:pStyle w:val="NormalWeb"/>
        <w:rPr>
          <w:rFonts w:ascii="Calibri" w:hAnsi="Calibri" w:cs="Calibri"/>
        </w:rPr>
      </w:pPr>
      <w:r w:rsidRPr="0089776A">
        <w:rPr>
          <w:rStyle w:val="Strong"/>
          <w:rFonts w:ascii="Calibri" w:hAnsi="Calibri" w:cs="Calibri"/>
        </w:rPr>
        <w:t>Wykonawca:</w:t>
      </w:r>
      <w:r w:rsidRPr="0089776A">
        <w:rPr>
          <w:rFonts w:ascii="Calibri" w:hAnsi="Calibri" w:cs="Calibri"/>
        </w:rPr>
        <w:t xml:space="preserve"> ……………………………………………………………. (podpis, pieczęć)</w:t>
      </w:r>
    </w:p>
    <w:p w:rsidR="00034DED" w:rsidRPr="0089776A" w:rsidRDefault="00034DED" w:rsidP="00E06CDD">
      <w:pPr>
        <w:tabs>
          <w:tab w:val="left" w:pos="3015"/>
        </w:tabs>
        <w:spacing w:after="0" w:line="240" w:lineRule="auto"/>
        <w:jc w:val="right"/>
        <w:rPr>
          <w:b/>
          <w:bCs/>
          <w:color w:val="000000"/>
          <w:sz w:val="24"/>
          <w:szCs w:val="24"/>
          <w:lang w:eastAsia="zh-CN"/>
        </w:rPr>
      </w:pPr>
    </w:p>
    <w:sectPr w:rsidR="00034DED" w:rsidRPr="0089776A" w:rsidSect="007407CB">
      <w:headerReference w:type="default" r:id="rId7"/>
      <w:footerReference w:type="default" r:id="rId8"/>
      <w:pgSz w:w="11906" w:h="16838"/>
      <w:pgMar w:top="1263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DED" w:rsidRDefault="00034DED" w:rsidP="00673E8C">
      <w:pPr>
        <w:spacing w:after="0" w:line="240" w:lineRule="auto"/>
      </w:pPr>
      <w:r>
        <w:separator/>
      </w:r>
    </w:p>
  </w:endnote>
  <w:endnote w:type="continuationSeparator" w:id="0">
    <w:p w:rsidR="00034DED" w:rsidRDefault="00034DED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DED" w:rsidRDefault="00034DED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34DED" w:rsidRDefault="00034DED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DED" w:rsidRDefault="00034DED" w:rsidP="00673E8C">
      <w:pPr>
        <w:spacing w:after="0" w:line="240" w:lineRule="auto"/>
      </w:pPr>
      <w:r>
        <w:separator/>
      </w:r>
    </w:p>
  </w:footnote>
  <w:footnote w:type="continuationSeparator" w:id="0">
    <w:p w:rsidR="00034DED" w:rsidRDefault="00034DED" w:rsidP="006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DED" w:rsidRDefault="00034DED" w:rsidP="008A0668">
    <w:pPr>
      <w:autoSpaceDE w:val="0"/>
      <w:adjustRightInd w:val="0"/>
      <w:spacing w:after="0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034DED" w:rsidRPr="008A0668" w:rsidRDefault="00034DED" w:rsidP="008A06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</w:pPr>
    </w:lvl>
  </w:abstractNum>
  <w:abstractNum w:abstractNumId="2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3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9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3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38235437"/>
    <w:multiLevelType w:val="hybridMultilevel"/>
    <w:tmpl w:val="3266D29C"/>
    <w:lvl w:ilvl="0" w:tplc="233867AA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92C7DC4"/>
    <w:multiLevelType w:val="multilevel"/>
    <w:tmpl w:val="4626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4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8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0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C544D50"/>
    <w:multiLevelType w:val="hybridMultilevel"/>
    <w:tmpl w:val="97701148"/>
    <w:lvl w:ilvl="0" w:tplc="368A98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1"/>
  </w:num>
  <w:num w:numId="5">
    <w:abstractNumId w:val="25"/>
  </w:num>
  <w:num w:numId="6">
    <w:abstractNumId w:val="11"/>
  </w:num>
  <w:num w:numId="7">
    <w:abstractNumId w:val="10"/>
  </w:num>
  <w:num w:numId="8">
    <w:abstractNumId w:val="17"/>
  </w:num>
  <w:num w:numId="9">
    <w:abstractNumId w:val="30"/>
  </w:num>
  <w:num w:numId="10">
    <w:abstractNumId w:val="1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6"/>
  </w:num>
  <w:num w:numId="14">
    <w:abstractNumId w:val="5"/>
  </w:num>
  <w:num w:numId="15">
    <w:abstractNumId w:val="37"/>
  </w:num>
  <w:num w:numId="16">
    <w:abstractNumId w:val="15"/>
  </w:num>
  <w:num w:numId="17">
    <w:abstractNumId w:val="13"/>
  </w:num>
  <w:num w:numId="18">
    <w:abstractNumId w:val="29"/>
  </w:num>
  <w:num w:numId="19">
    <w:abstractNumId w:val="8"/>
  </w:num>
  <w:num w:numId="20">
    <w:abstractNumId w:val="7"/>
  </w:num>
  <w:num w:numId="21">
    <w:abstractNumId w:val="2"/>
  </w:num>
  <w:num w:numId="22">
    <w:abstractNumId w:val="23"/>
  </w:num>
  <w:num w:numId="23">
    <w:abstractNumId w:val="28"/>
  </w:num>
  <w:num w:numId="24">
    <w:abstractNumId w:val="22"/>
  </w:num>
  <w:num w:numId="25">
    <w:abstractNumId w:val="27"/>
  </w:num>
  <w:num w:numId="26">
    <w:abstractNumId w:val="20"/>
  </w:num>
  <w:num w:numId="27">
    <w:abstractNumId w:val="12"/>
  </w:num>
  <w:num w:numId="28">
    <w:abstractNumId w:val="35"/>
  </w:num>
  <w:num w:numId="29">
    <w:abstractNumId w:val="33"/>
  </w:num>
  <w:num w:numId="30">
    <w:abstractNumId w:val="34"/>
  </w:num>
  <w:num w:numId="31">
    <w:abstractNumId w:val="14"/>
  </w:num>
  <w:num w:numId="32">
    <w:abstractNumId w:val="36"/>
  </w:num>
  <w:num w:numId="33">
    <w:abstractNumId w:val="0"/>
  </w:num>
  <w:num w:numId="34">
    <w:abstractNumId w:val="1"/>
  </w:num>
  <w:num w:numId="35">
    <w:abstractNumId w:val="24"/>
  </w:num>
  <w:num w:numId="36">
    <w:abstractNumId w:val="3"/>
  </w:num>
  <w:num w:numId="37">
    <w:abstractNumId w:val="21"/>
  </w:num>
  <w:num w:numId="38">
    <w:abstractNumId w:val="18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0996"/>
    <w:rsid w:val="00013151"/>
    <w:rsid w:val="000274E6"/>
    <w:rsid w:val="000306D4"/>
    <w:rsid w:val="00034DED"/>
    <w:rsid w:val="00041CDB"/>
    <w:rsid w:val="000438B5"/>
    <w:rsid w:val="00045DE9"/>
    <w:rsid w:val="00046F91"/>
    <w:rsid w:val="00076D0D"/>
    <w:rsid w:val="0007724B"/>
    <w:rsid w:val="00092EBA"/>
    <w:rsid w:val="00097B7E"/>
    <w:rsid w:val="000B3D27"/>
    <w:rsid w:val="000B5AA1"/>
    <w:rsid w:val="000D6381"/>
    <w:rsid w:val="000E0C2A"/>
    <w:rsid w:val="000E408E"/>
    <w:rsid w:val="000F2FE4"/>
    <w:rsid w:val="00102C98"/>
    <w:rsid w:val="00124A3D"/>
    <w:rsid w:val="00125891"/>
    <w:rsid w:val="001346BF"/>
    <w:rsid w:val="00143289"/>
    <w:rsid w:val="00152160"/>
    <w:rsid w:val="00153B54"/>
    <w:rsid w:val="00156CEF"/>
    <w:rsid w:val="00160D0E"/>
    <w:rsid w:val="00161E2C"/>
    <w:rsid w:val="00163471"/>
    <w:rsid w:val="00174DA4"/>
    <w:rsid w:val="00182771"/>
    <w:rsid w:val="001A0A6C"/>
    <w:rsid w:val="001B0586"/>
    <w:rsid w:val="001B7FF8"/>
    <w:rsid w:val="001C369E"/>
    <w:rsid w:val="001D6CAE"/>
    <w:rsid w:val="001F3151"/>
    <w:rsid w:val="001F74A2"/>
    <w:rsid w:val="00203315"/>
    <w:rsid w:val="002405AE"/>
    <w:rsid w:val="002645CB"/>
    <w:rsid w:val="00283508"/>
    <w:rsid w:val="00286C5D"/>
    <w:rsid w:val="002A0E39"/>
    <w:rsid w:val="002A3762"/>
    <w:rsid w:val="002B040B"/>
    <w:rsid w:val="002B5A7F"/>
    <w:rsid w:val="00304D98"/>
    <w:rsid w:val="00305E5E"/>
    <w:rsid w:val="00310820"/>
    <w:rsid w:val="0031285E"/>
    <w:rsid w:val="0031699F"/>
    <w:rsid w:val="00322324"/>
    <w:rsid w:val="003244AB"/>
    <w:rsid w:val="00341998"/>
    <w:rsid w:val="00345324"/>
    <w:rsid w:val="003615F8"/>
    <w:rsid w:val="003646D8"/>
    <w:rsid w:val="00381068"/>
    <w:rsid w:val="003B4AD2"/>
    <w:rsid w:val="003D0E5D"/>
    <w:rsid w:val="003E3147"/>
    <w:rsid w:val="003F637E"/>
    <w:rsid w:val="00413650"/>
    <w:rsid w:val="00414F76"/>
    <w:rsid w:val="00420A72"/>
    <w:rsid w:val="004462E6"/>
    <w:rsid w:val="004851B7"/>
    <w:rsid w:val="00491C34"/>
    <w:rsid w:val="00493CDA"/>
    <w:rsid w:val="004B486F"/>
    <w:rsid w:val="004D7288"/>
    <w:rsid w:val="004D7320"/>
    <w:rsid w:val="004D7A1F"/>
    <w:rsid w:val="004E7B92"/>
    <w:rsid w:val="004F48EF"/>
    <w:rsid w:val="00506E6B"/>
    <w:rsid w:val="0052578B"/>
    <w:rsid w:val="005416EF"/>
    <w:rsid w:val="00586054"/>
    <w:rsid w:val="00591F1F"/>
    <w:rsid w:val="005A2205"/>
    <w:rsid w:val="005B0F3E"/>
    <w:rsid w:val="005B590C"/>
    <w:rsid w:val="005E6321"/>
    <w:rsid w:val="00602525"/>
    <w:rsid w:val="006077C2"/>
    <w:rsid w:val="00617F24"/>
    <w:rsid w:val="00620176"/>
    <w:rsid w:val="00622833"/>
    <w:rsid w:val="00622F27"/>
    <w:rsid w:val="006366BC"/>
    <w:rsid w:val="006440CC"/>
    <w:rsid w:val="006527FB"/>
    <w:rsid w:val="00665385"/>
    <w:rsid w:val="00673E8C"/>
    <w:rsid w:val="00675D3B"/>
    <w:rsid w:val="0069476B"/>
    <w:rsid w:val="00697E7A"/>
    <w:rsid w:val="006A0EFF"/>
    <w:rsid w:val="006A107F"/>
    <w:rsid w:val="006A3FC3"/>
    <w:rsid w:val="006A796E"/>
    <w:rsid w:val="006B3E59"/>
    <w:rsid w:val="006C3CC4"/>
    <w:rsid w:val="006C3D40"/>
    <w:rsid w:val="0070101E"/>
    <w:rsid w:val="007064E1"/>
    <w:rsid w:val="00711DC3"/>
    <w:rsid w:val="00724DDF"/>
    <w:rsid w:val="00725656"/>
    <w:rsid w:val="0073033C"/>
    <w:rsid w:val="0073290E"/>
    <w:rsid w:val="007407CB"/>
    <w:rsid w:val="0075554B"/>
    <w:rsid w:val="00755E8E"/>
    <w:rsid w:val="0076560D"/>
    <w:rsid w:val="00765C58"/>
    <w:rsid w:val="0078162D"/>
    <w:rsid w:val="007829BB"/>
    <w:rsid w:val="0078331C"/>
    <w:rsid w:val="00791C5D"/>
    <w:rsid w:val="00796B27"/>
    <w:rsid w:val="007C210D"/>
    <w:rsid w:val="007D3003"/>
    <w:rsid w:val="007D4670"/>
    <w:rsid w:val="007D61CD"/>
    <w:rsid w:val="007E1CEF"/>
    <w:rsid w:val="007F1328"/>
    <w:rsid w:val="007F5C67"/>
    <w:rsid w:val="008045E0"/>
    <w:rsid w:val="00807EC5"/>
    <w:rsid w:val="008147C4"/>
    <w:rsid w:val="00835164"/>
    <w:rsid w:val="008478C3"/>
    <w:rsid w:val="0085210F"/>
    <w:rsid w:val="008547AF"/>
    <w:rsid w:val="00854F64"/>
    <w:rsid w:val="0087414D"/>
    <w:rsid w:val="0089776A"/>
    <w:rsid w:val="008A0668"/>
    <w:rsid w:val="008A32B2"/>
    <w:rsid w:val="008C08D0"/>
    <w:rsid w:val="008C30A4"/>
    <w:rsid w:val="008F321E"/>
    <w:rsid w:val="00911AF6"/>
    <w:rsid w:val="00914197"/>
    <w:rsid w:val="00920AAD"/>
    <w:rsid w:val="00940BB5"/>
    <w:rsid w:val="009420CF"/>
    <w:rsid w:val="00951785"/>
    <w:rsid w:val="00962C80"/>
    <w:rsid w:val="00976CA3"/>
    <w:rsid w:val="00980BBC"/>
    <w:rsid w:val="0099372D"/>
    <w:rsid w:val="009A55CA"/>
    <w:rsid w:val="009B2637"/>
    <w:rsid w:val="009B7861"/>
    <w:rsid w:val="009D1266"/>
    <w:rsid w:val="009D5D81"/>
    <w:rsid w:val="009D7C28"/>
    <w:rsid w:val="009E1049"/>
    <w:rsid w:val="009E1263"/>
    <w:rsid w:val="009E1292"/>
    <w:rsid w:val="009F221E"/>
    <w:rsid w:val="00A22F29"/>
    <w:rsid w:val="00A241B2"/>
    <w:rsid w:val="00A24EAC"/>
    <w:rsid w:val="00A3038B"/>
    <w:rsid w:val="00A42A4A"/>
    <w:rsid w:val="00A51B21"/>
    <w:rsid w:val="00A81665"/>
    <w:rsid w:val="00A8728F"/>
    <w:rsid w:val="00A87C44"/>
    <w:rsid w:val="00A924FB"/>
    <w:rsid w:val="00A92DD1"/>
    <w:rsid w:val="00AD54EB"/>
    <w:rsid w:val="00AD6F8B"/>
    <w:rsid w:val="00AE1D50"/>
    <w:rsid w:val="00AF336A"/>
    <w:rsid w:val="00B17685"/>
    <w:rsid w:val="00B23434"/>
    <w:rsid w:val="00B26F38"/>
    <w:rsid w:val="00B5494D"/>
    <w:rsid w:val="00B87615"/>
    <w:rsid w:val="00BA1EBB"/>
    <w:rsid w:val="00BC15BF"/>
    <w:rsid w:val="00BC472E"/>
    <w:rsid w:val="00BD32F3"/>
    <w:rsid w:val="00BD619C"/>
    <w:rsid w:val="00BF3AD6"/>
    <w:rsid w:val="00C1071F"/>
    <w:rsid w:val="00C2149B"/>
    <w:rsid w:val="00C27FB0"/>
    <w:rsid w:val="00C3458C"/>
    <w:rsid w:val="00C525D7"/>
    <w:rsid w:val="00C56994"/>
    <w:rsid w:val="00C658B8"/>
    <w:rsid w:val="00C817E6"/>
    <w:rsid w:val="00C8236F"/>
    <w:rsid w:val="00C90DD3"/>
    <w:rsid w:val="00CB0AA7"/>
    <w:rsid w:val="00CB0BEC"/>
    <w:rsid w:val="00CC71F7"/>
    <w:rsid w:val="00CE5913"/>
    <w:rsid w:val="00CF1ABE"/>
    <w:rsid w:val="00CF2229"/>
    <w:rsid w:val="00D15DC9"/>
    <w:rsid w:val="00D31F4C"/>
    <w:rsid w:val="00D51710"/>
    <w:rsid w:val="00D63599"/>
    <w:rsid w:val="00D81036"/>
    <w:rsid w:val="00D8643F"/>
    <w:rsid w:val="00D87F91"/>
    <w:rsid w:val="00D909D7"/>
    <w:rsid w:val="00DC40A2"/>
    <w:rsid w:val="00DC59CB"/>
    <w:rsid w:val="00DC7357"/>
    <w:rsid w:val="00DD4261"/>
    <w:rsid w:val="00DD7683"/>
    <w:rsid w:val="00DE3095"/>
    <w:rsid w:val="00DE7076"/>
    <w:rsid w:val="00DF3BD7"/>
    <w:rsid w:val="00E06CDD"/>
    <w:rsid w:val="00E1239E"/>
    <w:rsid w:val="00E14337"/>
    <w:rsid w:val="00E17054"/>
    <w:rsid w:val="00E30653"/>
    <w:rsid w:val="00E366EC"/>
    <w:rsid w:val="00E415E0"/>
    <w:rsid w:val="00E579CC"/>
    <w:rsid w:val="00E6028C"/>
    <w:rsid w:val="00E73019"/>
    <w:rsid w:val="00E90A92"/>
    <w:rsid w:val="00E90AEC"/>
    <w:rsid w:val="00E92A24"/>
    <w:rsid w:val="00E92E5E"/>
    <w:rsid w:val="00E94E65"/>
    <w:rsid w:val="00EA10B5"/>
    <w:rsid w:val="00EA4258"/>
    <w:rsid w:val="00EC71DD"/>
    <w:rsid w:val="00EC7A4B"/>
    <w:rsid w:val="00ED0DC7"/>
    <w:rsid w:val="00ED5581"/>
    <w:rsid w:val="00ED6FFE"/>
    <w:rsid w:val="00EE0174"/>
    <w:rsid w:val="00EF39FB"/>
    <w:rsid w:val="00F3274F"/>
    <w:rsid w:val="00F3417A"/>
    <w:rsid w:val="00F43734"/>
    <w:rsid w:val="00F55B88"/>
    <w:rsid w:val="00F7596B"/>
    <w:rsid w:val="00F86F46"/>
    <w:rsid w:val="00F96629"/>
    <w:rsid w:val="00FC71E3"/>
    <w:rsid w:val="00FD0C62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977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76560D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styleId="NormalWeb">
    <w:name w:val="Normal (Web)"/>
    <w:basedOn w:val="Normal"/>
    <w:uiPriority w:val="99"/>
    <w:rsid w:val="00E06CD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locked/>
    <w:rsid w:val="0089776A"/>
    <w:rPr>
      <w:b/>
      <w:bCs/>
    </w:rPr>
  </w:style>
  <w:style w:type="numbering" w:customStyle="1" w:styleId="WWNum50">
    <w:name w:val="WWNum50"/>
    <w:rsid w:val="00E65AAE"/>
    <w:pPr>
      <w:numPr>
        <w:numId w:val="21"/>
      </w:numPr>
    </w:pPr>
  </w:style>
  <w:style w:type="numbering" w:customStyle="1" w:styleId="WWNum49">
    <w:name w:val="WWNum49"/>
    <w:rsid w:val="00E65AAE"/>
    <w:pPr>
      <w:numPr>
        <w:numId w:val="20"/>
      </w:numPr>
    </w:pPr>
  </w:style>
  <w:style w:type="numbering" w:customStyle="1" w:styleId="WWNum47">
    <w:name w:val="WWNum47"/>
    <w:rsid w:val="00E65AAE"/>
    <w:pPr>
      <w:numPr>
        <w:numId w:val="19"/>
      </w:numPr>
    </w:pPr>
  </w:style>
  <w:style w:type="numbering" w:customStyle="1" w:styleId="WWNum56">
    <w:name w:val="WWNum56"/>
    <w:rsid w:val="00E65AAE"/>
    <w:pPr>
      <w:numPr>
        <w:numId w:val="27"/>
      </w:numPr>
    </w:pPr>
  </w:style>
  <w:style w:type="numbering" w:customStyle="1" w:styleId="WWNum79">
    <w:name w:val="WWNum79"/>
    <w:rsid w:val="00E65AAE"/>
    <w:pPr>
      <w:numPr>
        <w:numId w:val="31"/>
      </w:numPr>
    </w:pPr>
  </w:style>
  <w:style w:type="numbering" w:customStyle="1" w:styleId="WWNum55">
    <w:name w:val="WWNum55"/>
    <w:rsid w:val="00E65AAE"/>
    <w:pPr>
      <w:numPr>
        <w:numId w:val="26"/>
      </w:numPr>
    </w:pPr>
  </w:style>
  <w:style w:type="numbering" w:customStyle="1" w:styleId="WWNum53">
    <w:name w:val="WWNum53"/>
    <w:rsid w:val="00E65AAE"/>
    <w:pPr>
      <w:numPr>
        <w:numId w:val="24"/>
      </w:numPr>
    </w:pPr>
  </w:style>
  <w:style w:type="numbering" w:customStyle="1" w:styleId="WWNum51">
    <w:name w:val="WWNum51"/>
    <w:rsid w:val="00E65AAE"/>
    <w:pPr>
      <w:numPr>
        <w:numId w:val="22"/>
      </w:numPr>
    </w:pPr>
  </w:style>
  <w:style w:type="numbering" w:customStyle="1" w:styleId="WWNum54">
    <w:name w:val="WWNum54"/>
    <w:rsid w:val="00E65AAE"/>
    <w:pPr>
      <w:numPr>
        <w:numId w:val="25"/>
      </w:numPr>
    </w:pPr>
  </w:style>
  <w:style w:type="numbering" w:customStyle="1" w:styleId="WWNum52">
    <w:name w:val="WWNum52"/>
    <w:rsid w:val="00E65AAE"/>
    <w:pPr>
      <w:numPr>
        <w:numId w:val="23"/>
      </w:numPr>
    </w:pPr>
  </w:style>
  <w:style w:type="numbering" w:customStyle="1" w:styleId="WWNum45">
    <w:name w:val="WWNum45"/>
    <w:rsid w:val="00E65AAE"/>
    <w:pPr>
      <w:numPr>
        <w:numId w:val="18"/>
      </w:numPr>
    </w:pPr>
  </w:style>
  <w:style w:type="numbering" w:customStyle="1" w:styleId="WWNum58">
    <w:name w:val="WWNum58"/>
    <w:rsid w:val="00E65AAE"/>
    <w:pPr>
      <w:numPr>
        <w:numId w:val="29"/>
      </w:numPr>
    </w:pPr>
  </w:style>
  <w:style w:type="numbering" w:customStyle="1" w:styleId="WWNum78">
    <w:name w:val="WWNum78"/>
    <w:rsid w:val="00E65AAE"/>
    <w:pPr>
      <w:numPr>
        <w:numId w:val="30"/>
      </w:numPr>
    </w:pPr>
  </w:style>
  <w:style w:type="numbering" w:customStyle="1" w:styleId="WWNum57">
    <w:name w:val="WWNum57"/>
    <w:rsid w:val="00E65AAE"/>
    <w:pPr>
      <w:numPr>
        <w:numId w:val="28"/>
      </w:numPr>
    </w:pPr>
  </w:style>
  <w:style w:type="numbering" w:customStyle="1" w:styleId="WWNum80">
    <w:name w:val="WWNum80"/>
    <w:rsid w:val="00E65AAE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524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2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2</Pages>
  <Words>366</Words>
  <Characters>2202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35</cp:revision>
  <cp:lastPrinted>2021-05-09T14:11:00Z</cp:lastPrinted>
  <dcterms:created xsi:type="dcterms:W3CDTF">2021-10-12T04:13:00Z</dcterms:created>
  <dcterms:modified xsi:type="dcterms:W3CDTF">2026-08-13T08:06:00Z</dcterms:modified>
</cp:coreProperties>
</file>