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B8" w:rsidRPr="00B154A3" w:rsidRDefault="004A01B8" w:rsidP="00BC16A8">
      <w:pPr>
        <w:rPr>
          <w:b/>
          <w:bCs/>
        </w:rPr>
      </w:pPr>
      <w:r>
        <w:rPr>
          <w:b/>
          <w:bCs/>
        </w:rPr>
        <w:t>Załącznik nr 2</w:t>
      </w:r>
      <w:r w:rsidRPr="00B154A3">
        <w:rPr>
          <w:b/>
          <w:bCs/>
        </w:rPr>
        <w:t xml:space="preserve"> SWZ</w:t>
      </w:r>
      <w:r>
        <w:rPr>
          <w:b/>
          <w:bCs/>
        </w:rPr>
        <w:t xml:space="preserve"> </w:t>
      </w:r>
      <w:r w:rsidRPr="00B154A3">
        <w:rPr>
          <w:b/>
          <w:bCs/>
        </w:rPr>
        <w:t>– formularz kalkulacji ceny ofertowej</w:t>
      </w:r>
    </w:p>
    <w:p w:rsidR="004A01B8" w:rsidRPr="00B154A3" w:rsidRDefault="004A01B8" w:rsidP="00BC16A8">
      <w:pPr>
        <w:spacing w:line="360" w:lineRule="auto"/>
        <w:rPr>
          <w:b/>
          <w:bCs/>
        </w:rPr>
      </w:pPr>
    </w:p>
    <w:tbl>
      <w:tblPr>
        <w:tblW w:w="14423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345"/>
        <w:gridCol w:w="1750"/>
        <w:gridCol w:w="1508"/>
        <w:gridCol w:w="1095"/>
        <w:gridCol w:w="2092"/>
        <w:gridCol w:w="980"/>
        <w:gridCol w:w="1709"/>
        <w:gridCol w:w="2394"/>
      </w:tblGrid>
      <w:tr w:rsidR="004A01B8" w:rsidRPr="00B154A3">
        <w:trPr>
          <w:trHeight w:val="1279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L.p.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OBIEKTY: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Koszt materiałów (materiały budowlane, domofony i inne)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Średni koszt w przeliczeniu na jedną klatkę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klatek w danym bloku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Wartość netto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Stawka VAT %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Wartość VAT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Wartość brutto</w:t>
            </w:r>
          </w:p>
        </w:tc>
      </w:tr>
      <w:tr w:rsidR="004A01B8" w:rsidRPr="00B154A3">
        <w:trPr>
          <w:trHeight w:val="265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1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2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3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4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5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6 = 3x4x5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7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8 = 6x7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4A01B8" w:rsidRPr="00B154A3" w:rsidRDefault="004A01B8" w:rsidP="00BF580D">
            <w:pPr>
              <w:jc w:val="center"/>
              <w:rPr>
                <w:b/>
                <w:bCs/>
              </w:rPr>
            </w:pPr>
            <w:r w:rsidRPr="00B154A3">
              <w:rPr>
                <w:b/>
                <w:bCs/>
              </w:rPr>
              <w:t>9 = 6+8</w:t>
            </w:r>
          </w:p>
        </w:tc>
      </w:tr>
      <w:tr w:rsidR="004A01B8" w:rsidRPr="00B154A3">
        <w:trPr>
          <w:trHeight w:val="546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BF580D">
            <w:r w:rsidRPr="00B154A3">
              <w:t>1.</w:t>
            </w:r>
          </w:p>
        </w:tc>
        <w:tc>
          <w:tcPr>
            <w:tcW w:w="23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4A</w:t>
            </w:r>
          </w:p>
        </w:tc>
        <w:tc>
          <w:tcPr>
            <w:tcW w:w="17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5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BF580D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20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BF580D">
            <w:r w:rsidRPr="00B154A3">
              <w:t> 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BF580D">
            <w:r w:rsidRPr="00B154A3">
              <w:t> </w:t>
            </w:r>
          </w:p>
        </w:tc>
        <w:tc>
          <w:tcPr>
            <w:tcW w:w="1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BF580D">
            <w:r w:rsidRPr="00B154A3">
              <w:t> 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BF580D">
            <w:r w:rsidRPr="00B154A3">
              <w:t> </w:t>
            </w:r>
          </w:p>
        </w:tc>
      </w:tr>
      <w:tr w:rsidR="004A01B8" w:rsidRPr="00B154A3">
        <w:trPr>
          <w:trHeight w:val="546"/>
        </w:trPr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r>
              <w:t>2.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4B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r>
              <w:t>3.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4C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r>
              <w:t>4.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4D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r>
              <w:t>5.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4E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r>
              <w:t>6.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4F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1092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r>
              <w:t>7.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Blok 4G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01B8" w:rsidRPr="00B154A3" w:rsidRDefault="004A01B8" w:rsidP="0016613C"/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01B8" w:rsidRPr="00B154A3" w:rsidRDefault="004A01B8" w:rsidP="0016613C"/>
        </w:tc>
      </w:tr>
      <w:tr w:rsidR="004A01B8" w:rsidRPr="00B154A3">
        <w:trPr>
          <w:trHeight w:val="406"/>
        </w:trPr>
        <w:tc>
          <w:tcPr>
            <w:tcW w:w="289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pPr>
              <w:rPr>
                <w:b/>
                <w:bCs/>
              </w:rPr>
            </w:pPr>
            <w:r>
              <w:rPr>
                <w:b/>
                <w:bCs/>
              </w:rPr>
              <w:t>Razem:</w:t>
            </w:r>
            <w:bookmarkStart w:id="0" w:name="_GoBack"/>
            <w:bookmarkEnd w:id="0"/>
          </w:p>
        </w:tc>
        <w:tc>
          <w:tcPr>
            <w:tcW w:w="17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pPr>
              <w:jc w:val="center"/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r w:rsidRPr="00B154A3"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r w:rsidRPr="00B154A3"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r w:rsidRPr="00B154A3">
              <w:t> </w:t>
            </w:r>
          </w:p>
        </w:tc>
        <w:tc>
          <w:tcPr>
            <w:tcW w:w="2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01B8" w:rsidRPr="00B154A3" w:rsidRDefault="004A01B8" w:rsidP="0016613C">
            <w:r w:rsidRPr="00B154A3">
              <w:t> </w:t>
            </w:r>
          </w:p>
        </w:tc>
      </w:tr>
    </w:tbl>
    <w:p w:rsidR="004A01B8" w:rsidRPr="00B154A3" w:rsidRDefault="004A01B8" w:rsidP="00BC16A8">
      <w:pPr>
        <w:spacing w:line="360" w:lineRule="auto"/>
        <w:rPr>
          <w:b/>
          <w:bCs/>
          <w:u w:val="single"/>
        </w:rPr>
      </w:pPr>
      <w:r w:rsidRPr="00B154A3">
        <w:rPr>
          <w:b/>
          <w:bCs/>
          <w:u w:val="single"/>
        </w:rPr>
        <w:t>Uwaga !</w:t>
      </w:r>
    </w:p>
    <w:p w:rsidR="004A01B8" w:rsidRPr="00B154A3" w:rsidRDefault="004A01B8" w:rsidP="00BC16A8">
      <w:pPr>
        <w:spacing w:line="360" w:lineRule="auto"/>
        <w:rPr>
          <w:b/>
          <w:bCs/>
        </w:rPr>
      </w:pPr>
      <w:r w:rsidRPr="00B154A3">
        <w:rPr>
          <w:b/>
          <w:bCs/>
        </w:rPr>
        <w:t>Wykonawca zobowiązany jest dokonać obliczenia ceny z zastosowaniem powyższego wzoru.</w:t>
      </w:r>
    </w:p>
    <w:p w:rsidR="004A01B8" w:rsidRPr="00B154A3" w:rsidRDefault="004A01B8" w:rsidP="00BC16A8">
      <w:pPr>
        <w:rPr>
          <w:b/>
          <w:bCs/>
        </w:rPr>
      </w:pPr>
      <w:r w:rsidRPr="00B154A3">
        <w:rPr>
          <w:b/>
          <w:bCs/>
        </w:rPr>
        <w:t>PODPIS(Y):</w:t>
      </w:r>
    </w:p>
    <w:p w:rsidR="004A01B8" w:rsidRDefault="004A01B8" w:rsidP="00BC16A8">
      <w:pPr>
        <w:rPr>
          <w:b/>
          <w:bCs/>
        </w:rPr>
      </w:pPr>
    </w:p>
    <w:p w:rsidR="004A01B8" w:rsidRPr="00B154A3" w:rsidRDefault="004A01B8" w:rsidP="00BC16A8">
      <w:pPr>
        <w:rPr>
          <w:b/>
          <w:bCs/>
        </w:rPr>
      </w:pPr>
    </w:p>
    <w:p w:rsidR="004A01B8" w:rsidRPr="00B154A3" w:rsidRDefault="004A01B8" w:rsidP="00BC16A8">
      <w:pPr>
        <w:rPr>
          <w:b/>
          <w:bCs/>
        </w:rPr>
      </w:pPr>
      <w:r w:rsidRPr="00B154A3">
        <w:rPr>
          <w:b/>
          <w:bCs/>
        </w:rPr>
        <w:t>......................................................................................................</w:t>
      </w:r>
    </w:p>
    <w:p w:rsidR="004A01B8" w:rsidRPr="00B154A3" w:rsidRDefault="004A01B8" w:rsidP="00BC16A8">
      <w:pPr>
        <w:rPr>
          <w:b/>
          <w:bCs/>
        </w:rPr>
      </w:pPr>
      <w:r w:rsidRPr="00B154A3">
        <w:rPr>
          <w:b/>
          <w:bCs/>
        </w:rPr>
        <w:t>(miejscowość, data, podpis(y))</w:t>
      </w:r>
    </w:p>
    <w:p w:rsidR="004A01B8" w:rsidRDefault="004A01B8" w:rsidP="00BC16A8">
      <w:pPr>
        <w:jc w:val="both"/>
      </w:pPr>
      <w:r w:rsidRPr="00B154A3">
        <w:t>Podpis(y) i pieczątka(i) imienna(e) osoby(osób) umocowanej(ych) do reprezentowania Wykonawcy</w:t>
      </w:r>
    </w:p>
    <w:sectPr w:rsidR="004A01B8" w:rsidSect="00BC16A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1B8" w:rsidRDefault="004A01B8" w:rsidP="008440AB">
      <w:r>
        <w:separator/>
      </w:r>
    </w:p>
  </w:endnote>
  <w:endnote w:type="continuationSeparator" w:id="0">
    <w:p w:rsidR="004A01B8" w:rsidRDefault="004A01B8" w:rsidP="00844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1B8" w:rsidRDefault="004A01B8" w:rsidP="008440AB">
      <w:r>
        <w:separator/>
      </w:r>
    </w:p>
  </w:footnote>
  <w:footnote w:type="continuationSeparator" w:id="0">
    <w:p w:rsidR="004A01B8" w:rsidRDefault="004A01B8" w:rsidP="00844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B8" w:rsidRDefault="004A01B8" w:rsidP="008F579B">
    <w:pPr>
      <w:autoSpaceDE w:val="0"/>
      <w:autoSpaceDN w:val="0"/>
      <w:adjustRightInd w:val="0"/>
      <w:jc w:val="center"/>
      <w:rPr>
        <w:color w:val="000000"/>
      </w:rPr>
    </w:pPr>
    <w:r>
      <w:t>Nr postępowania: P3/2026 Montaż systemów domofonowych w 26 klatkach budynków Spółdzielni Mieszkaniowej w Zarzeczu</w:t>
    </w:r>
  </w:p>
  <w:p w:rsidR="004A01B8" w:rsidRDefault="004A01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6A8"/>
    <w:rsid w:val="000E223E"/>
    <w:rsid w:val="0016613C"/>
    <w:rsid w:val="001709C1"/>
    <w:rsid w:val="00191F30"/>
    <w:rsid w:val="001D5F8B"/>
    <w:rsid w:val="002D594C"/>
    <w:rsid w:val="00301DF8"/>
    <w:rsid w:val="003A7C52"/>
    <w:rsid w:val="0044462A"/>
    <w:rsid w:val="004A01B8"/>
    <w:rsid w:val="00570E64"/>
    <w:rsid w:val="005D66C7"/>
    <w:rsid w:val="006E7EC6"/>
    <w:rsid w:val="00803DE7"/>
    <w:rsid w:val="008440AB"/>
    <w:rsid w:val="00856CAE"/>
    <w:rsid w:val="008F579B"/>
    <w:rsid w:val="00945877"/>
    <w:rsid w:val="00956DB2"/>
    <w:rsid w:val="009639F9"/>
    <w:rsid w:val="009E1292"/>
    <w:rsid w:val="00A845DE"/>
    <w:rsid w:val="00AA608E"/>
    <w:rsid w:val="00AD57E9"/>
    <w:rsid w:val="00B021C5"/>
    <w:rsid w:val="00B154A3"/>
    <w:rsid w:val="00BC16A8"/>
    <w:rsid w:val="00BF580D"/>
    <w:rsid w:val="00D24ED8"/>
    <w:rsid w:val="00DA6369"/>
    <w:rsid w:val="00E545EA"/>
    <w:rsid w:val="00EE531D"/>
    <w:rsid w:val="00FA2D6E"/>
    <w:rsid w:val="00FC6835"/>
    <w:rsid w:val="00FD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6A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40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440AB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8440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440AB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3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2</Pages>
  <Words>113</Words>
  <Characters>679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Żywno</dc:creator>
  <cp:keywords/>
  <dc:description/>
  <cp:lastModifiedBy>User</cp:lastModifiedBy>
  <cp:revision>19</cp:revision>
  <dcterms:created xsi:type="dcterms:W3CDTF">2021-11-10T13:21:00Z</dcterms:created>
  <dcterms:modified xsi:type="dcterms:W3CDTF">2026-08-13T07:58:00Z</dcterms:modified>
</cp:coreProperties>
</file>