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B4A" w:rsidRPr="00002738" w:rsidRDefault="00292B4A" w:rsidP="005D3699">
      <w:pPr>
        <w:spacing w:after="0" w:line="240" w:lineRule="auto"/>
        <w:rPr>
          <w:b/>
          <w:bCs/>
          <w:sz w:val="24"/>
          <w:szCs w:val="24"/>
        </w:rPr>
      </w:pPr>
      <w:r w:rsidRPr="00002738">
        <w:rPr>
          <w:b/>
          <w:bCs/>
          <w:sz w:val="24"/>
          <w:szCs w:val="24"/>
        </w:rPr>
        <w:t xml:space="preserve">Załącznik nr </w:t>
      </w:r>
      <w:r>
        <w:rPr>
          <w:b/>
          <w:bCs/>
          <w:sz w:val="24"/>
          <w:szCs w:val="24"/>
        </w:rPr>
        <w:t>5</w:t>
      </w:r>
      <w:r w:rsidRPr="00002738">
        <w:rPr>
          <w:b/>
          <w:bCs/>
          <w:sz w:val="24"/>
          <w:szCs w:val="24"/>
        </w:rPr>
        <w:t xml:space="preserve"> do SWZ</w:t>
      </w:r>
      <w:r>
        <w:rPr>
          <w:b/>
          <w:bCs/>
          <w:sz w:val="24"/>
          <w:szCs w:val="24"/>
        </w:rPr>
        <w:t>. Składa podmiot udostępniający zasoby.</w:t>
      </w:r>
    </w:p>
    <w:p w:rsidR="00292B4A" w:rsidRPr="00AE02B9" w:rsidRDefault="00292B4A" w:rsidP="009A7E4F">
      <w:pPr>
        <w:spacing w:after="0" w:line="240" w:lineRule="auto"/>
        <w:jc w:val="right"/>
      </w:pPr>
      <w:r w:rsidRPr="00AE02B9">
        <w:t>…………………………………………………………</w:t>
      </w:r>
    </w:p>
    <w:p w:rsidR="00292B4A" w:rsidRPr="009A7E4F" w:rsidRDefault="00292B4A" w:rsidP="009A7E4F">
      <w:pPr>
        <w:spacing w:after="0" w:line="240" w:lineRule="auto"/>
        <w:rPr>
          <w:i/>
          <w:iCs/>
          <w:sz w:val="16"/>
          <w:szCs w:val="16"/>
        </w:rPr>
      </w:pPr>
      <w:r w:rsidRPr="009A7E4F">
        <w:rPr>
          <w:i/>
          <w:iCs/>
          <w:sz w:val="16"/>
          <w:szCs w:val="16"/>
        </w:rPr>
        <w:tab/>
      </w:r>
      <w:r w:rsidRPr="009A7E4F">
        <w:rPr>
          <w:i/>
          <w:iCs/>
          <w:sz w:val="16"/>
          <w:szCs w:val="16"/>
        </w:rPr>
        <w:tab/>
      </w:r>
      <w:r w:rsidRPr="009A7E4F">
        <w:rPr>
          <w:i/>
          <w:iCs/>
          <w:sz w:val="16"/>
          <w:szCs w:val="16"/>
        </w:rPr>
        <w:tab/>
      </w:r>
      <w:r w:rsidRPr="009A7E4F">
        <w:rPr>
          <w:i/>
          <w:iCs/>
          <w:sz w:val="16"/>
          <w:szCs w:val="16"/>
        </w:rPr>
        <w:tab/>
      </w:r>
      <w:r w:rsidRPr="009A7E4F">
        <w:rPr>
          <w:i/>
          <w:iCs/>
          <w:sz w:val="16"/>
          <w:szCs w:val="16"/>
        </w:rPr>
        <w:tab/>
      </w:r>
      <w:r w:rsidRPr="009A7E4F">
        <w:rPr>
          <w:i/>
          <w:iCs/>
          <w:sz w:val="16"/>
          <w:szCs w:val="16"/>
        </w:rPr>
        <w:tab/>
      </w:r>
      <w:r w:rsidRPr="009A7E4F">
        <w:rPr>
          <w:i/>
          <w:iCs/>
          <w:sz w:val="16"/>
          <w:szCs w:val="16"/>
        </w:rPr>
        <w:tab/>
      </w:r>
      <w:r w:rsidRPr="009A7E4F">
        <w:rPr>
          <w:i/>
          <w:iCs/>
          <w:sz w:val="16"/>
          <w:szCs w:val="16"/>
        </w:rPr>
        <w:tab/>
      </w:r>
      <w:r w:rsidRPr="009A7E4F">
        <w:rPr>
          <w:i/>
          <w:iCs/>
          <w:sz w:val="16"/>
          <w:szCs w:val="16"/>
        </w:rPr>
        <w:tab/>
      </w:r>
      <w:r w:rsidRPr="009A7E4F">
        <w:rPr>
          <w:i/>
          <w:iCs/>
          <w:sz w:val="16"/>
          <w:szCs w:val="16"/>
        </w:rPr>
        <w:tab/>
        <w:t>(miejscowość, data)</w:t>
      </w:r>
    </w:p>
    <w:p w:rsidR="00292B4A" w:rsidRPr="009A7E4F" w:rsidRDefault="00292B4A" w:rsidP="009A7E4F">
      <w:pPr>
        <w:pStyle w:val="Heading1"/>
        <w:spacing w:before="0" w:line="240" w:lineRule="auto"/>
        <w:rPr>
          <w:rFonts w:ascii="Calibri" w:hAnsi="Calibri" w:cs="Calibri"/>
          <w:color w:val="auto"/>
          <w:sz w:val="22"/>
          <w:szCs w:val="22"/>
        </w:rPr>
      </w:pPr>
      <w:r w:rsidRPr="009A7E4F">
        <w:rPr>
          <w:rFonts w:ascii="Calibri" w:hAnsi="Calibri" w:cs="Calibri"/>
          <w:color w:val="auto"/>
          <w:sz w:val="22"/>
          <w:szCs w:val="22"/>
        </w:rPr>
        <w:t>Dane Podmiotu udostępniającego zasoby:</w:t>
      </w:r>
    </w:p>
    <w:p w:rsidR="00292B4A" w:rsidRPr="00AE02B9" w:rsidRDefault="00292B4A" w:rsidP="009A7E4F">
      <w:pPr>
        <w:pStyle w:val="Standartowy"/>
        <w:numPr>
          <w:ilvl w:val="0"/>
          <w:numId w:val="0"/>
        </w:numPr>
        <w:spacing w:line="240" w:lineRule="auto"/>
        <w:rPr>
          <w:rFonts w:ascii="Calibri" w:hAnsi="Calibri" w:cs="Calibri"/>
          <w:sz w:val="20"/>
          <w:szCs w:val="20"/>
        </w:rPr>
      </w:pPr>
      <w:r w:rsidRPr="009A7E4F">
        <w:rPr>
          <w:rFonts w:ascii="Calibri" w:hAnsi="Calibri" w:cs="Calibri"/>
          <w:sz w:val="20"/>
          <w:szCs w:val="20"/>
        </w:rPr>
        <w:t>Nazwa i adres: ……………………................................................................................................................................................</w:t>
      </w:r>
    </w:p>
    <w:p w:rsidR="00292B4A" w:rsidRPr="00AE02B9" w:rsidRDefault="00292B4A" w:rsidP="009A7E4F">
      <w:pPr>
        <w:pStyle w:val="Standartowy"/>
        <w:numPr>
          <w:ilvl w:val="0"/>
          <w:numId w:val="0"/>
        </w:numPr>
        <w:spacing w:line="240" w:lineRule="auto"/>
        <w:rPr>
          <w:rFonts w:ascii="Calibri" w:hAnsi="Calibri" w:cs="Calibri"/>
          <w:sz w:val="20"/>
          <w:szCs w:val="20"/>
        </w:rPr>
      </w:pPr>
      <w:r w:rsidRPr="00AE02B9">
        <w:rPr>
          <w:rFonts w:ascii="Calibri" w:hAnsi="Calibri" w:cs="Calibri"/>
          <w:sz w:val="20"/>
          <w:szCs w:val="20"/>
        </w:rPr>
        <w:t>…………………………………...........................................................................................................................................................</w:t>
      </w:r>
    </w:p>
    <w:p w:rsidR="00292B4A" w:rsidRPr="00AE02B9" w:rsidRDefault="00292B4A" w:rsidP="009A7E4F">
      <w:pPr>
        <w:spacing w:after="0" w:line="240" w:lineRule="auto"/>
        <w:jc w:val="center"/>
        <w:rPr>
          <w:i/>
          <w:iCs/>
          <w:sz w:val="16"/>
          <w:szCs w:val="16"/>
        </w:rPr>
      </w:pPr>
      <w:r w:rsidRPr="00AE02B9">
        <w:rPr>
          <w:i/>
          <w:iCs/>
          <w:sz w:val="16"/>
          <w:szCs w:val="16"/>
        </w:rPr>
        <w:t>(pełna nazwa/firma, adres, NIP/PESEL, REGON, KRS/CEiDG)</w:t>
      </w:r>
    </w:p>
    <w:p w:rsidR="00292B4A" w:rsidRPr="00AE02B9" w:rsidRDefault="00292B4A" w:rsidP="009A7E4F">
      <w:pPr>
        <w:pStyle w:val="Standartowy"/>
        <w:numPr>
          <w:ilvl w:val="0"/>
          <w:numId w:val="0"/>
        </w:numPr>
        <w:spacing w:line="240" w:lineRule="auto"/>
        <w:rPr>
          <w:rFonts w:ascii="Calibri" w:hAnsi="Calibri" w:cs="Calibri"/>
          <w:sz w:val="20"/>
          <w:szCs w:val="20"/>
        </w:rPr>
      </w:pPr>
      <w:r w:rsidRPr="00AE02B9">
        <w:rPr>
          <w:rFonts w:ascii="Calibri" w:hAnsi="Calibri" w:cs="Calibri"/>
          <w:sz w:val="20"/>
          <w:szCs w:val="20"/>
        </w:rPr>
        <w:t>reprezentowany przez: ………………………………………………………………………………………………………..………………….........................</w:t>
      </w:r>
    </w:p>
    <w:p w:rsidR="00292B4A" w:rsidRPr="00AE02B9" w:rsidRDefault="00292B4A" w:rsidP="009A7E4F">
      <w:pPr>
        <w:spacing w:after="0" w:line="240" w:lineRule="auto"/>
        <w:jc w:val="center"/>
        <w:rPr>
          <w:i/>
          <w:iCs/>
          <w:sz w:val="16"/>
          <w:szCs w:val="16"/>
        </w:rPr>
      </w:pPr>
      <w:r w:rsidRPr="00AE02B9">
        <w:rPr>
          <w:i/>
          <w:iCs/>
          <w:sz w:val="16"/>
          <w:szCs w:val="16"/>
        </w:rPr>
        <w:t>(imię, nazwisko, stanowisko/podstawa reprezentacji)</w:t>
      </w:r>
    </w:p>
    <w:p w:rsidR="00292B4A" w:rsidRPr="00AE02B9" w:rsidRDefault="00292B4A" w:rsidP="009A7E4F">
      <w:pPr>
        <w:spacing w:after="0" w:line="240" w:lineRule="auto"/>
      </w:pPr>
      <w:r w:rsidRPr="00AE02B9">
        <w:t>Regon: ………...……….. NIP: …………..…………………………… Adres poczty elektronicznej: ………………</w:t>
      </w:r>
      <w:r>
        <w:t>…………………</w:t>
      </w:r>
    </w:p>
    <w:p w:rsidR="00292B4A" w:rsidRPr="00AE02B9" w:rsidRDefault="00292B4A" w:rsidP="009A7E4F">
      <w:pPr>
        <w:spacing w:after="0" w:line="240" w:lineRule="auto"/>
      </w:pPr>
    </w:p>
    <w:p w:rsidR="00292B4A" w:rsidRPr="00AE02B9" w:rsidRDefault="00292B4A" w:rsidP="009A7E4F">
      <w:pPr>
        <w:shd w:val="clear" w:color="auto" w:fill="BFBFBF"/>
        <w:spacing w:after="0" w:line="240" w:lineRule="auto"/>
        <w:jc w:val="both"/>
        <w:rPr>
          <w:b/>
          <w:bCs/>
        </w:rPr>
      </w:pPr>
    </w:p>
    <w:p w:rsidR="00292B4A" w:rsidRPr="00AE02B9" w:rsidRDefault="00292B4A" w:rsidP="009A7E4F">
      <w:pPr>
        <w:spacing w:after="0" w:line="240" w:lineRule="auto"/>
        <w:jc w:val="center"/>
        <w:rPr>
          <w:b/>
          <w:bCs/>
        </w:rPr>
      </w:pPr>
    </w:p>
    <w:p w:rsidR="00292B4A" w:rsidRPr="00002738" w:rsidRDefault="00292B4A" w:rsidP="009A7E4F">
      <w:pPr>
        <w:spacing w:after="0" w:line="240" w:lineRule="auto"/>
        <w:ind w:left="426" w:hanging="426"/>
        <w:jc w:val="center"/>
        <w:rPr>
          <w:b/>
          <w:bCs/>
        </w:rPr>
      </w:pPr>
      <w:r w:rsidRPr="00002738">
        <w:rPr>
          <w:b/>
          <w:bCs/>
        </w:rPr>
        <w:t>ZOBOWIĄZANIE PODMIOTU UDOSTĘPNIAJĄCEGO ZASOBY</w:t>
      </w:r>
    </w:p>
    <w:p w:rsidR="00292B4A" w:rsidRPr="00002738" w:rsidRDefault="00292B4A" w:rsidP="009A7E4F">
      <w:pPr>
        <w:spacing w:after="0" w:line="240" w:lineRule="auto"/>
        <w:ind w:left="426" w:hanging="426"/>
        <w:jc w:val="center"/>
        <w:rPr>
          <w:b/>
          <w:bCs/>
        </w:rPr>
      </w:pPr>
      <w:r w:rsidRPr="00002738">
        <w:rPr>
          <w:b/>
          <w:bCs/>
        </w:rPr>
        <w:t xml:space="preserve">DO ICH ODDANIA </w:t>
      </w:r>
      <w:r>
        <w:rPr>
          <w:b/>
          <w:bCs/>
        </w:rPr>
        <w:t>WYKONAWC</w:t>
      </w:r>
      <w:r w:rsidRPr="00002738">
        <w:rPr>
          <w:b/>
          <w:bCs/>
        </w:rPr>
        <w:t>Y DO DYSPOZYCJI NA POTRZEBY REALIZACJI ZAMÓWIENIA</w:t>
      </w:r>
    </w:p>
    <w:p w:rsidR="00292B4A" w:rsidRPr="00002738" w:rsidRDefault="00292B4A" w:rsidP="009A7E4F">
      <w:pPr>
        <w:spacing w:after="0" w:line="240" w:lineRule="auto"/>
        <w:ind w:left="426" w:hanging="426"/>
        <w:jc w:val="center"/>
      </w:pPr>
      <w:r w:rsidRPr="00002738">
        <w:t xml:space="preserve">składane na podstawie art. 118 ust. 3 ustawy z dnia 11 września 2019 r. Prawo zamówień publicznych </w:t>
      </w:r>
    </w:p>
    <w:p w:rsidR="00292B4A" w:rsidRPr="00002738" w:rsidRDefault="00292B4A" w:rsidP="009A7E4F">
      <w:pPr>
        <w:spacing w:after="0" w:line="240" w:lineRule="auto"/>
        <w:ind w:left="426" w:hanging="426"/>
        <w:jc w:val="center"/>
      </w:pPr>
      <w:r w:rsidRPr="00002738">
        <w:t>(</w:t>
      </w:r>
      <w:r w:rsidRPr="00B47E89">
        <w:t>Dz.U.2024.1320 t.j.</w:t>
      </w:r>
      <w:r w:rsidRPr="00002738">
        <w:t>)</w:t>
      </w: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 xml:space="preserve">w postępowaniu prowadzonym w </w:t>
      </w:r>
      <w:r w:rsidRPr="00002738">
        <w:rPr>
          <w:b/>
          <w:bCs/>
        </w:rPr>
        <w:t xml:space="preserve">trybie podstawowym </w:t>
      </w:r>
      <w:r>
        <w:rPr>
          <w:b/>
          <w:bCs/>
        </w:rPr>
        <w:t>–</w:t>
      </w:r>
      <w:r w:rsidRPr="00002738">
        <w:rPr>
          <w:b/>
          <w:bCs/>
        </w:rPr>
        <w:t xml:space="preserve"> </w:t>
      </w:r>
      <w:r>
        <w:rPr>
          <w:b/>
          <w:bCs/>
        </w:rPr>
        <w:t>z możliwością negocjacji</w:t>
      </w:r>
      <w:r w:rsidRPr="00002738">
        <w:t>, o którym mowa w</w:t>
      </w:r>
      <w:r>
        <w:t> </w:t>
      </w:r>
      <w:bookmarkStart w:id="0" w:name="_GoBack"/>
      <w:bookmarkEnd w:id="0"/>
      <w:r w:rsidRPr="00002738">
        <w:t>art. 275 pkt </w:t>
      </w:r>
      <w:r>
        <w:t>2</w:t>
      </w:r>
      <w:r w:rsidRPr="00002738">
        <w:t xml:space="preserve"> ustawy Pzp, na potrzeby postępowania o udzielenie zamówienia publicznego pn.</w:t>
      </w:r>
    </w:p>
    <w:p w:rsidR="00292B4A" w:rsidRDefault="00292B4A" w:rsidP="003C0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„Montaż systemów domofonowych w 26 klatkach budynków Spółdzielni Mieszkaniowej w Zarzeczu”</w:t>
      </w:r>
    </w:p>
    <w:p w:rsidR="00292B4A" w:rsidRDefault="00292B4A" w:rsidP="003C04A3">
      <w:pPr>
        <w:spacing w:after="0" w:line="240" w:lineRule="auto"/>
        <w:ind w:left="426" w:hanging="426"/>
      </w:pPr>
    </w:p>
    <w:p w:rsidR="00292B4A" w:rsidRPr="00002738" w:rsidRDefault="00292B4A" w:rsidP="009A7E4F">
      <w:pPr>
        <w:spacing w:after="0" w:line="240" w:lineRule="auto"/>
        <w:ind w:left="426" w:hanging="426"/>
        <w:jc w:val="both"/>
        <w:rPr>
          <w:lang w:eastAsia="ar-SA"/>
        </w:rPr>
      </w:pPr>
      <w:r w:rsidRPr="00002738">
        <w:t xml:space="preserve">prowadzonego przez </w:t>
      </w:r>
      <w:r>
        <w:rPr>
          <w:lang w:eastAsia="ar-SA"/>
        </w:rPr>
        <w:t xml:space="preserve">Spółdzielnię Mieszkaniową w Zarzeczu </w:t>
      </w:r>
    </w:p>
    <w:p w:rsidR="00292B4A" w:rsidRDefault="00292B4A" w:rsidP="009A7E4F">
      <w:pPr>
        <w:spacing w:after="0" w:line="240" w:lineRule="auto"/>
        <w:ind w:left="426" w:hanging="426"/>
        <w:jc w:val="both"/>
        <w:rPr>
          <w:lang w:eastAsia="ar-SA"/>
        </w:rPr>
      </w:pP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>
        <w:rPr>
          <w:lang w:eastAsia="ar-SA"/>
        </w:rPr>
        <w:t>Wykonawc</w:t>
      </w:r>
      <w:r w:rsidRPr="00002738">
        <w:rPr>
          <w:lang w:eastAsia="ar-SA"/>
        </w:rPr>
        <w:t xml:space="preserve">a składający ofertę, któremu są udostępnione zasoby: </w:t>
      </w:r>
    </w:p>
    <w:p w:rsidR="00292B4A" w:rsidRPr="00002738" w:rsidRDefault="00292B4A" w:rsidP="009A7E4F">
      <w:pPr>
        <w:pStyle w:val="Standartowy"/>
        <w:numPr>
          <w:ilvl w:val="0"/>
          <w:numId w:val="0"/>
        </w:numPr>
        <w:spacing w:line="240" w:lineRule="auto"/>
        <w:rPr>
          <w:rFonts w:ascii="Calibri" w:hAnsi="Calibri" w:cs="Calibri"/>
        </w:rPr>
      </w:pPr>
      <w:r w:rsidRPr="00002738">
        <w:rPr>
          <w:rFonts w:ascii="Calibri" w:hAnsi="Calibri" w:cs="Calibri"/>
        </w:rPr>
        <w:t>Nazwa i adres: ……………………..............................................................................................................</w:t>
      </w:r>
      <w:r>
        <w:rPr>
          <w:rFonts w:ascii="Calibri" w:hAnsi="Calibri" w:cs="Calibri"/>
        </w:rPr>
        <w:t>.......</w:t>
      </w:r>
    </w:p>
    <w:p w:rsidR="00292B4A" w:rsidRPr="00002738" w:rsidRDefault="00292B4A" w:rsidP="009A7E4F">
      <w:pPr>
        <w:pStyle w:val="Standartowy"/>
        <w:numPr>
          <w:ilvl w:val="0"/>
          <w:numId w:val="0"/>
        </w:numPr>
        <w:spacing w:line="240" w:lineRule="auto"/>
        <w:rPr>
          <w:rFonts w:ascii="Calibri" w:hAnsi="Calibri" w:cs="Calibri"/>
        </w:rPr>
      </w:pPr>
      <w:r w:rsidRPr="00002738">
        <w:rPr>
          <w:rFonts w:ascii="Calibri" w:hAnsi="Calibri" w:cs="Calibri"/>
        </w:rPr>
        <w:t>…………………………………................................................................................................................................</w:t>
      </w:r>
    </w:p>
    <w:p w:rsidR="00292B4A" w:rsidRPr="00AE02B9" w:rsidRDefault="00292B4A" w:rsidP="009A7E4F">
      <w:pPr>
        <w:spacing w:after="0" w:line="240" w:lineRule="auto"/>
        <w:jc w:val="center"/>
        <w:rPr>
          <w:i/>
          <w:iCs/>
          <w:sz w:val="16"/>
          <w:szCs w:val="16"/>
        </w:rPr>
      </w:pPr>
      <w:r w:rsidRPr="00AE02B9">
        <w:rPr>
          <w:i/>
          <w:iCs/>
          <w:sz w:val="16"/>
          <w:szCs w:val="16"/>
        </w:rPr>
        <w:t>(pełna nazwa/firma, adres, NIP/PESEL, REGON, KRS/CEiDG)</w:t>
      </w:r>
    </w:p>
    <w:p w:rsidR="00292B4A" w:rsidRPr="00002738" w:rsidRDefault="00292B4A" w:rsidP="009A7E4F">
      <w:pPr>
        <w:pStyle w:val="Default"/>
        <w:ind w:left="426" w:hanging="426"/>
        <w:jc w:val="both"/>
        <w:rPr>
          <w:rFonts w:ascii="Calibri" w:hAnsi="Calibri" w:cs="Calibri"/>
          <w:color w:val="auto"/>
          <w:sz w:val="22"/>
          <w:szCs w:val="22"/>
        </w:rPr>
      </w:pPr>
    </w:p>
    <w:p w:rsidR="00292B4A" w:rsidRPr="00002738" w:rsidRDefault="00292B4A" w:rsidP="009A7E4F">
      <w:pPr>
        <w:pBdr>
          <w:top w:val="single" w:sz="4" w:space="1" w:color="auto"/>
        </w:pBdr>
        <w:spacing w:after="0" w:line="240" w:lineRule="auto"/>
        <w:ind w:left="426" w:hanging="426"/>
        <w:rPr>
          <w:b/>
          <w:bCs/>
        </w:rPr>
      </w:pPr>
    </w:p>
    <w:p w:rsidR="00292B4A" w:rsidRPr="00002738" w:rsidRDefault="00292B4A" w:rsidP="009A7E4F">
      <w:pPr>
        <w:spacing w:after="0" w:line="240" w:lineRule="auto"/>
        <w:ind w:left="426" w:hanging="426"/>
        <w:jc w:val="center"/>
        <w:rPr>
          <w:b/>
          <w:bCs/>
          <w:sz w:val="24"/>
          <w:szCs w:val="24"/>
        </w:rPr>
      </w:pPr>
      <w:r w:rsidRPr="00002738">
        <w:rPr>
          <w:b/>
          <w:bCs/>
          <w:sz w:val="24"/>
          <w:szCs w:val="24"/>
        </w:rPr>
        <w:t xml:space="preserve">Zobowiązuję się oddać do dyspozycji </w:t>
      </w:r>
      <w:r>
        <w:rPr>
          <w:b/>
          <w:bCs/>
          <w:sz w:val="24"/>
          <w:szCs w:val="24"/>
        </w:rPr>
        <w:t>Wykonawc</w:t>
      </w:r>
      <w:r w:rsidRPr="00002738">
        <w:rPr>
          <w:b/>
          <w:bCs/>
          <w:sz w:val="24"/>
          <w:szCs w:val="24"/>
        </w:rPr>
        <w:t>y na potrzeby realizacji zamówienia wymienione w niniejszym oświadczeniu zasoby.</w:t>
      </w:r>
    </w:p>
    <w:p w:rsidR="00292B4A" w:rsidRPr="00002738" w:rsidRDefault="00292B4A" w:rsidP="009A7E4F">
      <w:pPr>
        <w:spacing w:after="0" w:line="240" w:lineRule="auto"/>
        <w:ind w:left="426" w:hanging="426"/>
        <w:rPr>
          <w:b/>
          <w:bCs/>
        </w:rPr>
      </w:pP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 xml:space="preserve">W zakresie ZDOLNOŚCI TECHNICZNEJ LUB ZAWODOWEJ udostępnię </w:t>
      </w:r>
      <w:r>
        <w:t>Wykonawc</w:t>
      </w:r>
      <w:r w:rsidRPr="00002738">
        <w:t xml:space="preserve">y* / </w:t>
      </w:r>
      <w:r>
        <w:t>Wykonawc</w:t>
      </w:r>
      <w:r w:rsidRPr="00002738">
        <w:t>om wspólnie ubiegającym się o udzielenie zamówienia* następujące zasoby:</w:t>
      </w: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>………………………………..……………………………………………………………………………………………………………………………………</w:t>
      </w: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>………………………………………………………………………………………………...…………………...........………………………………………</w:t>
      </w: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>………………………………..……………………………………………………………………………………………………………………………………</w:t>
      </w: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>………………………………………………………………………………………………...…………………...........………………………………………</w:t>
      </w: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 xml:space="preserve">na potrzeby spełnienia przez </w:t>
      </w:r>
      <w:r>
        <w:t>Wykonawc</w:t>
      </w:r>
      <w:r w:rsidRPr="00002738">
        <w:t xml:space="preserve">ę* / </w:t>
      </w:r>
      <w:r>
        <w:t>Wykonawc</w:t>
      </w:r>
      <w:r w:rsidRPr="00002738">
        <w:t>ów wspólnie ubiegających się o udzielenie zamówienia* następujących warunków udziału w postępowaniu:</w:t>
      </w: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>………………………………..……………………………………………………………………………………………………………………………………</w:t>
      </w: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>………………………………………………………………………………………………...…………………...........………………………………………</w:t>
      </w: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>………………………………..……………………………………………………………………………………………………………………………………</w:t>
      </w: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>………………………………………………………………………………………………...…………………...........………………………………………</w:t>
      </w:r>
    </w:p>
    <w:p w:rsidR="00292B4A" w:rsidRDefault="00292B4A" w:rsidP="009A7E4F">
      <w:pPr>
        <w:spacing w:after="0" w:line="240" w:lineRule="auto"/>
        <w:ind w:left="426" w:hanging="426"/>
        <w:jc w:val="both"/>
      </w:pP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 xml:space="preserve">Z </w:t>
      </w:r>
      <w:r>
        <w:t>Wykonawc</w:t>
      </w:r>
      <w:r w:rsidRPr="00002738">
        <w:t xml:space="preserve">ą* / </w:t>
      </w:r>
      <w:r>
        <w:t>Wykonawc</w:t>
      </w:r>
      <w:r w:rsidRPr="00002738">
        <w:t>ami wspólnie ubiegającymi się o udzielenie zamówienia* łączyć nas będzie:</w:t>
      </w: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>………………………………..……………………………………………………………………………………………………………………………………</w:t>
      </w: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>………………………………………………………………………………………………...…………………...........………………………………………</w:t>
      </w: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>………………………………..……………………………………………………………………………………………………………………………………</w:t>
      </w:r>
    </w:p>
    <w:p w:rsidR="00292B4A" w:rsidRDefault="00292B4A" w:rsidP="009A7E4F">
      <w:pPr>
        <w:spacing w:after="0" w:line="240" w:lineRule="auto"/>
        <w:ind w:left="426" w:hanging="426"/>
      </w:pPr>
    </w:p>
    <w:p w:rsidR="00292B4A" w:rsidRPr="00002738" w:rsidRDefault="00292B4A" w:rsidP="009A7E4F">
      <w:pPr>
        <w:spacing w:after="0" w:line="240" w:lineRule="auto"/>
        <w:ind w:left="426" w:hanging="426"/>
        <w:rPr>
          <w:b/>
          <w:bCs/>
        </w:rPr>
      </w:pPr>
      <w:r w:rsidRPr="00002738">
        <w:rPr>
          <w:b/>
          <w:bCs/>
        </w:rPr>
        <w:t xml:space="preserve">Gwarantujemy rzeczywisty dostęp </w:t>
      </w:r>
      <w:r>
        <w:rPr>
          <w:b/>
          <w:bCs/>
        </w:rPr>
        <w:t>Wykonawc</w:t>
      </w:r>
      <w:r w:rsidRPr="00002738">
        <w:rPr>
          <w:b/>
          <w:bCs/>
        </w:rPr>
        <w:t>y do powyższych zasobów oraz informujemy, że:</w:t>
      </w:r>
    </w:p>
    <w:p w:rsidR="00292B4A" w:rsidRDefault="00292B4A" w:rsidP="009A7E4F">
      <w:pPr>
        <w:spacing w:after="0" w:line="240" w:lineRule="auto"/>
        <w:ind w:left="426" w:hanging="426"/>
      </w:pPr>
    </w:p>
    <w:p w:rsidR="00292B4A" w:rsidRPr="00002738" w:rsidRDefault="00292B4A" w:rsidP="009A7E4F">
      <w:pPr>
        <w:spacing w:after="0" w:line="240" w:lineRule="auto"/>
        <w:ind w:left="426" w:hanging="426"/>
      </w:pPr>
      <w:r w:rsidRPr="00002738">
        <w:t xml:space="preserve">1) zakres dostępnych </w:t>
      </w:r>
      <w:r>
        <w:t>Wykonawc</w:t>
      </w:r>
      <w:r w:rsidRPr="00002738">
        <w:t>y zasobów udostępnionych przeze mnie, będzie następujący:</w:t>
      </w: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>………………………………..……………………………………………………………………………………………………………………………………</w:t>
      </w: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>………………………………………………………………………………………………...…………………...........………………………………………</w:t>
      </w: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>………………………………..……………………………………………………………………………………………………………………………………</w:t>
      </w: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>………………………………………………………………………………………………...…………………...........………………………………………</w:t>
      </w:r>
    </w:p>
    <w:p w:rsidR="00292B4A" w:rsidRDefault="00292B4A" w:rsidP="009A7E4F">
      <w:pPr>
        <w:spacing w:after="0" w:line="240" w:lineRule="auto"/>
        <w:ind w:left="426" w:hanging="426"/>
      </w:pPr>
    </w:p>
    <w:p w:rsidR="00292B4A" w:rsidRPr="00002738" w:rsidRDefault="00292B4A" w:rsidP="009A7E4F">
      <w:pPr>
        <w:spacing w:after="0" w:line="240" w:lineRule="auto"/>
        <w:ind w:left="426" w:hanging="426"/>
      </w:pPr>
      <w:r w:rsidRPr="00002738">
        <w:t xml:space="preserve">2) sposób i okres udostępnienia </w:t>
      </w:r>
      <w:r>
        <w:t>Wykonawc</w:t>
      </w:r>
      <w:r w:rsidRPr="00002738">
        <w:t>y i wykorzystania przez niego udostępnionych przeze mnie zasobów przy wykonywaniu zamówienia, będzie następujący:</w:t>
      </w: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>………………………………..……………………………………………………………………………………………………………………………………</w:t>
      </w: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>………………………………………………………………………………………………...…………………...........………………………………………</w:t>
      </w: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>………………………………..……………………………………………………………………………………………………………………………………</w:t>
      </w: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>………………………………………………………………………………………………...…………………...........………………………………………</w:t>
      </w:r>
    </w:p>
    <w:p w:rsidR="00292B4A" w:rsidRDefault="00292B4A" w:rsidP="009A7E4F">
      <w:pPr>
        <w:spacing w:after="0" w:line="240" w:lineRule="auto"/>
        <w:ind w:left="426" w:hanging="426"/>
        <w:jc w:val="both"/>
      </w:pP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>3) zakres mojego udziału przy realizacji zamówienia, będzie następujący:</w:t>
      </w: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>………………………………..……………………………………………………………………………………………………………………………………</w:t>
      </w: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>………………………………………………………………………………………………...…………………...........………………………………………</w:t>
      </w: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>………………………………..……………………………………………………………………………………………………………………………………</w:t>
      </w: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>………………………………………………………………………………………………...…………………...........………………………………………</w:t>
      </w:r>
    </w:p>
    <w:p w:rsidR="00292B4A" w:rsidRDefault="00292B4A" w:rsidP="009A7E4F">
      <w:pPr>
        <w:spacing w:after="0" w:line="240" w:lineRule="auto"/>
      </w:pPr>
    </w:p>
    <w:p w:rsidR="00292B4A" w:rsidRDefault="00292B4A" w:rsidP="009A7E4F">
      <w:pPr>
        <w:spacing w:after="0" w:line="240" w:lineRule="auto"/>
      </w:pPr>
      <w:r>
        <w:t>4) dodatkowe informacje lub dokumenty/oświadczenia wskazujące na rzeczywisty dostęp Wykonawcy do zasobów:</w:t>
      </w: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>………………………………..……………………………………………………………………………………………………………………………………</w:t>
      </w: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>………………………………………………………………………………………………...…………………...........………………………………………</w:t>
      </w: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>………………………………..……………………………………………………………………………………………………………………………………</w:t>
      </w: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>………………………………………………………………………………………………...…………………...........………………………………………</w:t>
      </w:r>
    </w:p>
    <w:p w:rsidR="00292B4A" w:rsidRDefault="00292B4A" w:rsidP="009A7E4F">
      <w:pPr>
        <w:spacing w:after="0" w:line="240" w:lineRule="auto"/>
      </w:pP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</w:p>
    <w:p w:rsidR="00292B4A" w:rsidRPr="00002738" w:rsidRDefault="00292B4A" w:rsidP="009A7E4F">
      <w:pPr>
        <w:shd w:val="clear" w:color="auto" w:fill="BFBFBF"/>
        <w:spacing w:after="0" w:line="240" w:lineRule="auto"/>
        <w:ind w:left="426" w:hanging="426"/>
        <w:jc w:val="center"/>
        <w:rPr>
          <w:b/>
          <w:bCs/>
        </w:rPr>
      </w:pPr>
      <w:r w:rsidRPr="00002738">
        <w:rPr>
          <w:b/>
          <w:bCs/>
        </w:rPr>
        <w:t>OŚWIADCZENIE DOTYCZĄCE PODANYCH INFORMACJI</w:t>
      </w:r>
    </w:p>
    <w:p w:rsidR="00292B4A" w:rsidRDefault="00292B4A" w:rsidP="009A7E4F">
      <w:pPr>
        <w:spacing w:after="0" w:line="240" w:lineRule="auto"/>
        <w:ind w:left="426" w:hanging="426"/>
        <w:jc w:val="both"/>
        <w:rPr>
          <w:b/>
          <w:bCs/>
        </w:rPr>
      </w:pP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rPr>
          <w:b/>
          <w:bCs/>
        </w:rPr>
        <w:t>Oświadczam, że</w:t>
      </w:r>
      <w:r w:rsidRPr="00002738"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</w:p>
    <w:p w:rsidR="00292B4A" w:rsidRPr="00002738" w:rsidRDefault="00292B4A" w:rsidP="009A7E4F">
      <w:pPr>
        <w:spacing w:after="0" w:line="240" w:lineRule="auto"/>
        <w:ind w:left="426" w:hanging="426"/>
        <w:jc w:val="both"/>
      </w:pPr>
      <w:r w:rsidRPr="00002738">
        <w:t>Miejscowość …………………………… data …………………………</w:t>
      </w:r>
    </w:p>
    <w:p w:rsidR="00292B4A" w:rsidRPr="00B762EB" w:rsidRDefault="00292B4A" w:rsidP="009A7E4F">
      <w:pPr>
        <w:spacing w:after="0" w:line="240" w:lineRule="auto"/>
        <w:ind w:left="284" w:hanging="284"/>
        <w:jc w:val="right"/>
        <w:rPr>
          <w:sz w:val="24"/>
          <w:szCs w:val="24"/>
        </w:rPr>
      </w:pPr>
      <w:r w:rsidRPr="00B762EB">
        <w:rPr>
          <w:sz w:val="24"/>
          <w:szCs w:val="24"/>
        </w:rPr>
        <w:t>………………………………………………………………..</w:t>
      </w:r>
    </w:p>
    <w:p w:rsidR="00292B4A" w:rsidRPr="00B762EB" w:rsidRDefault="00292B4A" w:rsidP="009A7E4F">
      <w:pPr>
        <w:spacing w:after="0" w:line="240" w:lineRule="auto"/>
        <w:ind w:left="284" w:hanging="284"/>
        <w:jc w:val="right"/>
        <w:rPr>
          <w:sz w:val="24"/>
          <w:szCs w:val="24"/>
        </w:rPr>
      </w:pPr>
      <w:r w:rsidRPr="00B762EB">
        <w:rPr>
          <w:sz w:val="24"/>
          <w:szCs w:val="24"/>
        </w:rPr>
        <w:t>Podpis podmiotu udostępniającego zasoby</w:t>
      </w:r>
    </w:p>
    <w:p w:rsidR="00292B4A" w:rsidRPr="00AE02B9" w:rsidRDefault="00292B4A" w:rsidP="009A7E4F">
      <w:pPr>
        <w:spacing w:after="0" w:line="240" w:lineRule="auto"/>
        <w:ind w:left="284" w:hanging="284"/>
        <w:jc w:val="both"/>
        <w:rPr>
          <w:sz w:val="18"/>
          <w:szCs w:val="18"/>
        </w:rPr>
      </w:pPr>
      <w:r w:rsidRPr="00AE02B9">
        <w:rPr>
          <w:sz w:val="18"/>
          <w:szCs w:val="18"/>
        </w:rPr>
        <w:t>--------------------------------------------</w:t>
      </w:r>
    </w:p>
    <w:p w:rsidR="00292B4A" w:rsidRPr="00AE02B9" w:rsidRDefault="00292B4A" w:rsidP="009A7E4F">
      <w:pPr>
        <w:spacing w:after="0" w:line="240" w:lineRule="auto"/>
        <w:jc w:val="both"/>
        <w:rPr>
          <w:i/>
          <w:iCs/>
          <w:sz w:val="18"/>
          <w:szCs w:val="18"/>
        </w:rPr>
      </w:pPr>
      <w:r w:rsidRPr="00AE02B9">
        <w:rPr>
          <w:i/>
          <w:iCs/>
          <w:sz w:val="18"/>
          <w:szCs w:val="18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292B4A" w:rsidRPr="00AE02B9" w:rsidRDefault="00292B4A" w:rsidP="009A7E4F">
      <w:pPr>
        <w:spacing w:after="0" w:line="240" w:lineRule="auto"/>
        <w:ind w:left="284" w:hanging="284"/>
        <w:jc w:val="both"/>
        <w:rPr>
          <w:i/>
          <w:iCs/>
          <w:sz w:val="18"/>
          <w:szCs w:val="18"/>
        </w:rPr>
      </w:pPr>
      <w:r w:rsidRPr="00AE02B9">
        <w:rPr>
          <w:i/>
          <w:iCs/>
          <w:sz w:val="18"/>
          <w:szCs w:val="18"/>
        </w:rPr>
        <w:t>*niepotrzebne skreślić</w:t>
      </w:r>
    </w:p>
    <w:p w:rsidR="00292B4A" w:rsidRPr="00002738" w:rsidRDefault="00292B4A" w:rsidP="009A7E4F">
      <w:pPr>
        <w:spacing w:after="0" w:line="240" w:lineRule="auto"/>
      </w:pPr>
    </w:p>
    <w:p w:rsidR="00292B4A" w:rsidRPr="00151E26" w:rsidRDefault="00292B4A" w:rsidP="00151E26">
      <w:pPr>
        <w:spacing w:after="0" w:line="240" w:lineRule="auto"/>
        <w:ind w:left="6372" w:firstLine="708"/>
        <w:rPr>
          <w:lang w:eastAsia="pl-PL"/>
        </w:rPr>
      </w:pPr>
    </w:p>
    <w:p w:rsidR="00292B4A" w:rsidRPr="00151E26" w:rsidRDefault="00292B4A" w:rsidP="00151E26">
      <w:pPr>
        <w:spacing w:after="0" w:line="240" w:lineRule="auto"/>
        <w:rPr>
          <w:rFonts w:ascii="Times New Roman" w:hAnsi="Times New Roman" w:cs="Times New Roman"/>
          <w:lang w:eastAsia="pl-PL"/>
        </w:rPr>
      </w:pPr>
    </w:p>
    <w:p w:rsidR="00292B4A" w:rsidRPr="009E1049" w:rsidRDefault="00292B4A" w:rsidP="00151E26">
      <w:pPr>
        <w:spacing w:after="0" w:line="240" w:lineRule="auto"/>
        <w:rPr>
          <w:i/>
          <w:iCs/>
          <w:lang w:eastAsia="pl-PL"/>
        </w:rPr>
      </w:pPr>
    </w:p>
    <w:p w:rsidR="00292B4A" w:rsidRPr="009E1049" w:rsidRDefault="00292B4A" w:rsidP="009E1049">
      <w:pPr>
        <w:spacing w:after="0" w:line="240" w:lineRule="auto"/>
        <w:rPr>
          <w:rFonts w:ascii="Times New Roman" w:hAnsi="Times New Roman" w:cs="Times New Roman"/>
          <w:lang w:eastAsia="pl-PL"/>
        </w:rPr>
      </w:pPr>
    </w:p>
    <w:p w:rsidR="00292B4A" w:rsidRPr="009E1049" w:rsidRDefault="00292B4A" w:rsidP="009E1049"/>
    <w:sectPr w:rsidR="00292B4A" w:rsidRPr="009E1049" w:rsidSect="007407CB">
      <w:headerReference w:type="default" r:id="rId7"/>
      <w:footerReference w:type="default" r:id="rId8"/>
      <w:pgSz w:w="11906" w:h="16838"/>
      <w:pgMar w:top="1263" w:right="849" w:bottom="993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B4A" w:rsidRDefault="00292B4A" w:rsidP="00673E8C">
      <w:pPr>
        <w:spacing w:after="0" w:line="240" w:lineRule="auto"/>
      </w:pPr>
      <w:r>
        <w:separator/>
      </w:r>
    </w:p>
  </w:endnote>
  <w:endnote w:type="continuationSeparator" w:id="0">
    <w:p w:rsidR="00292B4A" w:rsidRDefault="00292B4A" w:rsidP="00673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B4A" w:rsidRDefault="00292B4A" w:rsidP="00673E8C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292B4A" w:rsidRDefault="00292B4A" w:rsidP="00673E8C">
    <w:pPr>
      <w:pStyle w:val="Footer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B4A" w:rsidRDefault="00292B4A" w:rsidP="00673E8C">
      <w:pPr>
        <w:spacing w:after="0" w:line="240" w:lineRule="auto"/>
      </w:pPr>
      <w:r>
        <w:separator/>
      </w:r>
    </w:p>
  </w:footnote>
  <w:footnote w:type="continuationSeparator" w:id="0">
    <w:p w:rsidR="00292B4A" w:rsidRDefault="00292B4A" w:rsidP="00673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B4A" w:rsidRDefault="00292B4A" w:rsidP="003C04A3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color w:val="000000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Nr postępowania: P3/2026 </w:t>
    </w:r>
    <w:r>
      <w:rPr>
        <w:rFonts w:ascii="Times New Roman" w:hAnsi="Times New Roman" w:cs="Times New Roman"/>
        <w:sz w:val="24"/>
        <w:szCs w:val="24"/>
        <w:lang w:eastAsia="pl-PL"/>
      </w:rPr>
      <w:t>Montaż systemów domofonowych w 26 klatkach budynków Spółdzielni Mieszkaniowej w Zarzeczu</w:t>
    </w:r>
  </w:p>
  <w:p w:rsidR="00292B4A" w:rsidRPr="003C04A3" w:rsidRDefault="00292B4A" w:rsidP="003C04A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C0779"/>
    <w:multiLevelType w:val="multilevel"/>
    <w:tmpl w:val="AE487E44"/>
    <w:styleLink w:val="WWNum50"/>
    <w:lvl w:ilvl="0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1.%2.%3."/>
      <w:lvlJc w:val="right"/>
      <w:pPr>
        <w:ind w:left="180" w:hanging="180"/>
      </w:pPr>
    </w:lvl>
    <w:lvl w:ilvl="3">
      <w:start w:val="1"/>
      <w:numFmt w:val="decimal"/>
      <w:lvlText w:val="%1.%2.%3.%4."/>
      <w:lvlJc w:val="left"/>
      <w:pPr>
        <w:ind w:left="360" w:hanging="360"/>
      </w:pPr>
    </w:lvl>
    <w:lvl w:ilvl="4">
      <w:start w:val="1"/>
      <w:numFmt w:val="lowerLetter"/>
      <w:lvlText w:val="%1.%2.%3.%4.%5."/>
      <w:lvlJc w:val="left"/>
      <w:pPr>
        <w:ind w:left="360" w:hanging="360"/>
      </w:pPr>
    </w:lvl>
    <w:lvl w:ilvl="5">
      <w:start w:val="1"/>
      <w:numFmt w:val="lowerRoman"/>
      <w:lvlText w:val="%1.%2.%3.%4.%5.%6."/>
      <w:lvlJc w:val="right"/>
      <w:pPr>
        <w:ind w:left="668" w:hanging="180"/>
      </w:pPr>
    </w:lvl>
    <w:lvl w:ilvl="6">
      <w:start w:val="1"/>
      <w:numFmt w:val="decimal"/>
      <w:lvlText w:val="%1.%2.%3.%4.%5.%6.%7."/>
      <w:lvlJc w:val="left"/>
      <w:pPr>
        <w:ind w:left="1388" w:hanging="360"/>
      </w:pPr>
    </w:lvl>
    <w:lvl w:ilvl="7">
      <w:start w:val="1"/>
      <w:numFmt w:val="lowerLetter"/>
      <w:lvlText w:val="%1.%2.%3.%4.%5.%6.%7.%8."/>
      <w:lvlJc w:val="left"/>
      <w:pPr>
        <w:ind w:left="2108" w:hanging="360"/>
      </w:pPr>
    </w:lvl>
    <w:lvl w:ilvl="8">
      <w:start w:val="1"/>
      <w:numFmt w:val="lowerRoman"/>
      <w:lvlText w:val="%1.%2.%3.%4.%5.%6.%7.%8.%9."/>
      <w:lvlJc w:val="right"/>
      <w:pPr>
        <w:ind w:left="2828" w:hanging="180"/>
      </w:pPr>
    </w:lvl>
  </w:abstractNum>
  <w:abstractNum w:abstractNumId="2">
    <w:nsid w:val="09831BE6"/>
    <w:multiLevelType w:val="multilevel"/>
    <w:tmpl w:val="D7EE79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CA37617"/>
    <w:multiLevelType w:val="hybridMultilevel"/>
    <w:tmpl w:val="657CD944"/>
    <w:lvl w:ilvl="0" w:tplc="F2BA61C0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54" w:hanging="360"/>
      </w:pPr>
    </w:lvl>
    <w:lvl w:ilvl="2" w:tplc="0415001B">
      <w:start w:val="1"/>
      <w:numFmt w:val="lowerRoman"/>
      <w:lvlText w:val="%3."/>
      <w:lvlJc w:val="right"/>
      <w:pPr>
        <w:ind w:left="1374" w:hanging="180"/>
      </w:pPr>
    </w:lvl>
    <w:lvl w:ilvl="3" w:tplc="0415000F">
      <w:start w:val="1"/>
      <w:numFmt w:val="decimal"/>
      <w:lvlText w:val="%4."/>
      <w:lvlJc w:val="left"/>
      <w:pPr>
        <w:ind w:left="2094" w:hanging="360"/>
      </w:pPr>
    </w:lvl>
    <w:lvl w:ilvl="4" w:tplc="04150019">
      <w:start w:val="1"/>
      <w:numFmt w:val="lowerLetter"/>
      <w:lvlText w:val="%5."/>
      <w:lvlJc w:val="left"/>
      <w:pPr>
        <w:ind w:left="2814" w:hanging="360"/>
      </w:pPr>
    </w:lvl>
    <w:lvl w:ilvl="5" w:tplc="0415001B">
      <w:start w:val="1"/>
      <w:numFmt w:val="lowerRoman"/>
      <w:lvlText w:val="%6."/>
      <w:lvlJc w:val="right"/>
      <w:pPr>
        <w:ind w:left="3534" w:hanging="180"/>
      </w:pPr>
    </w:lvl>
    <w:lvl w:ilvl="6" w:tplc="0415000F">
      <w:start w:val="1"/>
      <w:numFmt w:val="decimal"/>
      <w:lvlText w:val="%7."/>
      <w:lvlJc w:val="left"/>
      <w:pPr>
        <w:ind w:left="4254" w:hanging="360"/>
      </w:pPr>
    </w:lvl>
    <w:lvl w:ilvl="7" w:tplc="04150019">
      <w:start w:val="1"/>
      <w:numFmt w:val="lowerLetter"/>
      <w:lvlText w:val="%8."/>
      <w:lvlJc w:val="left"/>
      <w:pPr>
        <w:ind w:left="4974" w:hanging="360"/>
      </w:pPr>
    </w:lvl>
    <w:lvl w:ilvl="8" w:tplc="0415001B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1000779A"/>
    <w:multiLevelType w:val="multilevel"/>
    <w:tmpl w:val="02AE15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>
    <w:nsid w:val="10095299"/>
    <w:multiLevelType w:val="multilevel"/>
    <w:tmpl w:val="F9DC0870"/>
    <w:styleLink w:val="WWNum49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6">
    <w:nsid w:val="11CF6C71"/>
    <w:multiLevelType w:val="multilevel"/>
    <w:tmpl w:val="E0ACD0CE"/>
    <w:styleLink w:val="WWNum47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7">
    <w:nsid w:val="1304369E"/>
    <w:multiLevelType w:val="hybridMultilevel"/>
    <w:tmpl w:val="DA2671E6"/>
    <w:lvl w:ilvl="0" w:tplc="8634FB2C">
      <w:start w:val="5"/>
      <w:numFmt w:val="bullet"/>
      <w:lvlText w:val="-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A5F52CB"/>
    <w:multiLevelType w:val="hybridMultilevel"/>
    <w:tmpl w:val="83D4C6E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9">
    <w:nsid w:val="269B5401"/>
    <w:multiLevelType w:val="hybridMultilevel"/>
    <w:tmpl w:val="0D8E6168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2E000B98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70F11D9"/>
    <w:multiLevelType w:val="multilevel"/>
    <w:tmpl w:val="E2F6B16A"/>
    <w:styleLink w:val="WWNum56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11">
    <w:nsid w:val="2DBA686E"/>
    <w:multiLevelType w:val="hybridMultilevel"/>
    <w:tmpl w:val="9FB6949A"/>
    <w:lvl w:ilvl="0" w:tplc="6A666D82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EE369B0"/>
    <w:multiLevelType w:val="multilevel"/>
    <w:tmpl w:val="A1385B60"/>
    <w:styleLink w:val="WWNum7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>
    <w:nsid w:val="2F4F2CA6"/>
    <w:multiLevelType w:val="hybridMultilevel"/>
    <w:tmpl w:val="AFDAE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CB6C83"/>
    <w:multiLevelType w:val="hybridMultilevel"/>
    <w:tmpl w:val="4E12971A"/>
    <w:lvl w:ilvl="0" w:tplc="41A85F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0638AE"/>
    <w:multiLevelType w:val="hybridMultilevel"/>
    <w:tmpl w:val="BD329A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6">
    <w:nsid w:val="3A1507CA"/>
    <w:multiLevelType w:val="multilevel"/>
    <w:tmpl w:val="DF5079B4"/>
    <w:styleLink w:val="WWNum5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>
    <w:nsid w:val="402D45DA"/>
    <w:multiLevelType w:val="hybridMultilevel"/>
    <w:tmpl w:val="607CFA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A664C3"/>
    <w:multiLevelType w:val="multilevel"/>
    <w:tmpl w:val="9CCCE3D2"/>
    <w:styleLink w:val="WWNum53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>
    <w:nsid w:val="45DA0B31"/>
    <w:multiLevelType w:val="multilevel"/>
    <w:tmpl w:val="EC30844A"/>
    <w:styleLink w:val="WWNum51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20">
    <w:nsid w:val="4A630E8F"/>
    <w:multiLevelType w:val="hybridMultilevel"/>
    <w:tmpl w:val="7D12BFD6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4BB939B8"/>
    <w:multiLevelType w:val="hybridMultilevel"/>
    <w:tmpl w:val="FBEE9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DB5F47"/>
    <w:multiLevelType w:val="multilevel"/>
    <w:tmpl w:val="C0FC05E4"/>
    <w:styleLink w:val="WWNum5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3">
    <w:nsid w:val="50A52230"/>
    <w:multiLevelType w:val="multilevel"/>
    <w:tmpl w:val="74821AD4"/>
    <w:styleLink w:val="WWNum5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>
    <w:nsid w:val="53E41D94"/>
    <w:multiLevelType w:val="multilevel"/>
    <w:tmpl w:val="E4869EDA"/>
    <w:styleLink w:val="WWNum45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5">
    <w:nsid w:val="57AD3F46"/>
    <w:multiLevelType w:val="hybridMultilevel"/>
    <w:tmpl w:val="A3D6B1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E657C2"/>
    <w:multiLevelType w:val="hybridMultilevel"/>
    <w:tmpl w:val="DF7E8E8C"/>
    <w:lvl w:ilvl="0" w:tplc="8634FB2C">
      <w:start w:val="5"/>
      <w:numFmt w:val="bullet"/>
      <w:lvlText w:val="-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5C544D50"/>
    <w:multiLevelType w:val="hybridMultilevel"/>
    <w:tmpl w:val="97701148"/>
    <w:lvl w:ilvl="0" w:tplc="368A980A">
      <w:start w:val="1"/>
      <w:numFmt w:val="decimal"/>
      <w:pStyle w:val="Standartowy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1D538A"/>
    <w:multiLevelType w:val="multilevel"/>
    <w:tmpl w:val="3A64722A"/>
    <w:styleLink w:val="WWNum58"/>
    <w:lvl w:ilvl="0">
      <w:start w:val="1"/>
      <w:numFmt w:val="lowerLetter"/>
      <w:lvlText w:val="%1)"/>
      <w:lvlJc w:val="left"/>
      <w:pPr>
        <w:ind w:left="92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>
    <w:nsid w:val="5EE24D95"/>
    <w:multiLevelType w:val="multilevel"/>
    <w:tmpl w:val="333CCADE"/>
    <w:styleLink w:val="WWNum7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b/>
        <w:bCs/>
      </w:r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0">
    <w:nsid w:val="6E0C034A"/>
    <w:multiLevelType w:val="multilevel"/>
    <w:tmpl w:val="DBCA5EC8"/>
    <w:styleLink w:val="WWNum5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1">
    <w:nsid w:val="709A0720"/>
    <w:multiLevelType w:val="multilevel"/>
    <w:tmpl w:val="1E2CBED4"/>
    <w:styleLink w:val="WWNum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>
    <w:nsid w:val="79CE22A0"/>
    <w:multiLevelType w:val="hybridMultilevel"/>
    <w:tmpl w:val="152EFF88"/>
    <w:lvl w:ilvl="0" w:tplc="5290ED46">
      <w:start w:val="1"/>
      <w:numFmt w:val="decimal"/>
      <w:lvlText w:val="%1."/>
      <w:lvlJc w:val="left"/>
      <w:pPr>
        <w:ind w:left="1060" w:hanging="700"/>
      </w:pPr>
      <w:rPr>
        <w:rFonts w:hint="default"/>
        <w:i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6"/>
  </w:num>
  <w:num w:numId="5">
    <w:abstractNumId w:val="20"/>
  </w:num>
  <w:num w:numId="6">
    <w:abstractNumId w:val="9"/>
  </w:num>
  <w:num w:numId="7">
    <w:abstractNumId w:val="8"/>
  </w:num>
  <w:num w:numId="8">
    <w:abstractNumId w:val="15"/>
  </w:num>
  <w:num w:numId="9">
    <w:abstractNumId w:val="25"/>
  </w:num>
  <w:num w:numId="10">
    <w:abstractNumId w:val="14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1"/>
  </w:num>
  <w:num w:numId="14">
    <w:abstractNumId w:val="3"/>
  </w:num>
  <w:num w:numId="15">
    <w:abstractNumId w:val="32"/>
  </w:num>
  <w:num w:numId="16">
    <w:abstractNumId w:val="13"/>
  </w:num>
  <w:num w:numId="17">
    <w:abstractNumId w:val="11"/>
  </w:num>
  <w:num w:numId="18">
    <w:abstractNumId w:val="24"/>
  </w:num>
  <w:num w:numId="19">
    <w:abstractNumId w:val="6"/>
  </w:num>
  <w:num w:numId="20">
    <w:abstractNumId w:val="5"/>
  </w:num>
  <w:num w:numId="21">
    <w:abstractNumId w:val="1"/>
  </w:num>
  <w:num w:numId="22">
    <w:abstractNumId w:val="19"/>
  </w:num>
  <w:num w:numId="23">
    <w:abstractNumId w:val="23"/>
  </w:num>
  <w:num w:numId="24">
    <w:abstractNumId w:val="18"/>
  </w:num>
  <w:num w:numId="25">
    <w:abstractNumId w:val="22"/>
  </w:num>
  <w:num w:numId="26">
    <w:abstractNumId w:val="16"/>
  </w:num>
  <w:num w:numId="27">
    <w:abstractNumId w:val="10"/>
  </w:num>
  <w:num w:numId="28">
    <w:abstractNumId w:val="30"/>
  </w:num>
  <w:num w:numId="29">
    <w:abstractNumId w:val="28"/>
  </w:num>
  <w:num w:numId="30">
    <w:abstractNumId w:val="29"/>
  </w:num>
  <w:num w:numId="31">
    <w:abstractNumId w:val="12"/>
  </w:num>
  <w:num w:numId="32">
    <w:abstractNumId w:val="31"/>
  </w:num>
  <w:num w:numId="3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39FB"/>
    <w:rsid w:val="00002738"/>
    <w:rsid w:val="00013151"/>
    <w:rsid w:val="000274E6"/>
    <w:rsid w:val="000306D4"/>
    <w:rsid w:val="00041CDB"/>
    <w:rsid w:val="000438B5"/>
    <w:rsid w:val="00046F91"/>
    <w:rsid w:val="000604BF"/>
    <w:rsid w:val="00076D0D"/>
    <w:rsid w:val="0007724B"/>
    <w:rsid w:val="00092EBA"/>
    <w:rsid w:val="00095227"/>
    <w:rsid w:val="00097B7E"/>
    <w:rsid w:val="000B3D27"/>
    <w:rsid w:val="000E0C2A"/>
    <w:rsid w:val="000E408E"/>
    <w:rsid w:val="000F2FE4"/>
    <w:rsid w:val="00125891"/>
    <w:rsid w:val="001346BF"/>
    <w:rsid w:val="00143289"/>
    <w:rsid w:val="00151E26"/>
    <w:rsid w:val="00152160"/>
    <w:rsid w:val="00153B54"/>
    <w:rsid w:val="00156CEF"/>
    <w:rsid w:val="00156E77"/>
    <w:rsid w:val="00160D0E"/>
    <w:rsid w:val="00161E2C"/>
    <w:rsid w:val="00163471"/>
    <w:rsid w:val="00174DA4"/>
    <w:rsid w:val="00182771"/>
    <w:rsid w:val="001A0A6C"/>
    <w:rsid w:val="001B0586"/>
    <w:rsid w:val="001B7FF8"/>
    <w:rsid w:val="001C369E"/>
    <w:rsid w:val="001D6CAE"/>
    <w:rsid w:val="001F3151"/>
    <w:rsid w:val="001F74A2"/>
    <w:rsid w:val="00203315"/>
    <w:rsid w:val="002645CB"/>
    <w:rsid w:val="00283508"/>
    <w:rsid w:val="00286C5D"/>
    <w:rsid w:val="00292B4A"/>
    <w:rsid w:val="002A0E39"/>
    <w:rsid w:val="002B040B"/>
    <w:rsid w:val="002B5A7F"/>
    <w:rsid w:val="002D351C"/>
    <w:rsid w:val="00304D98"/>
    <w:rsid w:val="00305E5E"/>
    <w:rsid w:val="00310820"/>
    <w:rsid w:val="0031285E"/>
    <w:rsid w:val="0031699F"/>
    <w:rsid w:val="00322324"/>
    <w:rsid w:val="003244AB"/>
    <w:rsid w:val="00341998"/>
    <w:rsid w:val="003646D8"/>
    <w:rsid w:val="003A6A02"/>
    <w:rsid w:val="003B5264"/>
    <w:rsid w:val="003C04A3"/>
    <w:rsid w:val="003D0E5D"/>
    <w:rsid w:val="003F637E"/>
    <w:rsid w:val="00413650"/>
    <w:rsid w:val="00414F76"/>
    <w:rsid w:val="00420A72"/>
    <w:rsid w:val="004462E6"/>
    <w:rsid w:val="00476D72"/>
    <w:rsid w:val="004851B7"/>
    <w:rsid w:val="00491C34"/>
    <w:rsid w:val="00493CDA"/>
    <w:rsid w:val="004B486F"/>
    <w:rsid w:val="004D7288"/>
    <w:rsid w:val="004D7320"/>
    <w:rsid w:val="004D7AC9"/>
    <w:rsid w:val="004E7B92"/>
    <w:rsid w:val="004F48EF"/>
    <w:rsid w:val="00506E6B"/>
    <w:rsid w:val="00511205"/>
    <w:rsid w:val="0052578B"/>
    <w:rsid w:val="005363AE"/>
    <w:rsid w:val="005416EF"/>
    <w:rsid w:val="00591F1F"/>
    <w:rsid w:val="005A49B9"/>
    <w:rsid w:val="005B590C"/>
    <w:rsid w:val="005D3699"/>
    <w:rsid w:val="005E6321"/>
    <w:rsid w:val="00602525"/>
    <w:rsid w:val="006077C2"/>
    <w:rsid w:val="00617F24"/>
    <w:rsid w:val="00620176"/>
    <w:rsid w:val="00622833"/>
    <w:rsid w:val="00622F27"/>
    <w:rsid w:val="006366BC"/>
    <w:rsid w:val="006440CC"/>
    <w:rsid w:val="006527FB"/>
    <w:rsid w:val="00673E8C"/>
    <w:rsid w:val="00675D3B"/>
    <w:rsid w:val="0069476B"/>
    <w:rsid w:val="00697E7A"/>
    <w:rsid w:val="006A0EFF"/>
    <w:rsid w:val="006A107F"/>
    <w:rsid w:val="006A3FC3"/>
    <w:rsid w:val="006B3E59"/>
    <w:rsid w:val="006C3CC4"/>
    <w:rsid w:val="006C3D40"/>
    <w:rsid w:val="007064E1"/>
    <w:rsid w:val="00711DC3"/>
    <w:rsid w:val="00724DDF"/>
    <w:rsid w:val="00725656"/>
    <w:rsid w:val="0073290E"/>
    <w:rsid w:val="007407CB"/>
    <w:rsid w:val="0075554B"/>
    <w:rsid w:val="00765C58"/>
    <w:rsid w:val="0078162D"/>
    <w:rsid w:val="007829BB"/>
    <w:rsid w:val="0078331C"/>
    <w:rsid w:val="00796B27"/>
    <w:rsid w:val="007D3003"/>
    <w:rsid w:val="007F1328"/>
    <w:rsid w:val="007F4443"/>
    <w:rsid w:val="007F5C67"/>
    <w:rsid w:val="007F7A25"/>
    <w:rsid w:val="00813B94"/>
    <w:rsid w:val="00835164"/>
    <w:rsid w:val="008478C3"/>
    <w:rsid w:val="0085210F"/>
    <w:rsid w:val="008547AF"/>
    <w:rsid w:val="0087414D"/>
    <w:rsid w:val="008A32B2"/>
    <w:rsid w:val="008C08D0"/>
    <w:rsid w:val="008C30A4"/>
    <w:rsid w:val="008F321E"/>
    <w:rsid w:val="00911AF6"/>
    <w:rsid w:val="00914197"/>
    <w:rsid w:val="009420CF"/>
    <w:rsid w:val="00951785"/>
    <w:rsid w:val="00962C80"/>
    <w:rsid w:val="00967678"/>
    <w:rsid w:val="00976CA3"/>
    <w:rsid w:val="00980BBC"/>
    <w:rsid w:val="009A55CA"/>
    <w:rsid w:val="009A7E4F"/>
    <w:rsid w:val="009B2637"/>
    <w:rsid w:val="009B7861"/>
    <w:rsid w:val="009D1266"/>
    <w:rsid w:val="009D5D81"/>
    <w:rsid w:val="009E1049"/>
    <w:rsid w:val="009E1263"/>
    <w:rsid w:val="009E1292"/>
    <w:rsid w:val="009F221E"/>
    <w:rsid w:val="00A16534"/>
    <w:rsid w:val="00A16B13"/>
    <w:rsid w:val="00A22F29"/>
    <w:rsid w:val="00A241B2"/>
    <w:rsid w:val="00A3038B"/>
    <w:rsid w:val="00A81665"/>
    <w:rsid w:val="00A8728F"/>
    <w:rsid w:val="00A87C44"/>
    <w:rsid w:val="00A924FB"/>
    <w:rsid w:val="00A92DD1"/>
    <w:rsid w:val="00AD54EB"/>
    <w:rsid w:val="00AD6F8B"/>
    <w:rsid w:val="00AE02B9"/>
    <w:rsid w:val="00AE1D50"/>
    <w:rsid w:val="00AF336A"/>
    <w:rsid w:val="00B17685"/>
    <w:rsid w:val="00B47E89"/>
    <w:rsid w:val="00B5494D"/>
    <w:rsid w:val="00B762EB"/>
    <w:rsid w:val="00B87615"/>
    <w:rsid w:val="00BA1EBB"/>
    <w:rsid w:val="00BC15BF"/>
    <w:rsid w:val="00BC472E"/>
    <w:rsid w:val="00BD32F3"/>
    <w:rsid w:val="00BD619C"/>
    <w:rsid w:val="00BF3AD6"/>
    <w:rsid w:val="00C1071F"/>
    <w:rsid w:val="00C2149B"/>
    <w:rsid w:val="00C27FB0"/>
    <w:rsid w:val="00C3458C"/>
    <w:rsid w:val="00C525D7"/>
    <w:rsid w:val="00C56994"/>
    <w:rsid w:val="00C658B8"/>
    <w:rsid w:val="00C817E6"/>
    <w:rsid w:val="00C8236F"/>
    <w:rsid w:val="00C90DD3"/>
    <w:rsid w:val="00CB0AA7"/>
    <w:rsid w:val="00CB0BEC"/>
    <w:rsid w:val="00CC71F7"/>
    <w:rsid w:val="00CE5913"/>
    <w:rsid w:val="00CF1ABE"/>
    <w:rsid w:val="00CF2229"/>
    <w:rsid w:val="00D31F4C"/>
    <w:rsid w:val="00D47A04"/>
    <w:rsid w:val="00D51710"/>
    <w:rsid w:val="00D63599"/>
    <w:rsid w:val="00D81036"/>
    <w:rsid w:val="00D8643F"/>
    <w:rsid w:val="00D87F91"/>
    <w:rsid w:val="00D909D7"/>
    <w:rsid w:val="00DB2E22"/>
    <w:rsid w:val="00DC59CB"/>
    <w:rsid w:val="00DC7357"/>
    <w:rsid w:val="00DD4261"/>
    <w:rsid w:val="00DD7683"/>
    <w:rsid w:val="00DE3095"/>
    <w:rsid w:val="00DE7E11"/>
    <w:rsid w:val="00E1239E"/>
    <w:rsid w:val="00E17054"/>
    <w:rsid w:val="00E202DF"/>
    <w:rsid w:val="00E30653"/>
    <w:rsid w:val="00E366EC"/>
    <w:rsid w:val="00E415E0"/>
    <w:rsid w:val="00E47C47"/>
    <w:rsid w:val="00E579CC"/>
    <w:rsid w:val="00E6028C"/>
    <w:rsid w:val="00E83A54"/>
    <w:rsid w:val="00E90A92"/>
    <w:rsid w:val="00E92A24"/>
    <w:rsid w:val="00EC71DD"/>
    <w:rsid w:val="00EC7A4B"/>
    <w:rsid w:val="00ED6FFE"/>
    <w:rsid w:val="00EF39FB"/>
    <w:rsid w:val="00F3274F"/>
    <w:rsid w:val="00F3417A"/>
    <w:rsid w:val="00F43734"/>
    <w:rsid w:val="00F726EC"/>
    <w:rsid w:val="00F854B3"/>
    <w:rsid w:val="00F86F46"/>
    <w:rsid w:val="00F96629"/>
    <w:rsid w:val="00FD0C62"/>
    <w:rsid w:val="00FF3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C2149B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20176"/>
    <w:pPr>
      <w:keepNext/>
      <w:keepLines/>
      <w:spacing w:before="240" w:after="0"/>
      <w:outlineLvl w:val="0"/>
    </w:pPr>
    <w:rPr>
      <w:rFonts w:ascii="Cambria" w:eastAsia="Times New Roman" w:hAnsi="Cambria" w:cs="Cambria"/>
      <w:color w:val="365F9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02525"/>
    <w:pPr>
      <w:keepNext/>
      <w:spacing w:before="240" w:after="60" w:line="240" w:lineRule="auto"/>
      <w:outlineLvl w:val="2"/>
    </w:pPr>
    <w:rPr>
      <w:rFonts w:ascii="Calibri Light" w:eastAsia="Times New Roman" w:hAnsi="Calibri Light" w:cs="Calibri Light"/>
      <w:b/>
      <w:bCs/>
      <w:sz w:val="26"/>
      <w:szCs w:val="26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20176"/>
    <w:rPr>
      <w:rFonts w:ascii="Cambria" w:hAnsi="Cambria" w:cs="Cambria"/>
      <w:color w:val="365F9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02525"/>
    <w:rPr>
      <w:rFonts w:ascii="Calibri Light" w:hAnsi="Calibri Light" w:cs="Calibri Light"/>
      <w:b/>
      <w:bCs/>
      <w:sz w:val="26"/>
      <w:szCs w:val="26"/>
    </w:rPr>
  </w:style>
  <w:style w:type="character" w:styleId="Hyperlink">
    <w:name w:val="Hyperlink"/>
    <w:basedOn w:val="DefaultParagraphFont"/>
    <w:uiPriority w:val="99"/>
    <w:rsid w:val="00C2149B"/>
    <w:rPr>
      <w:color w:val="0000FF"/>
      <w:u w:val="single"/>
    </w:rPr>
  </w:style>
  <w:style w:type="character" w:customStyle="1" w:styleId="BodyTextChar">
    <w:name w:val="Body Text Char"/>
    <w:aliases w:val="Znak Char,Tekst podstawow.(F2) Char,(F2) Char"/>
    <w:uiPriority w:val="99"/>
    <w:locked/>
    <w:rsid w:val="00C2149B"/>
    <w:rPr>
      <w:rFonts w:ascii="Times New Roman" w:hAnsi="Times New Roman" w:cs="Times New Roman"/>
      <w:sz w:val="20"/>
      <w:szCs w:val="20"/>
      <w:lang w:eastAsia="pl-PL"/>
    </w:rPr>
  </w:style>
  <w:style w:type="paragraph" w:styleId="BodyText">
    <w:name w:val="Body Text"/>
    <w:aliases w:val="Znak,Tekst podstawow.(F2),(F2)"/>
    <w:basedOn w:val="Normal"/>
    <w:link w:val="BodyTextChar1"/>
    <w:uiPriority w:val="99"/>
    <w:rsid w:val="00C2149B"/>
    <w:pPr>
      <w:spacing w:after="0" w:line="240" w:lineRule="auto"/>
      <w:jc w:val="both"/>
    </w:pPr>
    <w:rPr>
      <w:sz w:val="20"/>
      <w:szCs w:val="20"/>
      <w:lang w:eastAsia="pl-PL"/>
    </w:rPr>
  </w:style>
  <w:style w:type="character" w:customStyle="1" w:styleId="BodyTextChar1">
    <w:name w:val="Body Text Char1"/>
    <w:aliases w:val="Znak Char1,Tekst podstawow.(F2) Char1,(F2) Char1"/>
    <w:basedOn w:val="DefaultParagraphFont"/>
    <w:link w:val="BodyText"/>
    <w:uiPriority w:val="99"/>
    <w:semiHidden/>
    <w:locked/>
    <w:rsid w:val="004D7AC9"/>
    <w:rPr>
      <w:lang w:eastAsia="en-US"/>
    </w:rPr>
  </w:style>
  <w:style w:type="character" w:customStyle="1" w:styleId="TekstpodstawowyZnak1">
    <w:name w:val="Tekst podstawowy Znak1"/>
    <w:basedOn w:val="DefaultParagraphFont"/>
    <w:uiPriority w:val="99"/>
    <w:semiHidden/>
    <w:rsid w:val="00C2149B"/>
  </w:style>
  <w:style w:type="paragraph" w:styleId="NoSpacing">
    <w:name w:val="No Spacing"/>
    <w:uiPriority w:val="99"/>
    <w:qFormat/>
    <w:rsid w:val="00C2149B"/>
    <w:rPr>
      <w:rFonts w:cs="Calibri"/>
      <w:lang w:eastAsia="en-US"/>
    </w:rPr>
  </w:style>
  <w:style w:type="character" w:customStyle="1" w:styleId="ListParagraphChar">
    <w:name w:val="List Paragraph Char"/>
    <w:link w:val="ListParagraph"/>
    <w:uiPriority w:val="99"/>
    <w:locked/>
    <w:rsid w:val="00C2149B"/>
  </w:style>
  <w:style w:type="paragraph" w:styleId="ListParagraph">
    <w:name w:val="List Paragraph"/>
    <w:basedOn w:val="Normal"/>
    <w:link w:val="ListParagraphChar"/>
    <w:uiPriority w:val="99"/>
    <w:qFormat/>
    <w:rsid w:val="00C2149B"/>
    <w:pPr>
      <w:ind w:left="720"/>
    </w:pPr>
  </w:style>
  <w:style w:type="paragraph" w:customStyle="1" w:styleId="Default">
    <w:name w:val="Default"/>
    <w:uiPriority w:val="99"/>
    <w:rsid w:val="00C2149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1Styl1">
    <w:name w:val="1Styl1"/>
    <w:basedOn w:val="Normal"/>
    <w:uiPriority w:val="99"/>
    <w:rsid w:val="00C2149B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lang w:eastAsia="pl-PL"/>
    </w:rPr>
  </w:style>
  <w:style w:type="paragraph" w:customStyle="1" w:styleId="pkt">
    <w:name w:val="pkt"/>
    <w:basedOn w:val="Normal"/>
    <w:uiPriority w:val="99"/>
    <w:semiHidden/>
    <w:rsid w:val="00C2149B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Internetlink">
    <w:name w:val="Internet link"/>
    <w:uiPriority w:val="99"/>
    <w:rsid w:val="00C2149B"/>
    <w:rPr>
      <w:color w:val="0000FF"/>
      <w:u w:val="single"/>
    </w:rPr>
  </w:style>
  <w:style w:type="character" w:customStyle="1" w:styleId="changed-paragraph">
    <w:name w:val="changed-paragraph"/>
    <w:uiPriority w:val="99"/>
    <w:rsid w:val="00C2149B"/>
  </w:style>
  <w:style w:type="paragraph" w:styleId="BalloonText">
    <w:name w:val="Balloon Text"/>
    <w:basedOn w:val="Normal"/>
    <w:link w:val="BalloonTextChar"/>
    <w:uiPriority w:val="99"/>
    <w:semiHidden/>
    <w:rsid w:val="00DD7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76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73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73E8C"/>
  </w:style>
  <w:style w:type="paragraph" w:styleId="Footer">
    <w:name w:val="footer"/>
    <w:basedOn w:val="Normal"/>
    <w:link w:val="FooterChar"/>
    <w:uiPriority w:val="99"/>
    <w:rsid w:val="00673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73E8C"/>
  </w:style>
  <w:style w:type="character" w:styleId="PageNumber">
    <w:name w:val="page number"/>
    <w:basedOn w:val="DefaultParagraphFont"/>
    <w:uiPriority w:val="99"/>
    <w:semiHidden/>
    <w:rsid w:val="00673E8C"/>
  </w:style>
  <w:style w:type="character" w:styleId="CommentReference">
    <w:name w:val="annotation reference"/>
    <w:basedOn w:val="DefaultParagraphFont"/>
    <w:uiPriority w:val="99"/>
    <w:semiHidden/>
    <w:rsid w:val="00CF1A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F1A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F1A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F1A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F1ABE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3244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3244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244AB"/>
    <w:rPr>
      <w:vertAlign w:val="superscript"/>
    </w:rPr>
  </w:style>
  <w:style w:type="character" w:customStyle="1" w:styleId="Nierozpoznanawzmianka1">
    <w:name w:val="Nierozpoznana wzmianka1"/>
    <w:basedOn w:val="DefaultParagraphFont"/>
    <w:uiPriority w:val="99"/>
    <w:semiHidden/>
    <w:rsid w:val="006A107F"/>
    <w:rPr>
      <w:color w:val="auto"/>
      <w:shd w:val="clear" w:color="auto" w:fill="auto"/>
    </w:rPr>
  </w:style>
  <w:style w:type="character" w:customStyle="1" w:styleId="ng-binding">
    <w:name w:val="ng-binding"/>
    <w:uiPriority w:val="99"/>
    <w:rsid w:val="00602525"/>
  </w:style>
  <w:style w:type="character" w:customStyle="1" w:styleId="apple-converted-space">
    <w:name w:val="apple-converted-space"/>
    <w:uiPriority w:val="99"/>
    <w:rsid w:val="00602525"/>
  </w:style>
  <w:style w:type="character" w:customStyle="1" w:styleId="ng-scope">
    <w:name w:val="ng-scope"/>
    <w:uiPriority w:val="99"/>
    <w:rsid w:val="00602525"/>
  </w:style>
  <w:style w:type="paragraph" w:styleId="TOCHeading">
    <w:name w:val="TOC Heading"/>
    <w:basedOn w:val="Heading1"/>
    <w:next w:val="Normal"/>
    <w:uiPriority w:val="99"/>
    <w:qFormat/>
    <w:rsid w:val="00620176"/>
    <w:pPr>
      <w:spacing w:before="480"/>
      <w:outlineLvl w:val="9"/>
    </w:pPr>
    <w:rPr>
      <w:b/>
      <w:bCs/>
      <w:sz w:val="28"/>
      <w:szCs w:val="28"/>
      <w:lang w:eastAsia="pl-PL"/>
    </w:rPr>
  </w:style>
  <w:style w:type="paragraph" w:styleId="TOC1">
    <w:name w:val="toc 1"/>
    <w:basedOn w:val="Normal"/>
    <w:next w:val="Normal"/>
    <w:autoRedefine/>
    <w:uiPriority w:val="99"/>
    <w:semiHidden/>
    <w:rsid w:val="006C3D40"/>
    <w:pPr>
      <w:tabs>
        <w:tab w:val="right" w:leader="dot" w:pos="9062"/>
      </w:tabs>
      <w:spacing w:before="120" w:after="120"/>
      <w:ind w:left="426" w:right="850" w:hanging="426"/>
    </w:pPr>
    <w:rPr>
      <w:b/>
      <w:bCs/>
      <w:caps/>
      <w:sz w:val="20"/>
      <w:szCs w:val="20"/>
    </w:rPr>
  </w:style>
  <w:style w:type="paragraph" w:styleId="TOC3">
    <w:name w:val="toc 3"/>
    <w:basedOn w:val="Normal"/>
    <w:next w:val="Normal"/>
    <w:autoRedefine/>
    <w:uiPriority w:val="99"/>
    <w:semiHidden/>
    <w:rsid w:val="00620176"/>
    <w:pPr>
      <w:spacing w:after="0"/>
      <w:ind w:left="440"/>
    </w:pPr>
    <w:rPr>
      <w:i/>
      <w:iCs/>
      <w:sz w:val="20"/>
      <w:szCs w:val="20"/>
    </w:rPr>
  </w:style>
  <w:style w:type="paragraph" w:styleId="TOC2">
    <w:name w:val="toc 2"/>
    <w:basedOn w:val="Normal"/>
    <w:next w:val="Normal"/>
    <w:autoRedefine/>
    <w:uiPriority w:val="99"/>
    <w:semiHidden/>
    <w:rsid w:val="00620176"/>
    <w:pPr>
      <w:spacing w:after="0"/>
      <w:ind w:left="220"/>
    </w:pPr>
    <w:rPr>
      <w:smallCaps/>
      <w:sz w:val="20"/>
      <w:szCs w:val="20"/>
    </w:rPr>
  </w:style>
  <w:style w:type="paragraph" w:styleId="TOC4">
    <w:name w:val="toc 4"/>
    <w:basedOn w:val="Normal"/>
    <w:next w:val="Normal"/>
    <w:autoRedefine/>
    <w:uiPriority w:val="99"/>
    <w:semiHidden/>
    <w:rsid w:val="00620176"/>
    <w:pPr>
      <w:spacing w:after="0"/>
      <w:ind w:left="66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99"/>
    <w:semiHidden/>
    <w:rsid w:val="00620176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99"/>
    <w:semiHidden/>
    <w:rsid w:val="00620176"/>
    <w:pPr>
      <w:spacing w:after="0"/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99"/>
    <w:semiHidden/>
    <w:rsid w:val="00620176"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99"/>
    <w:semiHidden/>
    <w:rsid w:val="00620176"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99"/>
    <w:semiHidden/>
    <w:rsid w:val="00620176"/>
    <w:pPr>
      <w:spacing w:after="0"/>
      <w:ind w:left="1760"/>
    </w:pPr>
    <w:rPr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rsid w:val="00C90DD3"/>
    <w:rPr>
      <w:color w:val="800080"/>
      <w:u w:val="single"/>
    </w:rPr>
  </w:style>
  <w:style w:type="paragraph" w:customStyle="1" w:styleId="Standard">
    <w:name w:val="Standard"/>
    <w:uiPriority w:val="99"/>
    <w:rsid w:val="00697E7A"/>
    <w:pPr>
      <w:suppressAutoHyphens/>
      <w:autoSpaceDN w:val="0"/>
      <w:spacing w:after="200" w:line="276" w:lineRule="auto"/>
      <w:textAlignment w:val="baseline"/>
    </w:pPr>
    <w:rPr>
      <w:rFonts w:cs="Calibri"/>
      <w:kern w:val="3"/>
      <w:lang w:eastAsia="en-US"/>
    </w:rPr>
  </w:style>
  <w:style w:type="paragraph" w:customStyle="1" w:styleId="Standartowy">
    <w:name w:val="Standartowy"/>
    <w:basedOn w:val="BodyText"/>
    <w:uiPriority w:val="99"/>
    <w:rsid w:val="009A7E4F"/>
    <w:pPr>
      <w:numPr>
        <w:numId w:val="1"/>
      </w:numPr>
      <w:spacing w:line="360" w:lineRule="auto"/>
    </w:pPr>
    <w:rPr>
      <w:rFonts w:ascii="Arial" w:hAnsi="Arial" w:cs="Arial"/>
      <w:sz w:val="22"/>
      <w:szCs w:val="22"/>
    </w:rPr>
  </w:style>
  <w:style w:type="numbering" w:customStyle="1" w:styleId="WWNum50">
    <w:name w:val="WWNum50"/>
    <w:rsid w:val="00AA278F"/>
    <w:pPr>
      <w:numPr>
        <w:numId w:val="21"/>
      </w:numPr>
    </w:pPr>
  </w:style>
  <w:style w:type="numbering" w:customStyle="1" w:styleId="WWNum49">
    <w:name w:val="WWNum49"/>
    <w:rsid w:val="00AA278F"/>
    <w:pPr>
      <w:numPr>
        <w:numId w:val="20"/>
      </w:numPr>
    </w:pPr>
  </w:style>
  <w:style w:type="numbering" w:customStyle="1" w:styleId="WWNum47">
    <w:name w:val="WWNum47"/>
    <w:rsid w:val="00AA278F"/>
    <w:pPr>
      <w:numPr>
        <w:numId w:val="19"/>
      </w:numPr>
    </w:pPr>
  </w:style>
  <w:style w:type="numbering" w:customStyle="1" w:styleId="WWNum56">
    <w:name w:val="WWNum56"/>
    <w:rsid w:val="00AA278F"/>
    <w:pPr>
      <w:numPr>
        <w:numId w:val="27"/>
      </w:numPr>
    </w:pPr>
  </w:style>
  <w:style w:type="numbering" w:customStyle="1" w:styleId="WWNum79">
    <w:name w:val="WWNum79"/>
    <w:rsid w:val="00AA278F"/>
    <w:pPr>
      <w:numPr>
        <w:numId w:val="31"/>
      </w:numPr>
    </w:pPr>
  </w:style>
  <w:style w:type="numbering" w:customStyle="1" w:styleId="WWNum55">
    <w:name w:val="WWNum55"/>
    <w:rsid w:val="00AA278F"/>
    <w:pPr>
      <w:numPr>
        <w:numId w:val="26"/>
      </w:numPr>
    </w:pPr>
  </w:style>
  <w:style w:type="numbering" w:customStyle="1" w:styleId="WWNum53">
    <w:name w:val="WWNum53"/>
    <w:rsid w:val="00AA278F"/>
    <w:pPr>
      <w:numPr>
        <w:numId w:val="24"/>
      </w:numPr>
    </w:pPr>
  </w:style>
  <w:style w:type="numbering" w:customStyle="1" w:styleId="WWNum51">
    <w:name w:val="WWNum51"/>
    <w:rsid w:val="00AA278F"/>
    <w:pPr>
      <w:numPr>
        <w:numId w:val="22"/>
      </w:numPr>
    </w:pPr>
  </w:style>
  <w:style w:type="numbering" w:customStyle="1" w:styleId="WWNum54">
    <w:name w:val="WWNum54"/>
    <w:rsid w:val="00AA278F"/>
    <w:pPr>
      <w:numPr>
        <w:numId w:val="25"/>
      </w:numPr>
    </w:pPr>
  </w:style>
  <w:style w:type="numbering" w:customStyle="1" w:styleId="WWNum52">
    <w:name w:val="WWNum52"/>
    <w:rsid w:val="00AA278F"/>
    <w:pPr>
      <w:numPr>
        <w:numId w:val="23"/>
      </w:numPr>
    </w:pPr>
  </w:style>
  <w:style w:type="numbering" w:customStyle="1" w:styleId="WWNum45">
    <w:name w:val="WWNum45"/>
    <w:rsid w:val="00AA278F"/>
    <w:pPr>
      <w:numPr>
        <w:numId w:val="18"/>
      </w:numPr>
    </w:pPr>
  </w:style>
  <w:style w:type="numbering" w:customStyle="1" w:styleId="WWNum58">
    <w:name w:val="WWNum58"/>
    <w:rsid w:val="00AA278F"/>
    <w:pPr>
      <w:numPr>
        <w:numId w:val="29"/>
      </w:numPr>
    </w:pPr>
  </w:style>
  <w:style w:type="numbering" w:customStyle="1" w:styleId="WWNum78">
    <w:name w:val="WWNum78"/>
    <w:rsid w:val="00AA278F"/>
    <w:pPr>
      <w:numPr>
        <w:numId w:val="30"/>
      </w:numPr>
    </w:pPr>
  </w:style>
  <w:style w:type="numbering" w:customStyle="1" w:styleId="WWNum57">
    <w:name w:val="WWNum57"/>
    <w:rsid w:val="00AA278F"/>
    <w:pPr>
      <w:numPr>
        <w:numId w:val="28"/>
      </w:numPr>
    </w:pPr>
  </w:style>
  <w:style w:type="numbering" w:customStyle="1" w:styleId="WWNum80">
    <w:name w:val="WWNum80"/>
    <w:rsid w:val="00AA278F"/>
    <w:pPr>
      <w:numPr>
        <w:numId w:val="3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19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356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357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2</Pages>
  <Words>761</Words>
  <Characters>4569</Characters>
  <Application>Microsoft Office Outlook</Application>
  <DocSecurity>0</DocSecurity>
  <Lines>0</Lines>
  <Paragraphs>0</Paragraphs>
  <ScaleCrop>false</ScaleCrop>
  <Company>smz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Gabrysia</dc:creator>
  <cp:keywords/>
  <dc:description/>
  <cp:lastModifiedBy>User</cp:lastModifiedBy>
  <cp:revision>20</cp:revision>
  <cp:lastPrinted>2021-05-09T14:11:00Z</cp:lastPrinted>
  <dcterms:created xsi:type="dcterms:W3CDTF">2021-10-12T03:57:00Z</dcterms:created>
  <dcterms:modified xsi:type="dcterms:W3CDTF">2026-08-13T08:00:00Z</dcterms:modified>
</cp:coreProperties>
</file>