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16" w:rsidRDefault="008A1B16" w:rsidP="00076D0D">
      <w:pPr>
        <w:pStyle w:val="NoSpacing"/>
        <w:ind w:left="1701" w:hanging="1276"/>
        <w:rPr>
          <w:sz w:val="24"/>
          <w:szCs w:val="24"/>
        </w:rPr>
      </w:pPr>
      <w:r w:rsidRPr="00076D0D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7</w:t>
      </w:r>
      <w:r w:rsidRPr="0052578B">
        <w:rPr>
          <w:sz w:val="24"/>
          <w:szCs w:val="24"/>
        </w:rPr>
        <w:t xml:space="preserve"> – </w:t>
      </w:r>
      <w:r>
        <w:rPr>
          <w:sz w:val="24"/>
          <w:szCs w:val="24"/>
        </w:rPr>
        <w:t>oświadczenie aktualizujące o braku podstaw wykluczenia z p</w:t>
      </w:r>
      <w:bookmarkStart w:id="0" w:name="_GoBack"/>
      <w:bookmarkEnd w:id="0"/>
      <w:r>
        <w:rPr>
          <w:sz w:val="24"/>
          <w:szCs w:val="24"/>
        </w:rPr>
        <w:t>ostępowania.</w:t>
      </w:r>
    </w:p>
    <w:p w:rsidR="008A1B16" w:rsidRDefault="008A1B16" w:rsidP="007407CB">
      <w:pPr>
        <w:pStyle w:val="NoSpacing"/>
        <w:ind w:left="284" w:hanging="284"/>
        <w:rPr>
          <w:sz w:val="24"/>
          <w:szCs w:val="24"/>
        </w:rPr>
      </w:pPr>
    </w:p>
    <w:p w:rsidR="008A1B16" w:rsidRPr="007407CB" w:rsidRDefault="008A1B16" w:rsidP="007407CB">
      <w:pPr>
        <w:pStyle w:val="NoSpacing"/>
        <w:ind w:left="284" w:hanging="284"/>
        <w:rPr>
          <w:sz w:val="24"/>
          <w:szCs w:val="24"/>
        </w:rPr>
      </w:pPr>
      <w:r>
        <w:rPr>
          <w:b/>
          <w:bCs/>
          <w:sz w:val="24"/>
          <w:szCs w:val="24"/>
        </w:rPr>
        <w:t>Wykonawc</w:t>
      </w:r>
      <w:r w:rsidRPr="007407CB">
        <w:rPr>
          <w:b/>
          <w:bCs/>
          <w:sz w:val="24"/>
          <w:szCs w:val="24"/>
        </w:rPr>
        <w:t xml:space="preserve">a / </w:t>
      </w:r>
      <w:r>
        <w:rPr>
          <w:b/>
          <w:bCs/>
          <w:sz w:val="24"/>
          <w:szCs w:val="24"/>
        </w:rPr>
        <w:t>Wykonawc</w:t>
      </w:r>
      <w:r w:rsidRPr="007407CB">
        <w:rPr>
          <w:b/>
          <w:bCs/>
          <w:sz w:val="24"/>
          <w:szCs w:val="24"/>
        </w:rPr>
        <w:t>y składający ofertę:</w:t>
      </w:r>
      <w:r w:rsidRPr="007407CB">
        <w:rPr>
          <w:sz w:val="24"/>
          <w:szCs w:val="24"/>
        </w:rPr>
        <w:t xml:space="preserve"> ………………………………………</w:t>
      </w:r>
    </w:p>
    <w:p w:rsidR="008A1B16" w:rsidRPr="007407CB" w:rsidRDefault="008A1B16" w:rsidP="007407CB">
      <w:pPr>
        <w:pStyle w:val="NoSpacing"/>
        <w:ind w:left="284" w:hanging="284"/>
        <w:rPr>
          <w:sz w:val="24"/>
          <w:szCs w:val="24"/>
        </w:rPr>
      </w:pPr>
      <w:r w:rsidRPr="007407CB">
        <w:rPr>
          <w:sz w:val="24"/>
          <w:szCs w:val="24"/>
        </w:rPr>
        <w:t>(pełna nazwa/firma, adres, w zależności od podmiotu: NIP/PESEL, KRS/CEiDG)</w:t>
      </w:r>
    </w:p>
    <w:p w:rsidR="008A1B16" w:rsidRPr="007407CB" w:rsidRDefault="008A1B16" w:rsidP="007407CB">
      <w:pPr>
        <w:pStyle w:val="NoSpacing"/>
        <w:ind w:left="284" w:hanging="284"/>
        <w:rPr>
          <w:sz w:val="24"/>
          <w:szCs w:val="24"/>
        </w:rPr>
      </w:pPr>
      <w:r w:rsidRPr="007407CB">
        <w:rPr>
          <w:sz w:val="24"/>
          <w:szCs w:val="24"/>
        </w:rPr>
        <w:t xml:space="preserve"> reprezentowany przez: …………………………………………………</w:t>
      </w:r>
    </w:p>
    <w:p w:rsidR="008A1B16" w:rsidRDefault="008A1B16" w:rsidP="007407CB">
      <w:pPr>
        <w:pStyle w:val="NoSpacing"/>
        <w:ind w:left="284" w:hanging="284"/>
        <w:rPr>
          <w:sz w:val="24"/>
          <w:szCs w:val="24"/>
        </w:rPr>
      </w:pPr>
      <w:r w:rsidRPr="007407CB">
        <w:rPr>
          <w:sz w:val="24"/>
          <w:szCs w:val="24"/>
        </w:rPr>
        <w:t>(imię, nazwisko, stanowisko/podstawa do  reprezentacji)</w:t>
      </w:r>
    </w:p>
    <w:p w:rsidR="008A1B16" w:rsidRDefault="008A1B16" w:rsidP="007407CB">
      <w:pPr>
        <w:pStyle w:val="NoSpacing"/>
        <w:ind w:left="284" w:hanging="284"/>
        <w:rPr>
          <w:b/>
          <w:bCs/>
          <w:sz w:val="24"/>
          <w:szCs w:val="24"/>
        </w:rPr>
      </w:pPr>
    </w:p>
    <w:p w:rsidR="008A1B16" w:rsidRPr="007407CB" w:rsidRDefault="008A1B16" w:rsidP="007407CB">
      <w:pPr>
        <w:pStyle w:val="NoSpacing"/>
        <w:ind w:left="284" w:hanging="284"/>
        <w:rPr>
          <w:b/>
          <w:bCs/>
          <w:sz w:val="24"/>
          <w:szCs w:val="24"/>
        </w:rPr>
      </w:pPr>
      <w:r w:rsidRPr="007407CB">
        <w:rPr>
          <w:b/>
          <w:bCs/>
          <w:sz w:val="24"/>
          <w:szCs w:val="24"/>
        </w:rPr>
        <w:t xml:space="preserve">W przypadku gdy </w:t>
      </w:r>
      <w:r>
        <w:rPr>
          <w:b/>
          <w:bCs/>
          <w:sz w:val="24"/>
          <w:szCs w:val="24"/>
        </w:rPr>
        <w:t>Wykonawc</w:t>
      </w:r>
      <w:r w:rsidRPr="007407CB">
        <w:rPr>
          <w:b/>
          <w:bCs/>
          <w:sz w:val="24"/>
          <w:szCs w:val="24"/>
        </w:rPr>
        <w:t>a korzysta z zasobów innego podmiotu na zasadach wskazanych w</w:t>
      </w:r>
      <w:r>
        <w:rPr>
          <w:b/>
          <w:bCs/>
          <w:sz w:val="24"/>
          <w:szCs w:val="24"/>
        </w:rPr>
        <w:t> </w:t>
      </w:r>
      <w:r w:rsidRPr="007407CB">
        <w:rPr>
          <w:b/>
          <w:bCs/>
          <w:sz w:val="24"/>
          <w:szCs w:val="24"/>
        </w:rPr>
        <w:t>art. 118 ustawy pzp – oświadczenie dodatkowo składa podmiot udostępniający zasoby.</w:t>
      </w:r>
    </w:p>
    <w:p w:rsidR="008A1B16" w:rsidRPr="007407CB" w:rsidRDefault="008A1B16" w:rsidP="007407CB">
      <w:pPr>
        <w:pStyle w:val="NoSpacing"/>
        <w:ind w:left="284" w:hanging="284"/>
        <w:rPr>
          <w:b/>
          <w:bCs/>
          <w:sz w:val="24"/>
          <w:szCs w:val="24"/>
        </w:rPr>
      </w:pPr>
    </w:p>
    <w:p w:rsidR="008A1B16" w:rsidRPr="007407CB" w:rsidRDefault="008A1B16" w:rsidP="007407CB">
      <w:pPr>
        <w:pStyle w:val="NoSpacing"/>
        <w:ind w:left="284" w:hanging="284"/>
        <w:rPr>
          <w:b/>
          <w:bCs/>
          <w:sz w:val="24"/>
          <w:szCs w:val="24"/>
        </w:rPr>
      </w:pPr>
      <w:r w:rsidRPr="007407CB">
        <w:rPr>
          <w:b/>
          <w:bCs/>
          <w:sz w:val="24"/>
          <w:szCs w:val="24"/>
        </w:rPr>
        <w:t xml:space="preserve">Podmiot udostępniający zasoby: </w:t>
      </w:r>
      <w:r w:rsidRPr="007407CB">
        <w:rPr>
          <w:sz w:val="24"/>
          <w:szCs w:val="24"/>
        </w:rPr>
        <w:t>………………………………………</w:t>
      </w:r>
    </w:p>
    <w:p w:rsidR="008A1B16" w:rsidRPr="007407CB" w:rsidRDefault="008A1B16" w:rsidP="007407CB">
      <w:pPr>
        <w:pStyle w:val="NoSpacing"/>
        <w:ind w:left="284" w:hanging="284"/>
        <w:rPr>
          <w:i/>
          <w:iCs/>
          <w:sz w:val="24"/>
          <w:szCs w:val="24"/>
        </w:rPr>
      </w:pPr>
      <w:r w:rsidRPr="007407CB">
        <w:rPr>
          <w:i/>
          <w:iCs/>
          <w:sz w:val="24"/>
          <w:szCs w:val="24"/>
        </w:rPr>
        <w:t xml:space="preserve">(pełna nazwa/firma, adres, w zależności od podmiotu: NIP/PESEL, KRS/CEiDG) </w:t>
      </w:r>
    </w:p>
    <w:p w:rsidR="008A1B16" w:rsidRPr="007407CB" w:rsidRDefault="008A1B16" w:rsidP="007407CB">
      <w:pPr>
        <w:pStyle w:val="NoSpacing"/>
        <w:ind w:left="284" w:hanging="284"/>
        <w:rPr>
          <w:i/>
          <w:iCs/>
          <w:sz w:val="24"/>
          <w:szCs w:val="24"/>
        </w:rPr>
      </w:pPr>
      <w:r w:rsidRPr="007407CB">
        <w:rPr>
          <w:sz w:val="24"/>
          <w:szCs w:val="24"/>
          <w:u w:val="single"/>
        </w:rPr>
        <w:t>reprezentowany przez:</w:t>
      </w:r>
      <w:r w:rsidRPr="007407CB">
        <w:rPr>
          <w:i/>
          <w:iCs/>
          <w:sz w:val="24"/>
          <w:szCs w:val="24"/>
        </w:rPr>
        <w:t xml:space="preserve"> </w:t>
      </w:r>
      <w:r w:rsidRPr="007407CB">
        <w:rPr>
          <w:sz w:val="24"/>
          <w:szCs w:val="24"/>
        </w:rPr>
        <w:t>……………………</w:t>
      </w:r>
    </w:p>
    <w:p w:rsidR="008A1B16" w:rsidRPr="007407CB" w:rsidRDefault="008A1B16" w:rsidP="007407CB">
      <w:pPr>
        <w:pStyle w:val="NoSpacing"/>
        <w:ind w:left="284" w:hanging="284"/>
        <w:rPr>
          <w:i/>
          <w:iCs/>
          <w:sz w:val="24"/>
          <w:szCs w:val="24"/>
        </w:rPr>
      </w:pPr>
      <w:r w:rsidRPr="007407CB">
        <w:rPr>
          <w:i/>
          <w:iCs/>
          <w:sz w:val="24"/>
          <w:szCs w:val="24"/>
        </w:rPr>
        <w:t>(imię, nazwisko, stanowisko/podstawa do  reprezentacji)</w:t>
      </w:r>
    </w:p>
    <w:p w:rsidR="008A1B16" w:rsidRPr="0052578B" w:rsidRDefault="008A1B16" w:rsidP="00076D0D">
      <w:pPr>
        <w:pStyle w:val="NoSpacing"/>
        <w:ind w:left="1701" w:hanging="1276"/>
        <w:rPr>
          <w:sz w:val="24"/>
          <w:szCs w:val="24"/>
        </w:rPr>
      </w:pPr>
    </w:p>
    <w:p w:rsidR="008A1B16" w:rsidRPr="00B1610E" w:rsidRDefault="008A1B16" w:rsidP="00D63599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B1610E">
        <w:rPr>
          <w:rFonts w:ascii="Arial" w:hAnsi="Arial" w:cs="Arial"/>
          <w:b/>
          <w:bCs/>
        </w:rPr>
        <w:t>OŚWIADCZENIE</w:t>
      </w:r>
    </w:p>
    <w:p w:rsidR="008A1B16" w:rsidRPr="00B1610E" w:rsidRDefault="008A1B16" w:rsidP="00D63599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B1610E">
        <w:rPr>
          <w:rFonts w:ascii="Arial" w:hAnsi="Arial" w:cs="Arial"/>
          <w:b/>
          <w:bCs/>
        </w:rPr>
        <w:t>O AKTUALNOŚCI INFORMACJI ZAWARTYCH W OŚWIADCZENIU, O KTÓRYM MOWA W ART. 125 UST. 1 PZP W ZAKRESIE PODSTAW WYKLUCZENIA Z</w:t>
      </w:r>
      <w:r>
        <w:rPr>
          <w:rFonts w:ascii="Arial" w:hAnsi="Arial" w:cs="Arial"/>
          <w:b/>
          <w:bCs/>
        </w:rPr>
        <w:t> </w:t>
      </w:r>
      <w:r w:rsidRPr="00B1610E">
        <w:rPr>
          <w:rFonts w:ascii="Arial" w:hAnsi="Arial" w:cs="Arial"/>
          <w:b/>
          <w:bCs/>
        </w:rPr>
        <w:t>POSTĘPOWANIA</w:t>
      </w:r>
    </w:p>
    <w:p w:rsidR="008A1B16" w:rsidRPr="00B1610E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</w:p>
    <w:p w:rsidR="008A1B16" w:rsidRPr="00B1610E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 w:rsidRPr="00B1610E">
        <w:rPr>
          <w:rFonts w:ascii="Arial" w:hAnsi="Arial" w:cs="Arial"/>
        </w:rPr>
        <w:t xml:space="preserve">W związku ze złożeniem oferty/udostępnieniem zasobów* w postępowaniu o udzielenie zamówienia publicznego prowadzonym w trybie </w:t>
      </w:r>
      <w:r>
        <w:rPr>
          <w:rFonts w:ascii="Arial" w:hAnsi="Arial" w:cs="Arial"/>
        </w:rPr>
        <w:t xml:space="preserve">podstawowym opartym na art. 275 pkt 2 ustawy </w:t>
      </w:r>
      <w:r w:rsidRPr="00B1610E">
        <w:rPr>
          <w:rFonts w:ascii="Arial" w:hAnsi="Arial" w:cs="Arial"/>
        </w:rPr>
        <w:t xml:space="preserve"> </w:t>
      </w:r>
    </w:p>
    <w:p w:rsidR="008A1B16" w:rsidRPr="00B1610E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 w:rsidRPr="00B1610E">
        <w:rPr>
          <w:rFonts w:ascii="Arial" w:hAnsi="Arial" w:cs="Arial"/>
        </w:rPr>
        <w:t xml:space="preserve">Ja niżej podpisany </w:t>
      </w:r>
      <w:r>
        <w:rPr>
          <w:rFonts w:ascii="Arial" w:hAnsi="Arial" w:cs="Arial"/>
        </w:rPr>
        <w:t>……………………..</w:t>
      </w:r>
    </w:p>
    <w:p w:rsidR="008A1B16" w:rsidRPr="00B1610E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 w:rsidRPr="00B1610E">
        <w:rPr>
          <w:rFonts w:ascii="Arial" w:hAnsi="Arial" w:cs="Arial"/>
        </w:rPr>
        <w:t>działając w imieniu i na rzecz</w:t>
      </w:r>
    </w:p>
    <w:p w:rsidR="008A1B16" w:rsidRPr="00B1610E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</w:t>
      </w:r>
    </w:p>
    <w:p w:rsidR="008A1B16" w:rsidRPr="00B1610E" w:rsidRDefault="008A1B16" w:rsidP="00076C8B">
      <w:pPr>
        <w:tabs>
          <w:tab w:val="left" w:pos="0"/>
        </w:tabs>
        <w:spacing w:after="0"/>
        <w:jc w:val="both"/>
        <w:rPr>
          <w:rFonts w:ascii="Arial" w:hAnsi="Arial" w:cs="Arial"/>
        </w:rPr>
      </w:pPr>
      <w:r w:rsidRPr="00B1610E">
        <w:rPr>
          <w:rFonts w:ascii="Arial" w:hAnsi="Arial" w:cs="Arial"/>
        </w:rPr>
        <w:t>oświadczam, że informacje zawarte w  oświadczeniu, o którym mowa w art. 125 ust. 1  ustawy  z</w:t>
      </w:r>
      <w:r>
        <w:rPr>
          <w:rFonts w:ascii="Arial" w:hAnsi="Arial" w:cs="Arial"/>
        </w:rPr>
        <w:t> </w:t>
      </w:r>
      <w:r w:rsidRPr="00B1610E">
        <w:rPr>
          <w:rFonts w:ascii="Arial" w:hAnsi="Arial" w:cs="Arial"/>
        </w:rPr>
        <w:t>dnia 11 września 2019 r. (</w:t>
      </w:r>
      <w:r w:rsidRPr="00076C8B">
        <w:rPr>
          <w:rFonts w:ascii="Arial" w:hAnsi="Arial" w:cs="Arial"/>
        </w:rPr>
        <w:t>Dz.U.2024.1320 t.j.</w:t>
      </w:r>
      <w:r>
        <w:rPr>
          <w:rFonts w:ascii="Arial" w:hAnsi="Arial" w:cs="Arial"/>
        </w:rPr>
        <w:t xml:space="preserve">) </w:t>
      </w:r>
      <w:r w:rsidRPr="00B1610E">
        <w:rPr>
          <w:rFonts w:ascii="Arial" w:hAnsi="Arial" w:cs="Arial"/>
        </w:rPr>
        <w:t>przedłożonym wraz z</w:t>
      </w:r>
      <w:r>
        <w:rPr>
          <w:rFonts w:ascii="Arial" w:hAnsi="Arial" w:cs="Arial"/>
        </w:rPr>
        <w:t> </w:t>
      </w:r>
      <w:r w:rsidRPr="00B1610E">
        <w:rPr>
          <w:rFonts w:ascii="Arial" w:hAnsi="Arial" w:cs="Arial"/>
        </w:rPr>
        <w:t>ofertą są aktualne w</w:t>
      </w:r>
      <w:r>
        <w:rPr>
          <w:rFonts w:ascii="Arial" w:hAnsi="Arial" w:cs="Arial"/>
        </w:rPr>
        <w:t> </w:t>
      </w:r>
      <w:r w:rsidRPr="00B1610E">
        <w:rPr>
          <w:rFonts w:ascii="Arial" w:hAnsi="Arial" w:cs="Arial"/>
        </w:rPr>
        <w:t>zakresie podstaw wykluczenia z postępowania wskazanych przez Zamawiającego, o których mowa w:</w:t>
      </w:r>
    </w:p>
    <w:p w:rsidR="008A1B16" w:rsidRPr="00B1610E" w:rsidRDefault="008A1B16" w:rsidP="00591F1F">
      <w:p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B1610E">
        <w:rPr>
          <w:rFonts w:ascii="Arial" w:hAnsi="Arial" w:cs="Arial"/>
        </w:rPr>
        <w:t>-</w:t>
      </w:r>
      <w:r w:rsidRPr="00B1610E">
        <w:rPr>
          <w:rFonts w:ascii="Arial" w:hAnsi="Arial" w:cs="Arial"/>
        </w:rPr>
        <w:tab/>
        <w:t xml:space="preserve">art. 108 ust. 1 pkt 3 </w:t>
      </w:r>
      <w:r>
        <w:rPr>
          <w:rFonts w:ascii="Arial" w:hAnsi="Arial" w:cs="Arial"/>
        </w:rPr>
        <w:t>ustawy pzp</w:t>
      </w:r>
      <w:r w:rsidRPr="00B1610E">
        <w:rPr>
          <w:rFonts w:ascii="Arial" w:hAnsi="Arial" w:cs="Arial"/>
        </w:rPr>
        <w:t>,</w:t>
      </w:r>
    </w:p>
    <w:p w:rsidR="008A1B16" w:rsidRPr="00B1610E" w:rsidRDefault="008A1B16" w:rsidP="00591F1F">
      <w:p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B1610E">
        <w:rPr>
          <w:rFonts w:ascii="Arial" w:hAnsi="Arial" w:cs="Arial"/>
        </w:rPr>
        <w:t>-</w:t>
      </w:r>
      <w:r w:rsidRPr="00B1610E">
        <w:rPr>
          <w:rFonts w:ascii="Arial" w:hAnsi="Arial" w:cs="Arial"/>
        </w:rPr>
        <w:tab/>
        <w:t xml:space="preserve">art. 108 ust. 1 pkt 4 </w:t>
      </w:r>
      <w:r>
        <w:rPr>
          <w:rFonts w:ascii="Arial" w:hAnsi="Arial" w:cs="Arial"/>
        </w:rPr>
        <w:t>ustawy pzp</w:t>
      </w:r>
      <w:r w:rsidRPr="00B1610E">
        <w:rPr>
          <w:rFonts w:ascii="Arial" w:hAnsi="Arial" w:cs="Arial"/>
        </w:rPr>
        <w:t>, dotyczących orzeczenia zakazu ubiegania się o</w:t>
      </w:r>
      <w:r>
        <w:rPr>
          <w:rFonts w:ascii="Arial" w:hAnsi="Arial" w:cs="Arial"/>
        </w:rPr>
        <w:t> </w:t>
      </w:r>
      <w:r w:rsidRPr="00B1610E">
        <w:rPr>
          <w:rFonts w:ascii="Arial" w:hAnsi="Arial" w:cs="Arial"/>
        </w:rPr>
        <w:t xml:space="preserve">zamówienie publiczne tytułem środka zapobiegawczego, </w:t>
      </w:r>
    </w:p>
    <w:p w:rsidR="008A1B16" w:rsidRPr="00B1610E" w:rsidRDefault="008A1B16" w:rsidP="00591F1F">
      <w:p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B1610E">
        <w:rPr>
          <w:rFonts w:ascii="Arial" w:hAnsi="Arial" w:cs="Arial"/>
        </w:rPr>
        <w:t>-</w:t>
      </w:r>
      <w:r w:rsidRPr="00B1610E">
        <w:rPr>
          <w:rFonts w:ascii="Arial" w:hAnsi="Arial" w:cs="Arial"/>
        </w:rPr>
        <w:tab/>
        <w:t xml:space="preserve">art. 108 ust. 1 pkt 5 </w:t>
      </w:r>
      <w:r>
        <w:rPr>
          <w:rFonts w:ascii="Arial" w:hAnsi="Arial" w:cs="Arial"/>
        </w:rPr>
        <w:t>ustawy pzp</w:t>
      </w:r>
      <w:r w:rsidRPr="00B1610E">
        <w:rPr>
          <w:rFonts w:ascii="Arial" w:hAnsi="Arial" w:cs="Arial"/>
        </w:rPr>
        <w:t xml:space="preserve">, dotyczących zawarcia z innymi </w:t>
      </w:r>
      <w:r>
        <w:rPr>
          <w:rFonts w:ascii="Arial" w:hAnsi="Arial" w:cs="Arial"/>
        </w:rPr>
        <w:t>Wykonawc</w:t>
      </w:r>
      <w:r w:rsidRPr="00B1610E">
        <w:rPr>
          <w:rFonts w:ascii="Arial" w:hAnsi="Arial" w:cs="Arial"/>
        </w:rPr>
        <w:t xml:space="preserve">ami porozumienia mającego na celu zakłócenie konkurencji, </w:t>
      </w:r>
    </w:p>
    <w:p w:rsidR="008A1B16" w:rsidRPr="00B1610E" w:rsidRDefault="008A1B16" w:rsidP="00591F1F">
      <w:p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B1610E">
        <w:rPr>
          <w:rFonts w:ascii="Arial" w:hAnsi="Arial" w:cs="Arial"/>
        </w:rPr>
        <w:t>-</w:t>
      </w:r>
      <w:r w:rsidRPr="00B1610E">
        <w:rPr>
          <w:rFonts w:ascii="Arial" w:hAnsi="Arial" w:cs="Arial"/>
        </w:rPr>
        <w:tab/>
        <w:t xml:space="preserve">art. 108 ust. 1 pkt 6 </w:t>
      </w:r>
      <w:r>
        <w:rPr>
          <w:rFonts w:ascii="Arial" w:hAnsi="Arial" w:cs="Arial"/>
        </w:rPr>
        <w:t>ustawy pzp</w:t>
      </w:r>
      <w:r w:rsidRPr="00B1610E">
        <w:rPr>
          <w:rFonts w:ascii="Arial" w:hAnsi="Arial" w:cs="Arial"/>
        </w:rPr>
        <w:t>,</w:t>
      </w:r>
    </w:p>
    <w:p w:rsidR="008A1B16" w:rsidRPr="00B1610E" w:rsidRDefault="008A1B16" w:rsidP="00591F1F">
      <w:p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B1610E">
        <w:rPr>
          <w:rFonts w:ascii="Arial" w:hAnsi="Arial" w:cs="Arial"/>
        </w:rPr>
        <w:t>-</w:t>
      </w:r>
      <w:r w:rsidRPr="00B1610E">
        <w:rPr>
          <w:rFonts w:ascii="Arial" w:hAnsi="Arial" w:cs="Arial"/>
        </w:rPr>
        <w:tab/>
        <w:t xml:space="preserve">art. 109 ust. 1 pkt 1 </w:t>
      </w:r>
      <w:r>
        <w:rPr>
          <w:rFonts w:ascii="Arial" w:hAnsi="Arial" w:cs="Arial"/>
        </w:rPr>
        <w:t>ustawy pzp</w:t>
      </w:r>
      <w:r w:rsidRPr="00B1610E">
        <w:rPr>
          <w:rFonts w:ascii="Arial" w:hAnsi="Arial" w:cs="Arial"/>
        </w:rPr>
        <w:t>, odnośnie do naruszenia obowiązków dotyczących płatności podatków i opłat lokalnych, o których mowa w ustawie z dnia 12 stycznia 1991 r. o podatkach i</w:t>
      </w:r>
      <w:r>
        <w:rPr>
          <w:rFonts w:ascii="Arial" w:hAnsi="Arial" w:cs="Arial"/>
        </w:rPr>
        <w:t> </w:t>
      </w:r>
      <w:r w:rsidRPr="00B1610E">
        <w:rPr>
          <w:rFonts w:ascii="Arial" w:hAnsi="Arial" w:cs="Arial"/>
        </w:rPr>
        <w:t>opłatach lokalnych (</w:t>
      </w:r>
      <w:r w:rsidRPr="006C7FD6">
        <w:rPr>
          <w:rFonts w:ascii="Arial" w:hAnsi="Arial" w:cs="Arial"/>
        </w:rPr>
        <w:t xml:space="preserve">Dz.U.2023.70 t.j. </w:t>
      </w:r>
      <w:r w:rsidRPr="00B1610E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B1610E">
        <w:rPr>
          <w:rFonts w:ascii="Arial" w:hAnsi="Arial" w:cs="Arial"/>
        </w:rPr>
        <w:t>późn. zm.),</w:t>
      </w:r>
    </w:p>
    <w:p w:rsidR="008A1B16" w:rsidRPr="00B1610E" w:rsidRDefault="008A1B16" w:rsidP="00591F1F">
      <w:p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B1610E">
        <w:rPr>
          <w:rFonts w:ascii="Arial" w:hAnsi="Arial" w:cs="Arial"/>
        </w:rPr>
        <w:t>-</w:t>
      </w:r>
      <w:r w:rsidRPr="00B1610E">
        <w:rPr>
          <w:rFonts w:ascii="Arial" w:hAnsi="Arial" w:cs="Arial"/>
        </w:rPr>
        <w:tab/>
        <w:t xml:space="preserve"> art. 109 ust. 1 pkt 5</w:t>
      </w:r>
      <w:r>
        <w:rPr>
          <w:rFonts w:ascii="Arial" w:hAnsi="Arial" w:cs="Arial"/>
        </w:rPr>
        <w:t xml:space="preserve">, pkt 6, pkt </w:t>
      </w:r>
      <w:r w:rsidRPr="00B1610E">
        <w:rPr>
          <w:rFonts w:ascii="Arial" w:hAnsi="Arial" w:cs="Arial"/>
        </w:rPr>
        <w:t>7</w:t>
      </w:r>
      <w:r>
        <w:rPr>
          <w:rFonts w:ascii="Arial" w:hAnsi="Arial" w:cs="Arial"/>
        </w:rPr>
        <w:t>, pkt 8 i pkt 10 ustawy pzp</w:t>
      </w:r>
      <w:r w:rsidRPr="00B1610E">
        <w:rPr>
          <w:rFonts w:ascii="Arial" w:hAnsi="Arial" w:cs="Arial"/>
        </w:rPr>
        <w:t>.</w:t>
      </w:r>
    </w:p>
    <w:p w:rsidR="008A1B16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</w:p>
    <w:p w:rsidR="008A1B16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Uwaga.</w:t>
      </w:r>
    </w:p>
    <w:p w:rsidR="008A1B16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Oświadczenie aktualizujące składane przez Wykonawcę, którego oferta została najwyżej oceniona składa w trakcie procedury badania i oceny ofert:</w:t>
      </w:r>
    </w:p>
    <w:p w:rsidR="008A1B16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Wykonawca, </w:t>
      </w:r>
    </w:p>
    <w:p w:rsidR="008A1B16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- w przypadku oferty wspólnej – każdy z Wykonawców (jeżeli ma zastosowanie),</w:t>
      </w:r>
    </w:p>
    <w:p w:rsidR="008A1B16" w:rsidRPr="00B1610E" w:rsidRDefault="008A1B16" w:rsidP="00591F1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- podmiot udostępniający zasoby na podstawie art. 118 (jeżeli ma zastosowanie).</w:t>
      </w:r>
    </w:p>
    <w:p w:rsidR="008A1B16" w:rsidRPr="00D17030" w:rsidRDefault="008A1B16" w:rsidP="00591F1F">
      <w:pPr>
        <w:tabs>
          <w:tab w:val="left" w:pos="0"/>
        </w:tabs>
        <w:spacing w:after="0"/>
        <w:ind w:left="3402"/>
        <w:jc w:val="right"/>
        <w:rPr>
          <w:rFonts w:ascii="Arial" w:hAnsi="Arial" w:cs="Arial"/>
          <w:highlight w:val="yellow"/>
        </w:rPr>
      </w:pPr>
    </w:p>
    <w:p w:rsidR="008A1B16" w:rsidRDefault="008A1B16" w:rsidP="00591F1F">
      <w:pPr>
        <w:tabs>
          <w:tab w:val="left" w:pos="0"/>
        </w:tabs>
        <w:spacing w:after="0"/>
        <w:ind w:left="3402"/>
        <w:jc w:val="right"/>
        <w:rPr>
          <w:rFonts w:ascii="Arial" w:hAnsi="Arial" w:cs="Arial"/>
        </w:rPr>
      </w:pPr>
      <w:r w:rsidRPr="00D17030">
        <w:rPr>
          <w:rFonts w:ascii="Arial" w:hAnsi="Arial" w:cs="Arial"/>
        </w:rPr>
        <w:t>kwalifikowany podpis elektroniczny</w:t>
      </w:r>
      <w:r>
        <w:rPr>
          <w:rFonts w:ascii="Arial" w:hAnsi="Arial" w:cs="Arial"/>
        </w:rPr>
        <w:t xml:space="preserve">, osobisty lub zaufany </w:t>
      </w:r>
      <w:r w:rsidRPr="00D17030">
        <w:rPr>
          <w:rFonts w:ascii="Arial" w:hAnsi="Arial" w:cs="Arial"/>
        </w:rPr>
        <w:t xml:space="preserve"> </w:t>
      </w:r>
    </w:p>
    <w:p w:rsidR="008A1B16" w:rsidRPr="00076D0D" w:rsidRDefault="008A1B16" w:rsidP="004E1A88">
      <w:pPr>
        <w:tabs>
          <w:tab w:val="left" w:pos="0"/>
        </w:tabs>
        <w:spacing w:after="0"/>
        <w:ind w:left="3402"/>
        <w:jc w:val="center"/>
        <w:rPr>
          <w:i/>
          <w:iCs/>
        </w:rPr>
      </w:pPr>
      <w:r w:rsidRPr="00D17030">
        <w:rPr>
          <w:rFonts w:ascii="Arial" w:hAnsi="Arial" w:cs="Arial"/>
        </w:rPr>
        <w:t>złożony</w:t>
      </w:r>
      <w:r>
        <w:rPr>
          <w:rFonts w:ascii="Arial" w:hAnsi="Arial" w:cs="Arial"/>
        </w:rPr>
        <w:t xml:space="preserve"> </w:t>
      </w:r>
      <w:r w:rsidRPr="00D17030">
        <w:rPr>
          <w:rFonts w:ascii="Arial" w:hAnsi="Arial" w:cs="Arial"/>
        </w:rPr>
        <w:t>przez osobę(osoby) uprawnioną(-e)</w:t>
      </w:r>
    </w:p>
    <w:sectPr w:rsidR="008A1B16" w:rsidRPr="00076D0D" w:rsidSect="007407CB">
      <w:headerReference w:type="default" r:id="rId7"/>
      <w:footerReference w:type="default" r:id="rId8"/>
      <w:pgSz w:w="11906" w:h="16838"/>
      <w:pgMar w:top="1263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B16" w:rsidRDefault="008A1B16" w:rsidP="00673E8C">
      <w:pPr>
        <w:spacing w:after="0" w:line="240" w:lineRule="auto"/>
      </w:pPr>
      <w:r>
        <w:separator/>
      </w:r>
    </w:p>
  </w:endnote>
  <w:endnote w:type="continuationSeparator" w:id="0">
    <w:p w:rsidR="008A1B16" w:rsidRDefault="008A1B16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B16" w:rsidRDefault="008A1B16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A1B16" w:rsidRDefault="008A1B16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B16" w:rsidRDefault="008A1B16" w:rsidP="00673E8C">
      <w:pPr>
        <w:spacing w:after="0" w:line="240" w:lineRule="auto"/>
      </w:pPr>
      <w:r>
        <w:separator/>
      </w:r>
    </w:p>
  </w:footnote>
  <w:footnote w:type="continuationSeparator" w:id="0">
    <w:p w:rsidR="008A1B16" w:rsidRDefault="008A1B16" w:rsidP="0067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B16" w:rsidRDefault="008A1B16" w:rsidP="00705DF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8A1B16" w:rsidRPr="00705DF6" w:rsidRDefault="008A1B16" w:rsidP="00705D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1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0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9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2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4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C544D50"/>
    <w:multiLevelType w:val="hybridMultilevel"/>
    <w:tmpl w:val="97701148"/>
    <w:lvl w:ilvl="0" w:tplc="368A98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9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5"/>
  </w:num>
  <w:num w:numId="5">
    <w:abstractNumId w:val="19"/>
  </w:num>
  <w:num w:numId="6">
    <w:abstractNumId w:val="8"/>
  </w:num>
  <w:num w:numId="7">
    <w:abstractNumId w:val="7"/>
  </w:num>
  <w:num w:numId="8">
    <w:abstractNumId w:val="14"/>
  </w:num>
  <w:num w:numId="9">
    <w:abstractNumId w:val="24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0"/>
  </w:num>
  <w:num w:numId="14">
    <w:abstractNumId w:val="2"/>
  </w:num>
  <w:num w:numId="15">
    <w:abstractNumId w:val="31"/>
  </w:num>
  <w:num w:numId="16">
    <w:abstractNumId w:val="12"/>
  </w:num>
  <w:num w:numId="17">
    <w:abstractNumId w:val="10"/>
  </w:num>
  <w:num w:numId="18">
    <w:abstractNumId w:val="23"/>
  </w:num>
  <w:num w:numId="19">
    <w:abstractNumId w:val="5"/>
  </w:num>
  <w:num w:numId="20">
    <w:abstractNumId w:val="4"/>
  </w:num>
  <w:num w:numId="21">
    <w:abstractNumId w:val="0"/>
  </w:num>
  <w:num w:numId="22">
    <w:abstractNumId w:val="18"/>
  </w:num>
  <w:num w:numId="23">
    <w:abstractNumId w:val="22"/>
  </w:num>
  <w:num w:numId="24">
    <w:abstractNumId w:val="17"/>
  </w:num>
  <w:num w:numId="25">
    <w:abstractNumId w:val="21"/>
  </w:num>
  <w:num w:numId="26">
    <w:abstractNumId w:val="15"/>
  </w:num>
  <w:num w:numId="27">
    <w:abstractNumId w:val="9"/>
  </w:num>
  <w:num w:numId="28">
    <w:abstractNumId w:val="29"/>
  </w:num>
  <w:num w:numId="29">
    <w:abstractNumId w:val="27"/>
  </w:num>
  <w:num w:numId="30">
    <w:abstractNumId w:val="28"/>
  </w:num>
  <w:num w:numId="31">
    <w:abstractNumId w:val="11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13151"/>
    <w:rsid w:val="000274E6"/>
    <w:rsid w:val="000306D4"/>
    <w:rsid w:val="00041CDB"/>
    <w:rsid w:val="000438B5"/>
    <w:rsid w:val="00046F91"/>
    <w:rsid w:val="00076C8B"/>
    <w:rsid w:val="00076D0D"/>
    <w:rsid w:val="0007724B"/>
    <w:rsid w:val="00092EBA"/>
    <w:rsid w:val="00097B7E"/>
    <w:rsid w:val="000A0849"/>
    <w:rsid w:val="000B3D27"/>
    <w:rsid w:val="000E0C2A"/>
    <w:rsid w:val="000E408E"/>
    <w:rsid w:val="000F2FE4"/>
    <w:rsid w:val="00116833"/>
    <w:rsid w:val="00125891"/>
    <w:rsid w:val="001346BF"/>
    <w:rsid w:val="00143289"/>
    <w:rsid w:val="00152160"/>
    <w:rsid w:val="00153B54"/>
    <w:rsid w:val="00156CEF"/>
    <w:rsid w:val="00160D0E"/>
    <w:rsid w:val="00161E2C"/>
    <w:rsid w:val="00163471"/>
    <w:rsid w:val="00174DA4"/>
    <w:rsid w:val="0018258B"/>
    <w:rsid w:val="00182771"/>
    <w:rsid w:val="0019451E"/>
    <w:rsid w:val="001A0A6C"/>
    <w:rsid w:val="001B0586"/>
    <w:rsid w:val="001B7FF8"/>
    <w:rsid w:val="001C369E"/>
    <w:rsid w:val="001D6CAE"/>
    <w:rsid w:val="001F3151"/>
    <w:rsid w:val="001F74A2"/>
    <w:rsid w:val="00200213"/>
    <w:rsid w:val="00203315"/>
    <w:rsid w:val="002645CB"/>
    <w:rsid w:val="00283508"/>
    <w:rsid w:val="00286C5D"/>
    <w:rsid w:val="002A0E39"/>
    <w:rsid w:val="002B040B"/>
    <w:rsid w:val="002B5A7F"/>
    <w:rsid w:val="00304D98"/>
    <w:rsid w:val="00305E5E"/>
    <w:rsid w:val="00310820"/>
    <w:rsid w:val="0031285E"/>
    <w:rsid w:val="0031699F"/>
    <w:rsid w:val="00322324"/>
    <w:rsid w:val="003244AB"/>
    <w:rsid w:val="00324840"/>
    <w:rsid w:val="00341998"/>
    <w:rsid w:val="003646D8"/>
    <w:rsid w:val="003925AE"/>
    <w:rsid w:val="003A2FC1"/>
    <w:rsid w:val="003D0E5D"/>
    <w:rsid w:val="003F637E"/>
    <w:rsid w:val="00413650"/>
    <w:rsid w:val="00414F76"/>
    <w:rsid w:val="00420A72"/>
    <w:rsid w:val="004462E6"/>
    <w:rsid w:val="004851B7"/>
    <w:rsid w:val="00491C34"/>
    <w:rsid w:val="00493CDA"/>
    <w:rsid w:val="004B486F"/>
    <w:rsid w:val="004D7288"/>
    <w:rsid w:val="004D7320"/>
    <w:rsid w:val="004E1A88"/>
    <w:rsid w:val="004E7B92"/>
    <w:rsid w:val="004F48EF"/>
    <w:rsid w:val="00506E6B"/>
    <w:rsid w:val="0052578B"/>
    <w:rsid w:val="005416EF"/>
    <w:rsid w:val="00591F1F"/>
    <w:rsid w:val="005B590C"/>
    <w:rsid w:val="005E6321"/>
    <w:rsid w:val="00602525"/>
    <w:rsid w:val="006077C2"/>
    <w:rsid w:val="00617F24"/>
    <w:rsid w:val="00620176"/>
    <w:rsid w:val="00622833"/>
    <w:rsid w:val="00622F27"/>
    <w:rsid w:val="006366BC"/>
    <w:rsid w:val="006440CC"/>
    <w:rsid w:val="006527FB"/>
    <w:rsid w:val="00673E8C"/>
    <w:rsid w:val="00675D3B"/>
    <w:rsid w:val="0069476B"/>
    <w:rsid w:val="00697E7A"/>
    <w:rsid w:val="006A0EFF"/>
    <w:rsid w:val="006A107F"/>
    <w:rsid w:val="006A3FC3"/>
    <w:rsid w:val="006B3E59"/>
    <w:rsid w:val="006C3CC4"/>
    <w:rsid w:val="006C3D40"/>
    <w:rsid w:val="006C7FD6"/>
    <w:rsid w:val="00705DF6"/>
    <w:rsid w:val="007064E1"/>
    <w:rsid w:val="00711DC3"/>
    <w:rsid w:val="00724DDF"/>
    <w:rsid w:val="00725656"/>
    <w:rsid w:val="0073290E"/>
    <w:rsid w:val="007407CB"/>
    <w:rsid w:val="00745CA0"/>
    <w:rsid w:val="0075554B"/>
    <w:rsid w:val="00765C58"/>
    <w:rsid w:val="0078162D"/>
    <w:rsid w:val="007829BB"/>
    <w:rsid w:val="0078331C"/>
    <w:rsid w:val="00796B27"/>
    <w:rsid w:val="007D3003"/>
    <w:rsid w:val="007F1328"/>
    <w:rsid w:val="007F5C67"/>
    <w:rsid w:val="00835164"/>
    <w:rsid w:val="00837C09"/>
    <w:rsid w:val="008478C3"/>
    <w:rsid w:val="0085210F"/>
    <w:rsid w:val="008547AF"/>
    <w:rsid w:val="0087414D"/>
    <w:rsid w:val="008A1B16"/>
    <w:rsid w:val="008A32B2"/>
    <w:rsid w:val="008C08D0"/>
    <w:rsid w:val="008C30A4"/>
    <w:rsid w:val="008D2733"/>
    <w:rsid w:val="008F321E"/>
    <w:rsid w:val="00901AD8"/>
    <w:rsid w:val="00911AF6"/>
    <w:rsid w:val="00914197"/>
    <w:rsid w:val="009420CF"/>
    <w:rsid w:val="00944E02"/>
    <w:rsid w:val="00951785"/>
    <w:rsid w:val="00962C80"/>
    <w:rsid w:val="00976CA3"/>
    <w:rsid w:val="00980BBC"/>
    <w:rsid w:val="009A55CA"/>
    <w:rsid w:val="009B2637"/>
    <w:rsid w:val="009B7861"/>
    <w:rsid w:val="009D1266"/>
    <w:rsid w:val="009D5D81"/>
    <w:rsid w:val="009E1263"/>
    <w:rsid w:val="009E1292"/>
    <w:rsid w:val="009F221E"/>
    <w:rsid w:val="00A22F29"/>
    <w:rsid w:val="00A241B2"/>
    <w:rsid w:val="00A3038B"/>
    <w:rsid w:val="00A81665"/>
    <w:rsid w:val="00A8728F"/>
    <w:rsid w:val="00A87C44"/>
    <w:rsid w:val="00A924FB"/>
    <w:rsid w:val="00A92DD1"/>
    <w:rsid w:val="00AD54EB"/>
    <w:rsid w:val="00AD6F8B"/>
    <w:rsid w:val="00AE1D50"/>
    <w:rsid w:val="00AF336A"/>
    <w:rsid w:val="00B1610E"/>
    <w:rsid w:val="00B17685"/>
    <w:rsid w:val="00B5494D"/>
    <w:rsid w:val="00B80168"/>
    <w:rsid w:val="00B84077"/>
    <w:rsid w:val="00B87615"/>
    <w:rsid w:val="00BA1EBB"/>
    <w:rsid w:val="00BC15BF"/>
    <w:rsid w:val="00BC472E"/>
    <w:rsid w:val="00BD32F3"/>
    <w:rsid w:val="00BD619C"/>
    <w:rsid w:val="00BF3AD6"/>
    <w:rsid w:val="00C1071F"/>
    <w:rsid w:val="00C2149B"/>
    <w:rsid w:val="00C27FB0"/>
    <w:rsid w:val="00C3458C"/>
    <w:rsid w:val="00C525D7"/>
    <w:rsid w:val="00C56994"/>
    <w:rsid w:val="00C658B8"/>
    <w:rsid w:val="00C817E6"/>
    <w:rsid w:val="00C8236F"/>
    <w:rsid w:val="00C90DD3"/>
    <w:rsid w:val="00CA0246"/>
    <w:rsid w:val="00CB0AA7"/>
    <w:rsid w:val="00CB0BEC"/>
    <w:rsid w:val="00CC71F7"/>
    <w:rsid w:val="00CC7535"/>
    <w:rsid w:val="00CE5913"/>
    <w:rsid w:val="00CF1ABE"/>
    <w:rsid w:val="00CF2229"/>
    <w:rsid w:val="00D17030"/>
    <w:rsid w:val="00D31F4C"/>
    <w:rsid w:val="00D51710"/>
    <w:rsid w:val="00D63599"/>
    <w:rsid w:val="00D81036"/>
    <w:rsid w:val="00D8643F"/>
    <w:rsid w:val="00D87F91"/>
    <w:rsid w:val="00D909D7"/>
    <w:rsid w:val="00DC59CB"/>
    <w:rsid w:val="00DC7357"/>
    <w:rsid w:val="00DD4261"/>
    <w:rsid w:val="00DD7683"/>
    <w:rsid w:val="00DE3095"/>
    <w:rsid w:val="00E1239E"/>
    <w:rsid w:val="00E17054"/>
    <w:rsid w:val="00E30653"/>
    <w:rsid w:val="00E366EC"/>
    <w:rsid w:val="00E415E0"/>
    <w:rsid w:val="00E579CC"/>
    <w:rsid w:val="00E6028C"/>
    <w:rsid w:val="00E90A92"/>
    <w:rsid w:val="00E92A24"/>
    <w:rsid w:val="00EA45CB"/>
    <w:rsid w:val="00EC71DD"/>
    <w:rsid w:val="00EC7A4B"/>
    <w:rsid w:val="00ED6FFE"/>
    <w:rsid w:val="00EF39FB"/>
    <w:rsid w:val="00F3274F"/>
    <w:rsid w:val="00F3417A"/>
    <w:rsid w:val="00F43734"/>
    <w:rsid w:val="00F63C37"/>
    <w:rsid w:val="00F86F46"/>
    <w:rsid w:val="00F96629"/>
    <w:rsid w:val="00FD0C62"/>
    <w:rsid w:val="00FD5373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F63C37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numbering" w:customStyle="1" w:styleId="WWNum50">
    <w:name w:val="WWNum50"/>
    <w:rsid w:val="00307F7D"/>
    <w:pPr>
      <w:numPr>
        <w:numId w:val="21"/>
      </w:numPr>
    </w:pPr>
  </w:style>
  <w:style w:type="numbering" w:customStyle="1" w:styleId="WWNum49">
    <w:name w:val="WWNum49"/>
    <w:rsid w:val="00307F7D"/>
    <w:pPr>
      <w:numPr>
        <w:numId w:val="20"/>
      </w:numPr>
    </w:pPr>
  </w:style>
  <w:style w:type="numbering" w:customStyle="1" w:styleId="WWNum47">
    <w:name w:val="WWNum47"/>
    <w:rsid w:val="00307F7D"/>
    <w:pPr>
      <w:numPr>
        <w:numId w:val="19"/>
      </w:numPr>
    </w:pPr>
  </w:style>
  <w:style w:type="numbering" w:customStyle="1" w:styleId="WWNum56">
    <w:name w:val="WWNum56"/>
    <w:rsid w:val="00307F7D"/>
    <w:pPr>
      <w:numPr>
        <w:numId w:val="27"/>
      </w:numPr>
    </w:pPr>
  </w:style>
  <w:style w:type="numbering" w:customStyle="1" w:styleId="WWNum79">
    <w:name w:val="WWNum79"/>
    <w:rsid w:val="00307F7D"/>
    <w:pPr>
      <w:numPr>
        <w:numId w:val="31"/>
      </w:numPr>
    </w:pPr>
  </w:style>
  <w:style w:type="numbering" w:customStyle="1" w:styleId="WWNum55">
    <w:name w:val="WWNum55"/>
    <w:rsid w:val="00307F7D"/>
    <w:pPr>
      <w:numPr>
        <w:numId w:val="26"/>
      </w:numPr>
    </w:pPr>
  </w:style>
  <w:style w:type="numbering" w:customStyle="1" w:styleId="WWNum53">
    <w:name w:val="WWNum53"/>
    <w:rsid w:val="00307F7D"/>
    <w:pPr>
      <w:numPr>
        <w:numId w:val="24"/>
      </w:numPr>
    </w:pPr>
  </w:style>
  <w:style w:type="numbering" w:customStyle="1" w:styleId="WWNum51">
    <w:name w:val="WWNum51"/>
    <w:rsid w:val="00307F7D"/>
    <w:pPr>
      <w:numPr>
        <w:numId w:val="22"/>
      </w:numPr>
    </w:pPr>
  </w:style>
  <w:style w:type="numbering" w:customStyle="1" w:styleId="WWNum54">
    <w:name w:val="WWNum54"/>
    <w:rsid w:val="00307F7D"/>
    <w:pPr>
      <w:numPr>
        <w:numId w:val="25"/>
      </w:numPr>
    </w:pPr>
  </w:style>
  <w:style w:type="numbering" w:customStyle="1" w:styleId="WWNum52">
    <w:name w:val="WWNum52"/>
    <w:rsid w:val="00307F7D"/>
    <w:pPr>
      <w:numPr>
        <w:numId w:val="23"/>
      </w:numPr>
    </w:pPr>
  </w:style>
  <w:style w:type="numbering" w:customStyle="1" w:styleId="WWNum45">
    <w:name w:val="WWNum45"/>
    <w:rsid w:val="00307F7D"/>
    <w:pPr>
      <w:numPr>
        <w:numId w:val="18"/>
      </w:numPr>
    </w:pPr>
  </w:style>
  <w:style w:type="numbering" w:customStyle="1" w:styleId="WWNum58">
    <w:name w:val="WWNum58"/>
    <w:rsid w:val="00307F7D"/>
    <w:pPr>
      <w:numPr>
        <w:numId w:val="29"/>
      </w:numPr>
    </w:pPr>
  </w:style>
  <w:style w:type="numbering" w:customStyle="1" w:styleId="WWNum78">
    <w:name w:val="WWNum78"/>
    <w:rsid w:val="00307F7D"/>
    <w:pPr>
      <w:numPr>
        <w:numId w:val="30"/>
      </w:numPr>
    </w:pPr>
  </w:style>
  <w:style w:type="numbering" w:customStyle="1" w:styleId="WWNum57">
    <w:name w:val="WWNum57"/>
    <w:rsid w:val="00307F7D"/>
    <w:pPr>
      <w:numPr>
        <w:numId w:val="28"/>
      </w:numPr>
    </w:pPr>
  </w:style>
  <w:style w:type="numbering" w:customStyle="1" w:styleId="WWNum80">
    <w:name w:val="WWNum80"/>
    <w:rsid w:val="00307F7D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764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4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2</Pages>
  <Words>350</Words>
  <Characters>2106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19</cp:revision>
  <cp:lastPrinted>2021-05-09T14:11:00Z</cp:lastPrinted>
  <dcterms:created xsi:type="dcterms:W3CDTF">2021-09-27T15:49:00Z</dcterms:created>
  <dcterms:modified xsi:type="dcterms:W3CDTF">2026-08-13T08:01:00Z</dcterms:modified>
</cp:coreProperties>
</file>