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8327" w14:textId="1D6E0857" w:rsidR="00FA22A5" w:rsidRPr="00077031" w:rsidRDefault="00FA22A5" w:rsidP="008E2CDE">
      <w:pPr>
        <w:pStyle w:val="Podtytu"/>
      </w:pPr>
    </w:p>
    <w:p w14:paraId="76739253" w14:textId="39C3B953" w:rsidR="009A7B87" w:rsidRPr="00077031" w:rsidRDefault="009A7B87" w:rsidP="009A7B87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77031">
        <w:rPr>
          <w:rFonts w:asciiTheme="minorHAnsi" w:hAnsiTheme="minorHAnsi" w:cstheme="minorHAnsi"/>
          <w:b/>
          <w:sz w:val="20"/>
          <w:szCs w:val="20"/>
        </w:rPr>
        <w:t>Załącznik nr 1</w:t>
      </w:r>
      <w:r w:rsidR="008E2CDE">
        <w:rPr>
          <w:rFonts w:asciiTheme="minorHAnsi" w:hAnsiTheme="minorHAnsi" w:cstheme="minorHAnsi"/>
          <w:b/>
          <w:sz w:val="20"/>
          <w:szCs w:val="20"/>
        </w:rPr>
        <w:t>0</w:t>
      </w:r>
      <w:r w:rsidRPr="00077031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14:paraId="4AC178EE" w14:textId="6A24EBCF" w:rsidR="009A7B87" w:rsidRPr="00077031" w:rsidRDefault="009A7B87" w:rsidP="009A7B87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77031">
        <w:rPr>
          <w:rFonts w:asciiTheme="minorHAnsi" w:hAnsiTheme="minorHAnsi" w:cstheme="minorHAnsi"/>
          <w:b/>
          <w:sz w:val="20"/>
          <w:szCs w:val="20"/>
        </w:rPr>
        <w:t>Załącznik nr 2 do Umowy</w:t>
      </w:r>
    </w:p>
    <w:p w14:paraId="133B79E7" w14:textId="77777777" w:rsidR="00FA22A5" w:rsidRPr="00077031" w:rsidRDefault="00FA22A5" w:rsidP="00405EDD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5011D63D" w14:textId="5E8BCF12" w:rsidR="00405EDD" w:rsidRPr="00077031" w:rsidRDefault="00070054" w:rsidP="00405EDD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FORMULARZ</w:t>
      </w:r>
      <w:r w:rsidR="00C60AF8"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EB1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OFERTOWY</w:t>
      </w:r>
    </w:p>
    <w:p w14:paraId="6C5D93E6" w14:textId="77777777" w:rsidR="00405EDD" w:rsidRPr="00077031" w:rsidRDefault="00405EDD" w:rsidP="00405ED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CFFC38E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spacing w:after="0" w:line="360" w:lineRule="auto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 xml:space="preserve">Zarejestrowana nazwa (firma) Wykonawcy/Wykonawców: </w:t>
      </w:r>
    </w:p>
    <w:p w14:paraId="5AFE1918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......................................................................................…………………………………………………………….</w:t>
      </w:r>
    </w:p>
    <w:p w14:paraId="611586E2" w14:textId="315335C5" w:rsidR="00405EDD" w:rsidRPr="00077031" w:rsidRDefault="00405EDD" w:rsidP="00EB15DC">
      <w:pPr>
        <w:pStyle w:val="Tekstpodstawowywcity"/>
        <w:tabs>
          <w:tab w:val="right" w:leader="dot" w:pos="9356"/>
        </w:tabs>
        <w:suppressAutoHyphens/>
        <w:spacing w:after="0" w:line="360" w:lineRule="auto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 xml:space="preserve">Imiona, nazwiska i stanowiska osób uprawnionych do reprezentowania Wykonawcy, zgodnie </w:t>
      </w:r>
      <w:r w:rsidR="00725622" w:rsidRPr="00077031">
        <w:rPr>
          <w:rFonts w:asciiTheme="minorHAnsi" w:hAnsiTheme="minorHAnsi" w:cstheme="minorHAnsi"/>
          <w:color w:val="000000" w:themeColor="text1"/>
        </w:rPr>
        <w:br/>
      </w:r>
      <w:r w:rsidRPr="00077031">
        <w:rPr>
          <w:rFonts w:asciiTheme="minorHAnsi" w:hAnsiTheme="minorHAnsi" w:cstheme="minorHAnsi"/>
          <w:color w:val="000000" w:themeColor="text1"/>
        </w:rPr>
        <w:t xml:space="preserve">z </w:t>
      </w:r>
      <w:r w:rsidRPr="00077031">
        <w:rPr>
          <w:rFonts w:asciiTheme="minorHAnsi" w:hAnsiTheme="minorHAnsi" w:cstheme="minorHAnsi"/>
          <w:b/>
          <w:color w:val="000000" w:themeColor="text1"/>
          <w:u w:val="single"/>
        </w:rPr>
        <w:t>dokumentem rejestrowym</w:t>
      </w:r>
      <w:r w:rsidRPr="00077031">
        <w:rPr>
          <w:rFonts w:asciiTheme="minorHAnsi" w:hAnsiTheme="minorHAnsi" w:cstheme="minorHAnsi"/>
          <w:color w:val="000000" w:themeColor="text1"/>
        </w:rPr>
        <w:t>: ......................................................................................…………………………………………………………….</w:t>
      </w:r>
    </w:p>
    <w:p w14:paraId="11E46BCA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 xml:space="preserve">* </w:t>
      </w:r>
      <w:r w:rsidRPr="00077031">
        <w:rPr>
          <w:rFonts w:asciiTheme="minorHAnsi" w:hAnsiTheme="minorHAnsi" w:cstheme="minorHAnsi"/>
          <w:color w:val="000000" w:themeColor="text1"/>
        </w:rPr>
        <w:t xml:space="preserve">zgodnie z załączonym pełnomocnictwem, w niniejszym postępowaniu </w:t>
      </w:r>
      <w:r w:rsidRPr="00077031">
        <w:rPr>
          <w:rFonts w:asciiTheme="minorHAnsi" w:hAnsiTheme="minorHAnsi" w:cstheme="minorHAnsi"/>
          <w:color w:val="000000" w:themeColor="text1"/>
          <w:u w:val="single"/>
        </w:rPr>
        <w:t>Wykonawcę reprezentuje</w:t>
      </w:r>
      <w:r w:rsidRPr="00077031">
        <w:rPr>
          <w:rFonts w:asciiTheme="minorHAnsi" w:hAnsiTheme="minorHAnsi" w:cstheme="minorHAnsi"/>
          <w:color w:val="000000" w:themeColor="text1"/>
        </w:rPr>
        <w:t>: ………………………………………………………………………………………………………………………………………………</w:t>
      </w:r>
    </w:p>
    <w:p w14:paraId="0307D624" w14:textId="61CB74B0" w:rsidR="00405EDD" w:rsidRPr="00077031" w:rsidRDefault="00405EDD" w:rsidP="00405EDD">
      <w:pPr>
        <w:tabs>
          <w:tab w:val="left" w:pos="0"/>
        </w:tabs>
        <w:spacing w:line="360" w:lineRule="auto"/>
        <w:ind w:left="426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</w:t>
      </w:r>
      <w:r w:rsidRPr="000770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usunąć</w:t>
      </w:r>
      <w:r w:rsidRPr="0007703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dostosowując informacje o Wykonawcy do </w:t>
      </w:r>
      <w:r w:rsidR="00EB15D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jego sytuacji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</w:p>
    <w:p w14:paraId="5EAEC791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b/>
          <w:color w:val="000000" w:themeColor="text1"/>
        </w:rPr>
      </w:pPr>
    </w:p>
    <w:p w14:paraId="722AF11F" w14:textId="77777777" w:rsidR="00405EDD" w:rsidRPr="00077031" w:rsidRDefault="00405EDD" w:rsidP="00EB15DC">
      <w:pPr>
        <w:pStyle w:val="Tekstpodstawowywcity"/>
        <w:tabs>
          <w:tab w:val="right" w:leader="dot" w:pos="9356"/>
        </w:tabs>
        <w:suppressAutoHyphens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 xml:space="preserve">Rodzaj </w:t>
      </w:r>
      <w:r w:rsidRPr="00077031">
        <w:rPr>
          <w:rFonts w:asciiTheme="minorHAnsi" w:hAnsiTheme="minorHAnsi" w:cstheme="minorHAnsi"/>
          <w:color w:val="000000" w:themeColor="text1"/>
        </w:rPr>
        <w:t xml:space="preserve">Wykonawcy/Wykonawców: </w:t>
      </w:r>
    </w:p>
    <w:p w14:paraId="7471353C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>*</w:t>
      </w:r>
      <w:r w:rsidRPr="00077031">
        <w:rPr>
          <w:rFonts w:asciiTheme="minorHAnsi" w:hAnsiTheme="minorHAnsi" w:cstheme="minorHAnsi"/>
          <w:color w:val="000000" w:themeColor="text1"/>
        </w:rPr>
        <w:t>mikroprzedsiębiorstwo</w:t>
      </w:r>
    </w:p>
    <w:p w14:paraId="36142C1E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>*</w:t>
      </w:r>
      <w:r w:rsidRPr="00077031">
        <w:rPr>
          <w:rFonts w:asciiTheme="minorHAnsi" w:hAnsiTheme="minorHAnsi" w:cstheme="minorHAnsi"/>
          <w:color w:val="000000" w:themeColor="text1"/>
        </w:rPr>
        <w:t>małe przedsiębiorstwo</w:t>
      </w:r>
    </w:p>
    <w:p w14:paraId="3EED5556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>*</w:t>
      </w:r>
      <w:r w:rsidRPr="00077031">
        <w:rPr>
          <w:rFonts w:asciiTheme="minorHAnsi" w:hAnsiTheme="minorHAnsi" w:cstheme="minorHAnsi"/>
          <w:color w:val="000000" w:themeColor="text1"/>
        </w:rPr>
        <w:t>średnie przedsiębiorstwo</w:t>
      </w:r>
    </w:p>
    <w:p w14:paraId="31EFA74C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>*</w:t>
      </w:r>
      <w:r w:rsidRPr="00077031">
        <w:rPr>
          <w:rFonts w:asciiTheme="minorHAnsi" w:hAnsiTheme="minorHAnsi" w:cstheme="minorHAnsi"/>
          <w:color w:val="000000" w:themeColor="text1"/>
        </w:rPr>
        <w:t>jednoosobowa działalność gospodarcza</w:t>
      </w:r>
    </w:p>
    <w:p w14:paraId="51F1ED65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>*</w:t>
      </w:r>
      <w:r w:rsidRPr="00077031">
        <w:rPr>
          <w:rFonts w:asciiTheme="minorHAnsi" w:hAnsiTheme="minorHAnsi" w:cstheme="minorHAnsi"/>
          <w:color w:val="000000" w:themeColor="text1"/>
        </w:rPr>
        <w:t>osoba fizyczna nieprowadząca działalności gospodarczej</w:t>
      </w:r>
    </w:p>
    <w:p w14:paraId="492D0CEA" w14:textId="5F7A45AE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ind w:left="426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>*</w:t>
      </w:r>
      <w:r w:rsidRPr="00077031">
        <w:rPr>
          <w:rFonts w:asciiTheme="minorHAnsi" w:hAnsiTheme="minorHAnsi" w:cstheme="minorHAnsi"/>
          <w:color w:val="000000" w:themeColor="text1"/>
        </w:rPr>
        <w:t>inny rodzaj</w:t>
      </w:r>
      <w:r w:rsidR="00EB15DC">
        <w:rPr>
          <w:rFonts w:asciiTheme="minorHAnsi" w:hAnsiTheme="minorHAnsi" w:cstheme="minorHAnsi"/>
          <w:color w:val="000000" w:themeColor="text1"/>
        </w:rPr>
        <w:t>:</w:t>
      </w:r>
      <w:r w:rsidRPr="00077031">
        <w:rPr>
          <w:rFonts w:asciiTheme="minorHAnsi" w:hAnsiTheme="minorHAnsi" w:cstheme="minorHAnsi"/>
          <w:color w:val="000000" w:themeColor="text1"/>
        </w:rPr>
        <w:t xml:space="preserve"> ……………………………………</w:t>
      </w:r>
    </w:p>
    <w:p w14:paraId="605542F3" w14:textId="70D01520" w:rsidR="00405EDD" w:rsidRPr="00077031" w:rsidRDefault="00405EDD" w:rsidP="00405EDD">
      <w:pPr>
        <w:tabs>
          <w:tab w:val="left" w:pos="0"/>
        </w:tabs>
        <w:spacing w:line="360" w:lineRule="auto"/>
        <w:ind w:left="426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</w:t>
      </w:r>
      <w:r w:rsidRPr="000770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usunąć</w:t>
      </w:r>
      <w:r w:rsidRPr="0007703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niepotrzebne, 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przypadku Wykonawców wspólnie ubiegających się o zamówienie wypełnić dla każdego z podaniem jego nazwy) </w:t>
      </w:r>
    </w:p>
    <w:p w14:paraId="41F64B3B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20B0DFF1" w14:textId="77777777" w:rsidR="00405EDD" w:rsidRPr="00077031" w:rsidRDefault="00405EDD" w:rsidP="00EB15DC">
      <w:pPr>
        <w:pStyle w:val="Tekstpodstawowywcity"/>
        <w:tabs>
          <w:tab w:val="right" w:leader="dot" w:pos="9356"/>
        </w:tabs>
        <w:suppressAutoHyphens/>
        <w:spacing w:after="0" w:line="360" w:lineRule="auto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 xml:space="preserve">Zarejestrowany adres </w:t>
      </w:r>
      <w:r w:rsidRPr="00EB15DC">
        <w:rPr>
          <w:rFonts w:asciiTheme="minorHAnsi" w:hAnsiTheme="minorHAnsi" w:cstheme="minorHAnsi"/>
          <w:color w:val="000000" w:themeColor="text1"/>
        </w:rPr>
        <w:t xml:space="preserve">siedziby Wykonawcy / adresy siedzib Wykonawców (wypełnić dla każdego, </w:t>
      </w:r>
      <w:r w:rsidRPr="00EB15DC">
        <w:rPr>
          <w:rFonts w:asciiTheme="minorHAnsi" w:hAnsiTheme="minorHAnsi" w:cstheme="minorHAnsi"/>
          <w:b/>
          <w:color w:val="000000" w:themeColor="text1"/>
        </w:rPr>
        <w:t>odpowiednio kopiując</w:t>
      </w:r>
      <w:r w:rsidRPr="00EB15DC">
        <w:rPr>
          <w:rFonts w:asciiTheme="minorHAnsi" w:hAnsiTheme="minorHAnsi" w:cstheme="minorHAnsi"/>
          <w:color w:val="000000" w:themeColor="text1"/>
        </w:rPr>
        <w:t>):</w:t>
      </w:r>
      <w:r w:rsidRPr="00077031">
        <w:rPr>
          <w:rFonts w:asciiTheme="minorHAnsi" w:hAnsiTheme="minorHAnsi" w:cstheme="minorHAnsi"/>
          <w:color w:val="000000" w:themeColor="text1"/>
        </w:rPr>
        <w:t xml:space="preserve"> </w:t>
      </w:r>
    </w:p>
    <w:p w14:paraId="3C8BDB4C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567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>ul. ……………………………………………………………………….......................……..…………… nr ………………….…</w:t>
      </w:r>
    </w:p>
    <w:p w14:paraId="5C68B5AB" w14:textId="77777777" w:rsidR="00405EDD" w:rsidRPr="00077031" w:rsidRDefault="00405EDD" w:rsidP="00405EDD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567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>kod pocztowy ……...…… miejscowość …………………….……… województwo ..........................................</w:t>
      </w:r>
    </w:p>
    <w:p w14:paraId="380E50C4" w14:textId="77777777" w:rsidR="00405EDD" w:rsidRPr="00077031" w:rsidRDefault="00405EDD" w:rsidP="00405EDD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/>
        <w:rPr>
          <w:rFonts w:asciiTheme="minorHAnsi" w:hAnsiTheme="minorHAnsi" w:cstheme="minorHAnsi"/>
          <w:color w:val="000000" w:themeColor="text1"/>
          <w:lang w:val="en-US"/>
        </w:rPr>
      </w:pPr>
      <w:r w:rsidRPr="00077031">
        <w:rPr>
          <w:rFonts w:asciiTheme="minorHAnsi" w:hAnsiTheme="minorHAnsi" w:cstheme="minorHAnsi"/>
          <w:b/>
          <w:color w:val="000000" w:themeColor="text1"/>
          <w:lang w:val="en-US"/>
        </w:rPr>
        <w:t>*</w:t>
      </w:r>
      <w:r w:rsidRPr="00077031">
        <w:rPr>
          <w:rFonts w:asciiTheme="minorHAnsi" w:hAnsiTheme="minorHAnsi" w:cstheme="minorHAnsi"/>
          <w:color w:val="000000" w:themeColor="text1"/>
          <w:lang w:val="en-US"/>
        </w:rPr>
        <w:t xml:space="preserve">NIP/PESEL …………..…………….      REGON …………………….….   </w:t>
      </w:r>
      <w:r w:rsidRPr="00077031">
        <w:rPr>
          <w:rFonts w:asciiTheme="minorHAnsi" w:hAnsiTheme="minorHAnsi" w:cstheme="minorHAnsi"/>
          <w:b/>
          <w:color w:val="000000" w:themeColor="text1"/>
          <w:lang w:val="en-US"/>
        </w:rPr>
        <w:t>*</w:t>
      </w:r>
      <w:r w:rsidRPr="00077031">
        <w:rPr>
          <w:rFonts w:asciiTheme="minorHAnsi" w:hAnsiTheme="minorHAnsi" w:cstheme="minorHAnsi"/>
          <w:color w:val="000000" w:themeColor="text1"/>
          <w:lang w:val="en-US"/>
        </w:rPr>
        <w:t>nr KRS/CEiDG ...............................</w:t>
      </w:r>
    </w:p>
    <w:p w14:paraId="183D3B68" w14:textId="2888E8C8" w:rsidR="00405EDD" w:rsidRPr="00077031" w:rsidRDefault="00405EDD" w:rsidP="00405EDD">
      <w:pPr>
        <w:tabs>
          <w:tab w:val="left" w:pos="0"/>
        </w:tabs>
        <w:spacing w:line="360" w:lineRule="auto"/>
        <w:ind w:left="56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</w:t>
      </w:r>
      <w:r w:rsidRPr="000770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usunąć</w:t>
      </w:r>
      <w:r w:rsidRPr="0007703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dostosowując informacje o Wykonawcy do</w:t>
      </w:r>
      <w:r w:rsidR="00EB15D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jego sytuacji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</w:p>
    <w:p w14:paraId="001CD436" w14:textId="77777777" w:rsidR="00405EDD" w:rsidRPr="00077031" w:rsidRDefault="00405EDD" w:rsidP="00405EDD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rPr>
          <w:rFonts w:asciiTheme="minorHAnsi" w:hAnsiTheme="minorHAnsi" w:cstheme="minorHAnsi"/>
          <w:bCs/>
          <w:color w:val="000000" w:themeColor="text1"/>
          <w:u w:val="single"/>
        </w:rPr>
      </w:pPr>
    </w:p>
    <w:p w14:paraId="6D05BD68" w14:textId="77777777" w:rsidR="00405EDD" w:rsidRPr="00077031" w:rsidRDefault="00405EDD" w:rsidP="00405EDD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077031">
        <w:rPr>
          <w:rFonts w:asciiTheme="minorHAnsi" w:hAnsiTheme="minorHAnsi" w:cstheme="minorHAnsi"/>
          <w:bCs/>
          <w:color w:val="000000" w:themeColor="text1"/>
          <w:u w:val="single"/>
        </w:rPr>
        <w:t>Dane do korespondencji ws. zamówienia publicznego:</w:t>
      </w:r>
    </w:p>
    <w:p w14:paraId="10403BEB" w14:textId="77777777" w:rsidR="00405EDD" w:rsidRPr="00077031" w:rsidRDefault="00405EDD" w:rsidP="00405EDD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color w:val="000000" w:themeColor="text1"/>
        </w:rPr>
        <w:t>e-mail …................…………………………..……. , telefon: ……………………….….,</w:t>
      </w:r>
    </w:p>
    <w:p w14:paraId="0B474EE9" w14:textId="77777777" w:rsidR="00405EDD" w:rsidRPr="00077031" w:rsidRDefault="00405EDD" w:rsidP="00405EDD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/>
        <w:rPr>
          <w:rFonts w:asciiTheme="minorHAnsi" w:hAnsiTheme="minorHAnsi" w:cstheme="minorHAnsi"/>
          <w:color w:val="000000" w:themeColor="text1"/>
        </w:rPr>
      </w:pPr>
      <w:r w:rsidRPr="00077031">
        <w:rPr>
          <w:rFonts w:asciiTheme="minorHAnsi" w:hAnsiTheme="minorHAnsi" w:cstheme="minorHAnsi"/>
          <w:b/>
          <w:color w:val="000000" w:themeColor="text1"/>
        </w:rPr>
        <w:t xml:space="preserve">* </w:t>
      </w:r>
      <w:r w:rsidRPr="00077031">
        <w:rPr>
          <w:rFonts w:asciiTheme="minorHAnsi" w:hAnsiTheme="minorHAnsi" w:cstheme="minorHAnsi"/>
          <w:color w:val="000000" w:themeColor="text1"/>
        </w:rPr>
        <w:t>inne informacje, np. inny adres do korespondencji pisemnej ....…………………………………………………......................................................................................…</w:t>
      </w:r>
    </w:p>
    <w:p w14:paraId="49AAFE63" w14:textId="2FAF2E0B" w:rsidR="00405EDD" w:rsidRPr="00077031" w:rsidRDefault="00405EDD" w:rsidP="00405EDD">
      <w:pPr>
        <w:pStyle w:val="normaltableau"/>
        <w:spacing w:before="0" w:after="0" w:line="360" w:lineRule="auto"/>
        <w:ind w:left="567"/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lang w:val="pl-PL"/>
        </w:rPr>
      </w:pPr>
      <w:r w:rsidRPr="00077031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lang w:val="pl-PL"/>
        </w:rPr>
        <w:t>w przypadku oferty wspólnej należy podać dane dotyczące Pełnomocnika Wykonawcy</w:t>
      </w:r>
    </w:p>
    <w:p w14:paraId="3FEDE937" w14:textId="1484DF6C" w:rsidR="00405EDD" w:rsidRPr="00077031" w:rsidRDefault="00405EDD" w:rsidP="00405EDD">
      <w:pPr>
        <w:tabs>
          <w:tab w:val="left" w:pos="0"/>
        </w:tabs>
        <w:spacing w:line="360" w:lineRule="auto"/>
        <w:ind w:left="56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</w:t>
      </w:r>
      <w:r w:rsidRPr="000770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usunąć</w:t>
      </w:r>
      <w:r w:rsidRPr="0007703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dostosowując informacje o Wykonawcy do stanu faktycznego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</w:p>
    <w:p w14:paraId="71952A94" w14:textId="77777777" w:rsidR="000D033E" w:rsidRDefault="00625777" w:rsidP="000D033E">
      <w:p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77031">
        <w:rPr>
          <w:rFonts w:asciiTheme="minorHAnsi" w:hAnsiTheme="minorHAnsi" w:cstheme="minorHAnsi"/>
          <w:sz w:val="20"/>
          <w:szCs w:val="20"/>
        </w:rPr>
        <w:t>w odpowiedzi na ogłoszenie o postępowaniu prowadzonym w trybie podstawowym bez negocjacji na</w:t>
      </w:r>
      <w:r w:rsidR="000D033E">
        <w:rPr>
          <w:rFonts w:asciiTheme="minorHAnsi" w:hAnsiTheme="minorHAnsi" w:cstheme="minorHAnsi"/>
          <w:sz w:val="20"/>
          <w:szCs w:val="20"/>
        </w:rPr>
        <w:t>:</w:t>
      </w:r>
    </w:p>
    <w:p w14:paraId="706B51CF" w14:textId="497E86B1" w:rsidR="00625777" w:rsidRPr="00077031" w:rsidRDefault="00EB15DC" w:rsidP="000D03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="00E237AE" w:rsidRPr="00077031">
        <w:rPr>
          <w:rFonts w:asciiTheme="minorHAnsi" w:hAnsiTheme="minorHAnsi" w:cstheme="minorHAnsi"/>
          <w:b/>
          <w:color w:val="000000"/>
          <w:sz w:val="20"/>
          <w:szCs w:val="20"/>
        </w:rPr>
        <w:t>Usługa sprzątania wraz z wykonywaniem prac gospodarczych w obiekcie Sądu Rejonowego w Płońsku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”</w:t>
      </w:r>
      <w:r w:rsidR="00E237AE" w:rsidRPr="0007703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, </w:t>
      </w:r>
      <w:r w:rsidR="00877FC3" w:rsidRPr="00077031">
        <w:rPr>
          <w:rFonts w:asciiTheme="minorHAnsi" w:hAnsiTheme="minorHAnsi" w:cstheme="minorHAnsi"/>
          <w:sz w:val="20"/>
          <w:szCs w:val="20"/>
        </w:rPr>
        <w:lastRenderedPageBreak/>
        <w:t xml:space="preserve">informując jednocześnie, iż akceptujemy w całości wszystkie warunki zawarte </w:t>
      </w:r>
      <w:r w:rsidR="00625777" w:rsidRPr="00077031">
        <w:rPr>
          <w:rFonts w:asciiTheme="minorHAnsi" w:hAnsiTheme="minorHAnsi" w:cstheme="minorHAnsi"/>
          <w:sz w:val="20"/>
          <w:szCs w:val="20"/>
        </w:rPr>
        <w:t>w dokumentach zamówienia, jako wyłączną podstawę procedury przetargowej, odstępując od własnych warunków realizacji zamówienia:</w:t>
      </w:r>
    </w:p>
    <w:p w14:paraId="63A5FAD0" w14:textId="78133232" w:rsidR="00B5149D" w:rsidRPr="00077031" w:rsidRDefault="00B5149D" w:rsidP="000D033E">
      <w:pPr>
        <w:pStyle w:val="Tekstpodstawowy"/>
        <w:overflowPunct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077031">
        <w:rPr>
          <w:rFonts w:asciiTheme="minorHAnsi" w:hAnsiTheme="minorHAnsi" w:cstheme="minorHAnsi"/>
          <w:b/>
          <w:sz w:val="20"/>
          <w:szCs w:val="20"/>
        </w:rPr>
        <w:t>Oferuj</w:t>
      </w:r>
      <w:r w:rsidR="000D033E">
        <w:rPr>
          <w:rFonts w:asciiTheme="minorHAnsi" w:hAnsiTheme="minorHAnsi" w:cstheme="minorHAnsi"/>
          <w:b/>
          <w:sz w:val="20"/>
          <w:szCs w:val="20"/>
        </w:rPr>
        <w:t>ę/</w:t>
      </w:r>
      <w:r w:rsidRPr="00077031">
        <w:rPr>
          <w:rFonts w:asciiTheme="minorHAnsi" w:hAnsiTheme="minorHAnsi" w:cstheme="minorHAnsi"/>
          <w:b/>
          <w:sz w:val="20"/>
          <w:szCs w:val="20"/>
        </w:rPr>
        <w:t>my</w:t>
      </w:r>
      <w:r w:rsidRPr="00077031">
        <w:rPr>
          <w:rFonts w:asciiTheme="minorHAnsi" w:hAnsiTheme="minorHAnsi" w:cstheme="minorHAnsi"/>
          <w:sz w:val="20"/>
          <w:szCs w:val="20"/>
        </w:rPr>
        <w:t xml:space="preserve"> realizację</w:t>
      </w:r>
      <w:r w:rsidRPr="000770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77031">
        <w:rPr>
          <w:rFonts w:asciiTheme="minorHAnsi" w:hAnsiTheme="minorHAnsi" w:cstheme="minorHAnsi"/>
          <w:sz w:val="20"/>
          <w:szCs w:val="20"/>
        </w:rPr>
        <w:t>przedmiotu zamówienia</w:t>
      </w:r>
      <w:r w:rsidRPr="00077031">
        <w:rPr>
          <w:rFonts w:asciiTheme="minorHAnsi" w:hAnsiTheme="minorHAnsi" w:cstheme="minorHAnsi"/>
          <w:b/>
          <w:sz w:val="20"/>
          <w:szCs w:val="20"/>
        </w:rPr>
        <w:t xml:space="preserve"> określonego w dokumentach zamówienia, zgodnie z warunkami określonymi przez Zamawiającego za cenę:</w:t>
      </w:r>
    </w:p>
    <w:p w14:paraId="7193D9CC" w14:textId="77777777" w:rsidR="00B5149D" w:rsidRPr="00077031" w:rsidRDefault="00B5149D" w:rsidP="00B5149D">
      <w:pPr>
        <w:pStyle w:val="Teksttreci20"/>
        <w:tabs>
          <w:tab w:val="left" w:pos="821"/>
        </w:tabs>
        <w:ind w:left="720" w:right="-2" w:firstLine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01757F3" w14:textId="5C5611D3" w:rsidR="00B5149D" w:rsidRPr="00077031" w:rsidRDefault="0048362F" w:rsidP="0048362F">
      <w:pPr>
        <w:pStyle w:val="Teksttreci20"/>
        <w:numPr>
          <w:ilvl w:val="0"/>
          <w:numId w:val="19"/>
        </w:numPr>
        <w:tabs>
          <w:tab w:val="left" w:pos="821"/>
        </w:tabs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77031">
        <w:rPr>
          <w:rFonts w:asciiTheme="minorHAnsi" w:hAnsiTheme="minorHAnsi" w:cstheme="minorHAnsi"/>
          <w:sz w:val="20"/>
          <w:szCs w:val="20"/>
          <w:u w:val="single"/>
        </w:rPr>
        <w:t>KRYTERIUM CENA (WAGA 60 %)</w:t>
      </w:r>
    </w:p>
    <w:p w14:paraId="724FE88B" w14:textId="697BA96C" w:rsidR="00213E88" w:rsidRPr="00581627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  <w:r w:rsidRPr="00581627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>ŁĄCZNA CENA (ZAMÓWIENIE GWARANTOWANE + ZAMÓWIENIE OPCJONALNE)</w:t>
      </w:r>
      <w:r w:rsidR="00271C0E" w:rsidRPr="00581627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 xml:space="preserve"> </w:t>
      </w:r>
      <w:r w:rsidR="00271C0E" w:rsidRPr="00581627">
        <w:rPr>
          <w:rFonts w:asciiTheme="minorHAnsi" w:eastAsia="Arial Narrow" w:hAnsiTheme="minorHAnsi" w:cstheme="minorHAnsi"/>
          <w:b/>
          <w:sz w:val="20"/>
          <w:szCs w:val="20"/>
          <w:u w:val="single"/>
        </w:rPr>
        <w:br/>
        <w:t>(za okres 12 miesięcy)</w:t>
      </w:r>
      <w:r w:rsidRPr="00581627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>:</w:t>
      </w:r>
    </w:p>
    <w:p w14:paraId="7E990B50" w14:textId="77777777" w:rsidR="00213E88" w:rsidRPr="00077031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color w:val="FF0000"/>
          <w:sz w:val="20"/>
          <w:szCs w:val="20"/>
          <w:u w:val="single"/>
        </w:rPr>
      </w:pPr>
    </w:p>
    <w:p w14:paraId="5053EEC7" w14:textId="091E4E2C" w:rsidR="00213E88" w:rsidRPr="00077031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 xml:space="preserve">A) WARTOŚĆ NETTO: ……………………………..……..………………… ZŁ </w:t>
      </w:r>
    </w:p>
    <w:p w14:paraId="6A403DD0" w14:textId="77777777" w:rsidR="00213E88" w:rsidRPr="00077031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</w:p>
    <w:p w14:paraId="3D904E52" w14:textId="77777777" w:rsidR="00213E88" w:rsidRPr="00077031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>B) WARTOŚĆ PODATKU VAT: …..........………………………………………………………....ZŁ</w:t>
      </w:r>
    </w:p>
    <w:p w14:paraId="41503C2B" w14:textId="77777777" w:rsidR="00213E88" w:rsidRPr="00077031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</w:p>
    <w:p w14:paraId="3E2111FE" w14:textId="0A86FF28" w:rsidR="00213E88" w:rsidRPr="00077031" w:rsidRDefault="00213E88" w:rsidP="00213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 xml:space="preserve">C) WARTOŚĆ BRUTTO (CENA OFERTOWA): …....................................…….....ZŁ </w:t>
      </w:r>
    </w:p>
    <w:p w14:paraId="1E15E8E8" w14:textId="77777777" w:rsidR="00213E88" w:rsidRPr="00077031" w:rsidRDefault="00213E88" w:rsidP="00213E88">
      <w:pPr>
        <w:spacing w:line="276" w:lineRule="auto"/>
        <w:rPr>
          <w:rFonts w:asciiTheme="minorHAnsi" w:eastAsia="Calibri" w:hAnsiTheme="minorHAnsi" w:cstheme="minorHAnsi"/>
          <w:b/>
          <w:sz w:val="20"/>
          <w:szCs w:val="20"/>
        </w:rPr>
      </w:pPr>
    </w:p>
    <w:p w14:paraId="0F3D0257" w14:textId="3CAA7F82" w:rsidR="00A703D4" w:rsidRPr="00077031" w:rsidRDefault="00B5149D" w:rsidP="00CD0C62">
      <w:pP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>Powyższą cenę obliczono w oparciu o cenę:</w:t>
      </w:r>
    </w:p>
    <w:p w14:paraId="61CF4B7B" w14:textId="47617675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  <w:u w:val="single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>ZAMÓWIENIA GWARANTOWANEGO</w:t>
      </w:r>
      <w:r w:rsidR="007B51D9"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 xml:space="preserve"> za okres 12 miesięcy</w:t>
      </w:r>
      <w:r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>:</w:t>
      </w:r>
      <w:r w:rsidRPr="00077031">
        <w:rPr>
          <w:rFonts w:asciiTheme="minorHAnsi" w:eastAsia="Arial Narrow" w:hAnsiTheme="minorHAnsi" w:cstheme="minorHAnsi"/>
          <w:b/>
          <w:sz w:val="20"/>
          <w:szCs w:val="20"/>
          <w:u w:val="single"/>
        </w:rPr>
        <w:tab/>
      </w:r>
    </w:p>
    <w:p w14:paraId="688F8BDE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65F5A9D9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</w:rPr>
        <w:t xml:space="preserve">A) WARTOŚĆ NETTO: ……………………………..……..………………… ZŁ </w:t>
      </w:r>
    </w:p>
    <w:p w14:paraId="3D97BCFA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0139A881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</w:rPr>
        <w:t>B) WARTOŚĆ PODATKU VAT: …..........………………………………………………………....ZŁ</w:t>
      </w:r>
    </w:p>
    <w:p w14:paraId="1345AD4B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7315DE70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/>
          <w:sz w:val="20"/>
          <w:szCs w:val="20"/>
        </w:rPr>
        <w:t xml:space="preserve">C) WARTOŚĆ BRUTTO (CENA OFERTOWA): …....................................…….....ZŁ </w:t>
      </w:r>
    </w:p>
    <w:p w14:paraId="00F1E303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</w:p>
    <w:p w14:paraId="5A9EA415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w tym:</w:t>
      </w:r>
    </w:p>
    <w:p w14:paraId="1309AA1A" w14:textId="7F038B1B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Miesięczna cena realizacji usługi wewnątrz budynku wynosi:</w:t>
      </w:r>
    </w:p>
    <w:p w14:paraId="74CF58AC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z podatkiem VAT…………………………………………………. zł</w:t>
      </w:r>
    </w:p>
    <w:p w14:paraId="2896C374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bez podatku VAT…………………………………………………. zł</w:t>
      </w:r>
    </w:p>
    <w:p w14:paraId="04849A4D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 xml:space="preserve">Oraz </w:t>
      </w:r>
    </w:p>
    <w:p w14:paraId="6E2024A8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Miesięczna cena realizacji usługi na zewnątrz budynku wynosi:</w:t>
      </w:r>
    </w:p>
    <w:p w14:paraId="622B3312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</w:p>
    <w:p w14:paraId="2E532510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z podatkiem VAT…………………………………………………. zł</w:t>
      </w:r>
    </w:p>
    <w:p w14:paraId="0DA5FF3C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Arial Narrow" w:hAnsiTheme="minorHAnsi" w:cstheme="minorHAnsi"/>
          <w:bCs/>
          <w:sz w:val="20"/>
          <w:szCs w:val="20"/>
        </w:rPr>
      </w:pPr>
      <w:r w:rsidRPr="00077031">
        <w:rPr>
          <w:rFonts w:asciiTheme="minorHAnsi" w:eastAsia="Arial Narrow" w:hAnsiTheme="minorHAnsi" w:cstheme="minorHAnsi"/>
          <w:bCs/>
          <w:sz w:val="20"/>
          <w:szCs w:val="20"/>
        </w:rPr>
        <w:t>bez podatku VAT…………………………………………………. zł</w:t>
      </w:r>
    </w:p>
    <w:p w14:paraId="03CD0B89" w14:textId="6C40475B" w:rsidR="000E4779" w:rsidRPr="00077031" w:rsidRDefault="000E4779" w:rsidP="00B5149D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3FAD57C6" w14:textId="544385BF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/>
          <w:sz w:val="20"/>
          <w:szCs w:val="20"/>
        </w:rPr>
      </w:pPr>
      <w:r w:rsidRPr="00077031">
        <w:rPr>
          <w:rFonts w:asciiTheme="minorHAnsi" w:eastAsia="Calibri" w:hAnsiTheme="minorHAnsi" w:cstheme="minorHAnsi"/>
          <w:b/>
          <w:sz w:val="20"/>
          <w:szCs w:val="20"/>
        </w:rPr>
        <w:t>- ZAMÓWIENIA OPCJONALNEGO – 30 roboczogodzin pracy sprzętu</w:t>
      </w:r>
      <w:r w:rsidR="00271C0E" w:rsidRPr="00077031">
        <w:rPr>
          <w:rFonts w:asciiTheme="minorHAnsi" w:eastAsia="Calibri" w:hAnsiTheme="minorHAnsi" w:cstheme="minorHAnsi"/>
          <w:b/>
          <w:sz w:val="20"/>
          <w:szCs w:val="20"/>
        </w:rPr>
        <w:t>:</w:t>
      </w:r>
    </w:p>
    <w:p w14:paraId="780D2B08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 xml:space="preserve">A) WARTOŚĆ NETTO: ……………………………..……..………………… ZŁ </w:t>
      </w:r>
    </w:p>
    <w:p w14:paraId="18FE63A6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</w:p>
    <w:p w14:paraId="72419318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>B) WARTOŚĆ PODATKU VAT: …..........………………………………………………………....ZŁ</w:t>
      </w:r>
    </w:p>
    <w:p w14:paraId="328015D8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</w:p>
    <w:p w14:paraId="76D2D7E2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 xml:space="preserve">C) WARTOŚĆ BRUTTO (CENA OFERTOWA): …....................................…….....ZŁ </w:t>
      </w:r>
    </w:p>
    <w:p w14:paraId="11B0DFD5" w14:textId="48425A9D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</w:p>
    <w:p w14:paraId="4987A30E" w14:textId="677A5388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>w tym:</w:t>
      </w:r>
    </w:p>
    <w:p w14:paraId="73871E29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>1 roboczogodzina realizacji usługi wynosi:</w:t>
      </w:r>
    </w:p>
    <w:p w14:paraId="219CEF13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</w:p>
    <w:p w14:paraId="1C8C8033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>z podatkiem VAT…………………………………………………. zł</w:t>
      </w:r>
    </w:p>
    <w:p w14:paraId="1D4E3926" w14:textId="77777777" w:rsidR="00991E35" w:rsidRPr="00077031" w:rsidRDefault="00991E35" w:rsidP="0099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Calibri" w:hAnsiTheme="minorHAnsi" w:cstheme="minorHAnsi"/>
          <w:bCs/>
          <w:sz w:val="20"/>
          <w:szCs w:val="20"/>
          <w:u w:val="single"/>
        </w:rPr>
      </w:pPr>
      <w:r w:rsidRPr="00077031">
        <w:rPr>
          <w:rFonts w:asciiTheme="minorHAnsi" w:eastAsia="Calibri" w:hAnsiTheme="minorHAnsi" w:cstheme="minorHAnsi"/>
          <w:bCs/>
          <w:sz w:val="20"/>
          <w:szCs w:val="20"/>
          <w:u w:val="single"/>
        </w:rPr>
        <w:t>bez podatku VAT…………………………………………………. zł</w:t>
      </w:r>
    </w:p>
    <w:p w14:paraId="6B40D3BE" w14:textId="766BBC76" w:rsidR="00B5149D" w:rsidRPr="00077031" w:rsidRDefault="00D21841" w:rsidP="000D033E">
      <w:p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ar-SA"/>
        </w:rPr>
      </w:pPr>
      <w:bookmarkStart w:id="0" w:name="_Hlk142651850"/>
      <w:bookmarkStart w:id="1" w:name="_Hlk142672067"/>
      <w:r w:rsidRPr="000D033E">
        <w:rPr>
          <w:rFonts w:asciiTheme="minorHAnsi" w:eastAsia="Calibri" w:hAnsiTheme="minorHAnsi" w:cstheme="minorHAnsi"/>
          <w:b/>
          <w:bCs/>
          <w:iCs/>
          <w:sz w:val="20"/>
          <w:szCs w:val="20"/>
        </w:rPr>
        <w:t>UWAGA:</w:t>
      </w:r>
      <w:bookmarkEnd w:id="0"/>
      <w:bookmarkEnd w:id="1"/>
      <w:r w:rsidR="000D033E">
        <w:rPr>
          <w:rFonts w:asciiTheme="minorHAnsi" w:eastAsia="Calibri" w:hAnsiTheme="minorHAnsi" w:cstheme="minorHAnsi"/>
          <w:b/>
          <w:bCs/>
          <w:iCs/>
          <w:sz w:val="20"/>
          <w:szCs w:val="20"/>
        </w:rPr>
        <w:t xml:space="preserve"> </w:t>
      </w:r>
      <w:r w:rsidR="00077031" w:rsidRPr="00077031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ar-SA"/>
        </w:rPr>
        <w:t xml:space="preserve">Wykonawca kalkulując cenę swojej oferty, zobowiązany jest uwzględnić </w:t>
      </w:r>
      <w:r w:rsidR="000D033E">
        <w:rPr>
          <w:rFonts w:ascii="Calibri" w:hAnsi="Calibri" w:cs="Calibri"/>
          <w:color w:val="000000"/>
          <w:sz w:val="20"/>
          <w:szCs w:val="20"/>
        </w:rPr>
        <w:t>wysokość minimalnego wynagrodzenia za pracę.</w:t>
      </w:r>
    </w:p>
    <w:p w14:paraId="36547ACD" w14:textId="77777777" w:rsidR="00077031" w:rsidRPr="00077031" w:rsidRDefault="00077031" w:rsidP="00077031">
      <w:pPr>
        <w:pStyle w:val="Teksttreci20"/>
        <w:tabs>
          <w:tab w:val="left" w:pos="821"/>
        </w:tabs>
        <w:ind w:right="723" w:firstLine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080314" w14:textId="21D1BB46" w:rsidR="00B5149D" w:rsidRPr="00077031" w:rsidRDefault="0073575E" w:rsidP="00E140E3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lastRenderedPageBreak/>
        <w:t xml:space="preserve">KRYTERIUM </w:t>
      </w:r>
      <w:r w:rsidRPr="0073575E">
        <w:rPr>
          <w:rFonts w:asciiTheme="minorHAnsi" w:hAnsiTheme="minorHAnsi" w:cstheme="minorHAnsi"/>
          <w:sz w:val="20"/>
          <w:szCs w:val="20"/>
          <w:u w:val="single"/>
        </w:rPr>
        <w:t>CZAS NA PRZYBYCIE W CELU USUNIĘCIA WAD I USTEREK PORZĄDKOWYCH</w:t>
      </w:r>
      <w:r>
        <w:rPr>
          <w:rFonts w:asciiTheme="minorHAnsi" w:hAnsiTheme="minorHAnsi" w:cstheme="minorHAnsi"/>
          <w:sz w:val="20"/>
          <w:szCs w:val="20"/>
          <w:u w:val="single"/>
        </w:rPr>
        <w:br/>
      </w:r>
      <w:r w:rsidRPr="0073575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48362F" w:rsidRPr="00077031">
        <w:rPr>
          <w:rFonts w:asciiTheme="minorHAnsi" w:hAnsiTheme="minorHAnsi" w:cstheme="minorHAnsi"/>
          <w:sz w:val="20"/>
          <w:szCs w:val="20"/>
          <w:u w:val="single"/>
        </w:rPr>
        <w:t>(WAGA 40%)</w:t>
      </w:r>
    </w:p>
    <w:p w14:paraId="34FBB2B9" w14:textId="77777777" w:rsidR="00581627" w:rsidRDefault="00581627" w:rsidP="00E140E3">
      <w:pPr>
        <w:pStyle w:val="Teksttreci20"/>
        <w:tabs>
          <w:tab w:val="left" w:pos="821"/>
        </w:tabs>
        <w:ind w:right="-2" w:firstLine="0"/>
        <w:rPr>
          <w:rFonts w:asciiTheme="minorHAnsi" w:hAnsiTheme="minorHAnsi" w:cstheme="minorHAnsi"/>
          <w:b/>
          <w:bCs/>
          <w:color w:val="000000" w:themeColor="text1"/>
        </w:rPr>
      </w:pPr>
    </w:p>
    <w:p w14:paraId="76AE7D30" w14:textId="3A9D05FE" w:rsidR="006A67B9" w:rsidRDefault="0073575E" w:rsidP="00E140E3">
      <w:pPr>
        <w:pStyle w:val="Teksttreci20"/>
        <w:tabs>
          <w:tab w:val="left" w:pos="821"/>
        </w:tabs>
        <w:ind w:right="-2" w:firstLine="0"/>
        <w:rPr>
          <w:rFonts w:asciiTheme="minorHAnsi" w:hAnsiTheme="minorHAnsi" w:cstheme="minorHAnsi"/>
          <w:b/>
          <w:bCs/>
          <w:color w:val="000000" w:themeColor="text1"/>
        </w:rPr>
      </w:pPr>
      <w:r w:rsidRPr="00A67FBD">
        <w:rPr>
          <w:rFonts w:asciiTheme="minorHAnsi" w:hAnsiTheme="minorHAnsi" w:cstheme="minorHAnsi"/>
          <w:b/>
          <w:bCs/>
          <w:color w:val="000000" w:themeColor="text1"/>
        </w:rPr>
        <w:t>Oświadczam</w:t>
      </w:r>
      <w:r w:rsidR="000D033E">
        <w:rPr>
          <w:rFonts w:asciiTheme="minorHAnsi" w:hAnsiTheme="minorHAnsi" w:cstheme="minorHAnsi"/>
          <w:b/>
          <w:bCs/>
          <w:color w:val="000000" w:themeColor="text1"/>
        </w:rPr>
        <w:t>/my</w:t>
      </w:r>
      <w:r w:rsidRPr="00A67FBD">
        <w:rPr>
          <w:rFonts w:asciiTheme="minorHAnsi" w:hAnsiTheme="minorHAnsi" w:cstheme="minorHAnsi"/>
          <w:b/>
          <w:bCs/>
          <w:color w:val="000000" w:themeColor="text1"/>
        </w:rPr>
        <w:t xml:space="preserve">, iż czas </w:t>
      </w:r>
      <w:r w:rsidR="00A67FBD" w:rsidRPr="00A67FBD">
        <w:rPr>
          <w:rFonts w:asciiTheme="minorHAnsi" w:hAnsiTheme="minorHAnsi" w:cstheme="minorHAnsi"/>
          <w:b/>
          <w:bCs/>
          <w:color w:val="000000" w:themeColor="text1"/>
        </w:rPr>
        <w:t>na przybycie pracownika Wykonawcy celem bezzwłocznego usunięcia usterki porządkowej wynosi</w:t>
      </w:r>
      <w:r w:rsidR="00443BDB">
        <w:rPr>
          <w:rFonts w:asciiTheme="minorHAnsi" w:hAnsiTheme="minorHAnsi" w:cstheme="minorHAnsi"/>
          <w:b/>
          <w:bCs/>
          <w:color w:val="000000" w:themeColor="text1"/>
        </w:rPr>
        <w:t>:</w:t>
      </w:r>
      <w:r w:rsidR="00582349">
        <w:rPr>
          <w:rFonts w:asciiTheme="minorHAnsi" w:hAnsiTheme="minorHAnsi" w:cstheme="minorHAnsi"/>
          <w:b/>
          <w:bCs/>
          <w:color w:val="000000" w:themeColor="text1"/>
        </w:rPr>
        <w:t>……………….MINUT.</w:t>
      </w:r>
    </w:p>
    <w:p w14:paraId="40BB4A97" w14:textId="77777777" w:rsidR="00A67FBD" w:rsidRPr="00A67FBD" w:rsidRDefault="00A67FBD" w:rsidP="00A67FBD">
      <w:pPr>
        <w:pStyle w:val="Teksttreci20"/>
        <w:tabs>
          <w:tab w:val="left" w:pos="821"/>
        </w:tabs>
        <w:ind w:left="993" w:right="-2" w:firstLine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0D715EA7" w14:textId="77777777" w:rsidR="00B41901" w:rsidRDefault="00B41901" w:rsidP="000D033E">
      <w:pPr>
        <w:suppressAutoHyphens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Uwaga!</w:t>
      </w:r>
    </w:p>
    <w:p w14:paraId="0F736139" w14:textId="638C695C" w:rsidR="00B41901" w:rsidRDefault="00B41901" w:rsidP="00B41901">
      <w:pPr>
        <w:suppressAutoHyphens/>
        <w:ind w:left="567"/>
        <w:rPr>
          <w:rFonts w:ascii="Calibri" w:hAnsi="Calibri" w:cs="Calibri"/>
          <w:bCs/>
          <w:sz w:val="20"/>
          <w:szCs w:val="20"/>
        </w:rPr>
      </w:pPr>
      <w:r w:rsidRPr="00CD5674">
        <w:rPr>
          <w:rFonts w:ascii="Calibri" w:hAnsi="Calibri" w:cs="Calibri"/>
          <w:bCs/>
          <w:sz w:val="20"/>
          <w:szCs w:val="20"/>
        </w:rPr>
        <w:t xml:space="preserve">Zamawiający określa przedział czasowy, w którym oczekuje na przybycie pracownika Wykonawcy celem bezzwłocznego usunięcia usterki porządkowej, obejmujący akceptowalny czas na przybycie licząc od momentu zgłoszenia przez Zamawiającego tj. </w:t>
      </w:r>
      <w:r w:rsidRPr="00FC4E96">
        <w:rPr>
          <w:rFonts w:ascii="Calibri" w:hAnsi="Calibri" w:cs="Calibri"/>
          <w:bCs/>
          <w:sz w:val="20"/>
          <w:szCs w:val="20"/>
          <w:u w:val="single"/>
        </w:rPr>
        <w:t>minimalny 30 min</w:t>
      </w:r>
      <w:r w:rsidRPr="00CD5674">
        <w:rPr>
          <w:rFonts w:ascii="Calibri" w:hAnsi="Calibri" w:cs="Calibri"/>
          <w:bCs/>
          <w:sz w:val="20"/>
          <w:szCs w:val="20"/>
        </w:rPr>
        <w:t xml:space="preserve"> i </w:t>
      </w:r>
      <w:r w:rsidRPr="00FC4E96">
        <w:rPr>
          <w:rFonts w:ascii="Calibri" w:hAnsi="Calibri" w:cs="Calibri"/>
          <w:bCs/>
          <w:sz w:val="20"/>
          <w:szCs w:val="20"/>
          <w:u w:val="single"/>
        </w:rPr>
        <w:t>maksymalny do 60 min</w:t>
      </w:r>
      <w:r w:rsidRPr="00CD5674">
        <w:rPr>
          <w:rFonts w:ascii="Calibri" w:hAnsi="Calibri" w:cs="Calibri"/>
          <w:bCs/>
          <w:sz w:val="20"/>
          <w:szCs w:val="20"/>
        </w:rPr>
        <w:t xml:space="preserve">. </w:t>
      </w:r>
    </w:p>
    <w:p w14:paraId="3FA3EEC0" w14:textId="43178322" w:rsidR="00CB0CC3" w:rsidRPr="00077031" w:rsidRDefault="00CB0CC3" w:rsidP="00E57BA3">
      <w:pPr>
        <w:pStyle w:val="Teksttreci20"/>
        <w:tabs>
          <w:tab w:val="left" w:pos="821"/>
        </w:tabs>
        <w:ind w:right="-2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34C477" w14:textId="34E11986" w:rsidR="00950899" w:rsidRPr="00077031" w:rsidRDefault="00950899" w:rsidP="00321955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Oświadczam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>/my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że wypełniliśmy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 </w:t>
      </w:r>
    </w:p>
    <w:p w14:paraId="2432A493" w14:textId="220A8B29" w:rsidR="00950899" w:rsidRPr="00077031" w:rsidRDefault="00950899" w:rsidP="00321955">
      <w:pPr>
        <w:tabs>
          <w:tab w:val="left" w:pos="426"/>
        </w:tabs>
        <w:spacing w:line="360" w:lineRule="auto"/>
        <w:ind w:left="50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</w:t>
      </w:r>
      <w:r w:rsidRPr="000770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  <w:r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usunąć</w:t>
      </w:r>
      <w:r w:rsidR="003F600B"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/</w:t>
      </w:r>
      <w:r w:rsidR="00FD26EB" w:rsidRPr="000770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przekreślić</w:t>
      </w:r>
      <w:r w:rsidRPr="0007703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treść oświadczenia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, gdy Wykonawca nie przekazuje danych osobowych innych niż bezpośrednio jego dotyczących lub zachodzi wyłączenie stosowania obowiązku informacyjnego, stosownie do art. 13 ust. 4 lub art. 14 ust. 5 RODO)</w:t>
      </w:r>
    </w:p>
    <w:p w14:paraId="27FCEC54" w14:textId="77777777" w:rsidR="00321955" w:rsidRDefault="00950899" w:rsidP="0032195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Oświadczamy, że zapoznaliśmy się z warunkami zawartymi w 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>S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pecyfikacji warunków zamówienia (SWZ), oraz uzyskaliśmy niezbędne informacje do przygotowania 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>o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ferty i przyjmujemy je bez zastrzeżeń.</w:t>
      </w:r>
    </w:p>
    <w:p w14:paraId="64E5BBC4" w14:textId="03B05A12" w:rsidR="001355E3" w:rsidRPr="00321955" w:rsidRDefault="001355E3" w:rsidP="0032195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21955">
        <w:rPr>
          <w:rFonts w:asciiTheme="minorHAnsi" w:eastAsia="Times New Roman" w:hAnsiTheme="minorHAnsi" w:cstheme="minorHAnsi"/>
          <w:sz w:val="20"/>
          <w:szCs w:val="20"/>
          <w:lang w:eastAsia="pl-PL"/>
        </w:rPr>
        <w:t>Stosownie do treści art. 225 ustawy Prawo zamówień publicznych oświadczam/y, że wybór przedmiotowej oferty:</w:t>
      </w:r>
    </w:p>
    <w:p w14:paraId="5C612ABD" w14:textId="77777777" w:rsidR="001355E3" w:rsidRPr="00077031" w:rsidRDefault="001355E3" w:rsidP="001355E3">
      <w:pPr>
        <w:widowControl/>
        <w:numPr>
          <w:ilvl w:val="0"/>
          <w:numId w:val="21"/>
        </w:numPr>
        <w:suppressAutoHyphens/>
        <w:autoSpaceDE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7031">
        <w:rPr>
          <w:rFonts w:asciiTheme="minorHAnsi" w:eastAsia="Times New Roman" w:hAnsiTheme="minorHAnsi" w:cstheme="minorHAnsi"/>
          <w:sz w:val="20"/>
          <w:szCs w:val="20"/>
          <w:lang w:eastAsia="pl-PL"/>
        </w:rPr>
        <w:t>nie będzie prowadzić do powstania u Zamawiającego obowiązku podatkowego, zgodnie z przepisami o podatku od towarowi usług (*)</w:t>
      </w:r>
    </w:p>
    <w:p w14:paraId="16B17B04" w14:textId="370427B1" w:rsidR="001355E3" w:rsidRPr="00077031" w:rsidRDefault="001355E3" w:rsidP="001355E3">
      <w:pPr>
        <w:widowControl/>
        <w:numPr>
          <w:ilvl w:val="0"/>
          <w:numId w:val="21"/>
        </w:numPr>
        <w:suppressAutoHyphens/>
        <w:autoSpaceDE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7031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będzie prowadzić do powstania u Zamawiającego obowiązek podatkowy, zgodnie z przepisami </w:t>
      </w:r>
      <w:r w:rsidR="00581627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Pr="00077031">
        <w:rPr>
          <w:rFonts w:asciiTheme="minorHAnsi" w:eastAsia="Times New Roman" w:hAnsiTheme="minorHAnsi" w:cstheme="minorHAnsi"/>
          <w:sz w:val="20"/>
          <w:szCs w:val="20"/>
          <w:lang w:eastAsia="pl-PL"/>
        </w:rPr>
        <w:t>o podatku od towarów i usług, w poniżej wskazanym zakresie(rodzaju) i wartości (*):</w:t>
      </w:r>
    </w:p>
    <w:p w14:paraId="31C90093" w14:textId="77777777" w:rsidR="001355E3" w:rsidRPr="00077031" w:rsidRDefault="001355E3" w:rsidP="001355E3">
      <w:pPr>
        <w:widowControl/>
        <w:autoSpaceDE/>
        <w:spacing w:line="360" w:lineRule="auto"/>
        <w:ind w:left="851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077031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- nazwa towaru/usługi:………………………………- wartość (bez VAT) ………………………. zł</w:t>
      </w:r>
    </w:p>
    <w:p w14:paraId="0727E31E" w14:textId="77777777" w:rsidR="001355E3" w:rsidRPr="00077031" w:rsidRDefault="001355E3" w:rsidP="001355E3">
      <w:pPr>
        <w:widowControl/>
        <w:autoSpaceDE/>
        <w:spacing w:line="360" w:lineRule="auto"/>
        <w:ind w:left="851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077031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- nazwa towaru/usługi:………………………………- wartość (bez VAT) ………………………. zł</w:t>
      </w:r>
    </w:p>
    <w:p w14:paraId="781F80DC" w14:textId="5E931359" w:rsidR="00395802" w:rsidRPr="00E57BA3" w:rsidRDefault="00395802" w:rsidP="00321955">
      <w:pPr>
        <w:suppressAutoHyphens/>
        <w:ind w:left="284" w:hanging="284"/>
        <w:contextualSpacing/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</w:pPr>
      <w:r w:rsidRPr="00E57BA3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*</w:t>
      </w:r>
      <w:r w:rsidR="00BC2A73" w:rsidRPr="00E57BA3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ab/>
      </w:r>
      <w:r w:rsidRPr="00E57BA3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E57BA3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W </w:t>
      </w:r>
      <w:r w:rsidR="00FA22A5" w:rsidRPr="00E57BA3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przypadku,</w:t>
      </w:r>
      <w:r w:rsidRPr="00E57BA3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 xml:space="preserve"> gdy Wykonawca nie wypełni </w:t>
      </w:r>
      <w:r w:rsidR="00BC2A73" w:rsidRPr="00E57BA3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pkt</w:t>
      </w:r>
      <w:r w:rsidR="00321955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 xml:space="preserve"> </w:t>
      </w:r>
      <w:r w:rsidR="00C50B4B" w:rsidRPr="00E57BA3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3</w:t>
      </w:r>
      <w:r w:rsidRPr="00E57BA3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 xml:space="preserve"> Zamawiający przyjmie, że wybór oferty nie będzie prowadził do powstania u Zamawiającego obowiązku podatkowego.</w:t>
      </w:r>
    </w:p>
    <w:p w14:paraId="23C0BF4E" w14:textId="77777777" w:rsidR="006A67B9" w:rsidRPr="00077031" w:rsidRDefault="006A67B9" w:rsidP="00BC2A73">
      <w:pPr>
        <w:suppressAutoHyphens/>
        <w:ind w:left="284" w:hanging="284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954311" w14:textId="78123671" w:rsidR="00950899" w:rsidRPr="00077031" w:rsidRDefault="00950899" w:rsidP="0032195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Oświadczam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>/m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y, że zapoznaliśmy się z postanowieniami 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wzoru 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umowy i zobowiązujemy się w przypadku wyboru naszej Oferty, do zawarcia umowy zgodnej z SWZ i niniejszą ofertą.</w:t>
      </w:r>
    </w:p>
    <w:p w14:paraId="045EFF5C" w14:textId="648D171F" w:rsidR="00B716E4" w:rsidRPr="00077031" w:rsidRDefault="00C4180D" w:rsidP="0032195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Oświadczam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>/m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y, że oferta nie zawiera informacji stanowiących tajemnicę przedsiębiorstwa w rozumieniu przepisów o zwalczaniu nieuczciwej konkurencji.</w:t>
      </w:r>
    </w:p>
    <w:p w14:paraId="573C2A2F" w14:textId="0650C9C3" w:rsidR="00950899" w:rsidRPr="00077031" w:rsidRDefault="00C4180D" w:rsidP="00321955">
      <w:pPr>
        <w:pStyle w:val="Akapitzlist"/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Oświadczamy, że oferta zawiera informacje stanowiące tajemnicę przedsiębiorstwa w rozumieniu 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przepisów o zwalczaniu nieuczciwej konkurencji. Informacje takie zawarte są w następujących dokumentach * : ..……………………………………………………..</w:t>
      </w:r>
    </w:p>
    <w:p w14:paraId="638643F1" w14:textId="77777777" w:rsidR="00E27679" w:rsidRPr="00077031" w:rsidRDefault="00E27679" w:rsidP="00321955">
      <w:pPr>
        <w:pStyle w:val="Akapitzlist"/>
        <w:numPr>
          <w:ilvl w:val="0"/>
          <w:numId w:val="1"/>
        </w:numPr>
        <w:tabs>
          <w:tab w:val="left" w:pos="284"/>
        </w:tabs>
        <w:suppressAutoHyphens/>
        <w:spacing w:after="120"/>
        <w:ind w:left="284" w:hanging="284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Oświadczam, że przedmiot umowy wykonam bez udziału Podwykonawców / przy udziale Podwykonawców</w:t>
      </w:r>
      <w:r w:rsidRPr="00077031">
        <w:rPr>
          <w:rStyle w:val="Odwoanieprzypisudolnego"/>
          <w:rFonts w:asciiTheme="minorHAnsi" w:hAnsiTheme="minorHAnsi" w:cstheme="minorHAnsi"/>
          <w:color w:val="000000" w:themeColor="text1"/>
          <w:sz w:val="20"/>
          <w:szCs w:val="20"/>
        </w:rPr>
        <w:footnoteReference w:id="1"/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0E96D7C" w14:textId="0A817241" w:rsidR="00E27679" w:rsidRPr="00077031" w:rsidRDefault="00E27679" w:rsidP="00321955">
      <w:pPr>
        <w:pStyle w:val="Akapitzlist"/>
        <w:numPr>
          <w:ilvl w:val="0"/>
          <w:numId w:val="1"/>
        </w:numPr>
        <w:tabs>
          <w:tab w:val="left" w:pos="284"/>
        </w:tabs>
        <w:suppressAutoHyphens/>
        <w:spacing w:after="120" w:line="360" w:lineRule="auto"/>
        <w:ind w:left="284" w:hanging="284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Jeśli przedmiot zamówienia będzie realizowany przy udziale Podwykonawców poniżej wskazuję części zamówienia, których wykonanie zamierzam powierzyć Podwykonawcom i podaję nazwy</w:t>
      </w:r>
      <w:r w:rsidR="00321955">
        <w:rPr>
          <w:rFonts w:asciiTheme="minorHAnsi" w:hAnsiTheme="minorHAnsi" w:cstheme="minorHAnsi"/>
          <w:color w:val="000000" w:themeColor="text1"/>
          <w:sz w:val="20"/>
          <w:szCs w:val="20"/>
        </w:rPr>
        <w:t>/firmy</w:t>
      </w: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Podwykonawców: ……………………………………………………………. .</w:t>
      </w:r>
    </w:p>
    <w:p w14:paraId="30A49604" w14:textId="77777777" w:rsidR="00E27679" w:rsidRPr="00077031" w:rsidRDefault="00E27679" w:rsidP="00321955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120" w:line="360" w:lineRule="auto"/>
        <w:ind w:left="284" w:hanging="284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t>Oświadczam, że w celu wykazania spełniania warunków udziału w niniejszym postępowaniu wykonam zamówienie samodzielnie/polegam na zasobach następującego/ych podmiotu/ów**: ………………………………………………………………………...…………………………w następującym zakresie: ………………………………………………………………………………………………… (wskazać podmiot i określić odpowiedni zakres dla wskazanego podmiotu).</w:t>
      </w:r>
    </w:p>
    <w:p w14:paraId="351BE7B4" w14:textId="71EB04F4" w:rsidR="00E27679" w:rsidRPr="00077031" w:rsidRDefault="00E27679" w:rsidP="00321955">
      <w:pPr>
        <w:tabs>
          <w:tab w:val="left" w:pos="284"/>
          <w:tab w:val="left" w:pos="426"/>
        </w:tabs>
        <w:spacing w:line="360" w:lineRule="auto"/>
        <w:ind w:left="284"/>
        <w:contextualSpacing/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t xml:space="preserve">Zobowiązanie podmiotu udostępniającego zasoby do oddania do dyspozycji niezbędnych zasobów </w:t>
      </w:r>
      <w:r w:rsidR="00CA50F6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br/>
      </w:r>
      <w:r w:rsidRPr="00077031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t xml:space="preserve">na potrzeby realizacji niniejszego zamówienia lub inny podmiotowy środek dowodowy potwierdzający, </w:t>
      </w:r>
      <w:r w:rsidR="00CA50F6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br/>
      </w:r>
      <w:r w:rsidRPr="00077031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t xml:space="preserve">że realizując zamówienie, będę/będziemy dysponował/ć niezbędnymi zasobami tych podmiotów </w:t>
      </w:r>
      <w:r w:rsidR="00CA50F6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br/>
      </w:r>
      <w:r w:rsidRPr="00077031"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  <w:t>– w załączeniu (jeśli dotyczy).</w:t>
      </w:r>
    </w:p>
    <w:p w14:paraId="557E260A" w14:textId="1B51814B" w:rsidR="00E27679" w:rsidRPr="00077031" w:rsidRDefault="00E27679" w:rsidP="00321955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bCs/>
          <w:color w:val="000000" w:themeColor="text1"/>
          <w:sz w:val="20"/>
          <w:szCs w:val="20"/>
        </w:rPr>
      </w:pPr>
      <w:r w:rsidRPr="00077031">
        <w:rPr>
          <w:rFonts w:asciiTheme="minorHAnsi" w:eastAsia="Calibri" w:hAnsiTheme="minorHAnsi" w:cstheme="minorHAnsi"/>
          <w:bCs/>
          <w:color w:val="000000" w:themeColor="text1"/>
          <w:sz w:val="20"/>
          <w:szCs w:val="20"/>
        </w:rPr>
        <w:t>W zakresie art. 117 ust. 4 ustawy</w:t>
      </w:r>
      <w:r w:rsidR="00321955">
        <w:rPr>
          <w:rFonts w:asciiTheme="minorHAnsi" w:eastAsia="Calibri" w:hAnsiTheme="minorHAnsi" w:cstheme="minorHAnsi"/>
          <w:bCs/>
          <w:color w:val="000000" w:themeColor="text1"/>
          <w:sz w:val="20"/>
          <w:szCs w:val="20"/>
        </w:rPr>
        <w:t xml:space="preserve"> Pzp</w:t>
      </w:r>
      <w:r w:rsidRPr="00077031">
        <w:rPr>
          <w:rFonts w:asciiTheme="minorHAnsi" w:eastAsia="Calibri" w:hAnsiTheme="minorHAnsi" w:cstheme="minorHAnsi"/>
          <w:bCs/>
          <w:color w:val="000000" w:themeColor="text1"/>
          <w:sz w:val="20"/>
          <w:szCs w:val="20"/>
        </w:rPr>
        <w:t>, jako wykonawcy wspólnie ubiegający się o udzielenie zamówienia oświadczamy, że usługi będą wykonywane przez: …………………………….. (wskazać krótki zakres usługi oraz Wykonawcę. Który będzie ją wykonywał – jeśli dotyczy).</w:t>
      </w:r>
    </w:p>
    <w:p w14:paraId="0462C7EA" w14:textId="4C0C3D89" w:rsidR="00950899" w:rsidRPr="00077031" w:rsidRDefault="00950899" w:rsidP="00321955">
      <w:pPr>
        <w:pStyle w:val="Akapitzlist"/>
        <w:numPr>
          <w:ilvl w:val="0"/>
          <w:numId w:val="1"/>
        </w:numPr>
        <w:tabs>
          <w:tab w:val="left" w:pos="284"/>
        </w:tabs>
        <w:spacing w:after="60" w:line="360" w:lineRule="auto"/>
        <w:ind w:left="142" w:hanging="142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Jesteśmy związani niniejszą o</w:t>
      </w:r>
      <w:r w:rsidR="009F3637"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fertą </w:t>
      </w:r>
      <w:r w:rsidR="00CD31AC"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do dnia określonego w SWZ. </w:t>
      </w:r>
    </w:p>
    <w:p w14:paraId="326EE23B" w14:textId="4AE87F8C" w:rsidR="00174F5F" w:rsidRPr="00077031" w:rsidRDefault="00174F5F" w:rsidP="00E27679">
      <w:pPr>
        <w:tabs>
          <w:tab w:val="left" w:pos="284"/>
        </w:tabs>
        <w:spacing w:after="6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</w:rPr>
        <w:t>*niepotrzebne skreślić</w:t>
      </w:r>
    </w:p>
    <w:p w14:paraId="00C70C31" w14:textId="77777777" w:rsidR="009C686F" w:rsidRPr="00077031" w:rsidRDefault="009C686F" w:rsidP="00E27679">
      <w:pPr>
        <w:tabs>
          <w:tab w:val="left" w:pos="284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1CE9D5" w14:textId="77777777" w:rsidR="009C686F" w:rsidRPr="00077031" w:rsidRDefault="009C686F" w:rsidP="00A10A3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B9846C6" w14:textId="77777777" w:rsidR="00321955" w:rsidRDefault="00321955" w:rsidP="0032195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……………………….</w:t>
      </w:r>
    </w:p>
    <w:p w14:paraId="78A80275" w14:textId="37055BDB" w:rsidR="00A10A30" w:rsidRPr="00321955" w:rsidRDefault="00321955" w:rsidP="0032195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(data)</w:t>
      </w:r>
    </w:p>
    <w:p w14:paraId="68D748BE" w14:textId="77777777" w:rsidR="006222D7" w:rsidRPr="00077031" w:rsidRDefault="006222D7" w:rsidP="00573824">
      <w:pPr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</w:pPr>
    </w:p>
    <w:p w14:paraId="37C11A76" w14:textId="77777777" w:rsidR="00C93A73" w:rsidRPr="00077031" w:rsidRDefault="00C93A73" w:rsidP="00573824">
      <w:pPr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</w:pPr>
    </w:p>
    <w:p w14:paraId="3CD754D3" w14:textId="0A53466B" w:rsidR="003B155A" w:rsidRPr="00077031" w:rsidRDefault="00573824" w:rsidP="00573824">
      <w:pPr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 xml:space="preserve">Do oferty załączam dokumenty: </w:t>
      </w:r>
    </w:p>
    <w:p w14:paraId="58BB009B" w14:textId="1D04FC74" w:rsidR="00573824" w:rsidRPr="00077031" w:rsidRDefault="00561F68" w:rsidP="000C3FFE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</w:pPr>
      <w:r w:rsidRPr="00077031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 xml:space="preserve"> </w:t>
      </w:r>
      <w:r w:rsidR="000C3FFE" w:rsidRPr="00077031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(…)</w:t>
      </w:r>
    </w:p>
    <w:p w14:paraId="345A4F52" w14:textId="13160AD9" w:rsidR="00377C3E" w:rsidRPr="00077031" w:rsidRDefault="0084539E" w:rsidP="00CD0C62">
      <w:pPr>
        <w:tabs>
          <w:tab w:val="left" w:pos="1269"/>
        </w:tabs>
        <w:spacing w:after="200"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0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63A1AA96" w14:textId="61F229C1" w:rsidR="00321955" w:rsidRPr="00B759EC" w:rsidRDefault="00321955" w:rsidP="00321955">
      <w:pPr>
        <w:spacing w:before="240"/>
        <w:rPr>
          <w:rFonts w:ascii="Calibri" w:hAnsi="Calibri" w:cs="Calibri"/>
          <w:b/>
          <w:sz w:val="20"/>
          <w:szCs w:val="20"/>
        </w:rPr>
      </w:pPr>
      <w:r w:rsidRPr="00B759EC">
        <w:rPr>
          <w:rFonts w:ascii="Calibri" w:hAnsi="Calibri" w:cs="Calibri"/>
          <w:b/>
          <w:sz w:val="20"/>
          <w:szCs w:val="20"/>
        </w:rPr>
        <w:t xml:space="preserve">Uwaga! </w:t>
      </w:r>
      <w:r>
        <w:rPr>
          <w:rFonts w:ascii="Calibri" w:hAnsi="Calibri" w:cs="Calibri"/>
          <w:b/>
          <w:sz w:val="20"/>
          <w:szCs w:val="20"/>
        </w:rPr>
        <w:t xml:space="preserve">Formularz </w:t>
      </w:r>
      <w:r w:rsidRPr="00B759EC">
        <w:rPr>
          <w:rFonts w:ascii="Calibri" w:hAnsi="Calibri" w:cs="Calibri"/>
          <w:b/>
          <w:sz w:val="20"/>
          <w:szCs w:val="20"/>
        </w:rPr>
        <w:t xml:space="preserve">należy podpisać kwalifikowanym podpisem elektronicznym, podpisem zaufanym lub podpisem osobistym. Podpis osobisty to nie podpis własnoręczny. </w:t>
      </w:r>
    </w:p>
    <w:p w14:paraId="4B74D963" w14:textId="60F847F3" w:rsidR="00573824" w:rsidRPr="00077031" w:rsidRDefault="00573824" w:rsidP="002D75F5">
      <w:pPr>
        <w:rPr>
          <w:rFonts w:asciiTheme="minorHAnsi" w:hAnsiTheme="minorHAnsi" w:cstheme="minorHAnsi"/>
          <w:color w:val="FF0000"/>
          <w:sz w:val="20"/>
          <w:szCs w:val="20"/>
        </w:rPr>
      </w:pPr>
    </w:p>
    <w:sectPr w:rsidR="00573824" w:rsidRPr="00077031" w:rsidSect="00213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567" w:right="1558" w:bottom="1418" w:left="1418" w:header="709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0B9DA" w14:textId="77777777" w:rsidR="004E41C0" w:rsidRDefault="004E41C0" w:rsidP="00966E5F">
      <w:pPr>
        <w:pStyle w:val="Stopka"/>
      </w:pPr>
      <w:r>
        <w:separator/>
      </w:r>
    </w:p>
  </w:endnote>
  <w:endnote w:type="continuationSeparator" w:id="0">
    <w:p w14:paraId="759181FE" w14:textId="77777777" w:rsidR="004E41C0" w:rsidRDefault="004E41C0" w:rsidP="00966E5F">
      <w:pPr>
        <w:pStyle w:val="Stop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1AFA" w14:textId="77777777" w:rsidR="00FA3E42" w:rsidRDefault="00FA3E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6C45" w14:textId="77777777" w:rsidR="008A1C56" w:rsidRDefault="008A1C56" w:rsidP="006D11A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B6716" w14:textId="77777777" w:rsidR="00FA3E42" w:rsidRDefault="00FA3E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F8E7" w14:textId="77777777" w:rsidR="004E41C0" w:rsidRDefault="004E41C0" w:rsidP="00966E5F">
      <w:pPr>
        <w:pStyle w:val="Stopka"/>
      </w:pPr>
      <w:r>
        <w:separator/>
      </w:r>
    </w:p>
  </w:footnote>
  <w:footnote w:type="continuationSeparator" w:id="0">
    <w:p w14:paraId="19417EED" w14:textId="77777777" w:rsidR="004E41C0" w:rsidRDefault="004E41C0" w:rsidP="00966E5F">
      <w:pPr>
        <w:pStyle w:val="Stopka"/>
      </w:pPr>
      <w:r>
        <w:continuationSeparator/>
      </w:r>
    </w:p>
  </w:footnote>
  <w:footnote w:id="1">
    <w:p w14:paraId="72E4701C" w14:textId="77777777" w:rsidR="00E27679" w:rsidRDefault="00E27679" w:rsidP="00E27679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5B84" w14:textId="77777777" w:rsidR="00FA3E42" w:rsidRDefault="00FA3E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DFA8" w14:textId="77777777" w:rsidR="00FA3E42" w:rsidRDefault="00FA3E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202" w14:textId="77777777" w:rsidR="000D0CDF" w:rsidRPr="00A348F5" w:rsidRDefault="000D0CDF" w:rsidP="000D0CDF">
    <w:pPr>
      <w:pStyle w:val="Nagwek"/>
      <w:tabs>
        <w:tab w:val="left" w:pos="708"/>
      </w:tabs>
      <w:jc w:val="right"/>
      <w:rPr>
        <w:rFonts w:asciiTheme="minorHAnsi" w:hAnsiTheme="minorHAnsi" w:cstheme="minorHAnsi"/>
        <w:b/>
        <w:sz w:val="20"/>
        <w:szCs w:val="20"/>
        <w:highlight w:val="red"/>
      </w:rPr>
    </w:pPr>
  </w:p>
  <w:p w14:paraId="15EB2823" w14:textId="6E715792" w:rsidR="000D0CDF" w:rsidRDefault="000D0CDF" w:rsidP="000D0CDF">
    <w:pPr>
      <w:pStyle w:val="Nagwek"/>
    </w:pPr>
    <w:r w:rsidRPr="00C7664E">
      <w:rPr>
        <w:rFonts w:asciiTheme="minorHAnsi" w:hAnsiTheme="minorHAnsi" w:cstheme="minorHAnsi"/>
        <w:b/>
        <w:sz w:val="20"/>
        <w:szCs w:val="20"/>
      </w:rPr>
      <w:t xml:space="preserve">Nr sprawy </w:t>
    </w:r>
    <w:r w:rsidRPr="00C7664E">
      <w:rPr>
        <w:rFonts w:asciiTheme="minorHAnsi" w:hAnsiTheme="minorHAnsi" w:cstheme="minorHAnsi"/>
        <w:color w:val="000000"/>
        <w:sz w:val="20"/>
        <w:szCs w:val="20"/>
      </w:rPr>
      <w:t>Adm</w:t>
    </w:r>
    <w:r w:rsidR="00C7664E" w:rsidRPr="00C7664E">
      <w:rPr>
        <w:rFonts w:asciiTheme="minorHAnsi" w:hAnsiTheme="minorHAnsi" w:cstheme="minorHAnsi"/>
        <w:color w:val="000000"/>
        <w:sz w:val="20"/>
        <w:szCs w:val="20"/>
      </w:rPr>
      <w:t>.261.</w:t>
    </w:r>
    <w:r w:rsidR="00C6406F">
      <w:rPr>
        <w:rFonts w:asciiTheme="minorHAnsi" w:hAnsiTheme="minorHAnsi" w:cstheme="minorHAnsi"/>
        <w:color w:val="000000"/>
        <w:sz w:val="20"/>
        <w:szCs w:val="20"/>
      </w:rPr>
      <w:t>4</w:t>
    </w:r>
    <w:r w:rsidR="00C7664E" w:rsidRPr="00C7664E">
      <w:rPr>
        <w:rFonts w:asciiTheme="minorHAnsi" w:hAnsiTheme="minorHAnsi" w:cstheme="minorHAnsi"/>
        <w:color w:val="000000"/>
        <w:sz w:val="20"/>
        <w:szCs w:val="20"/>
      </w:rPr>
      <w:t>.</w:t>
    </w:r>
    <w:r w:rsidRPr="00C7664E">
      <w:rPr>
        <w:rFonts w:asciiTheme="minorHAnsi" w:hAnsiTheme="minorHAnsi" w:cstheme="minorHAnsi"/>
        <w:color w:val="000000"/>
        <w:sz w:val="20"/>
        <w:szCs w:val="20"/>
      </w:rPr>
      <w:t>202</w:t>
    </w:r>
    <w:r w:rsidR="00FA3E42">
      <w:rPr>
        <w:rFonts w:asciiTheme="minorHAnsi" w:hAnsiTheme="minorHAnsi" w:cstheme="minorHAnsi"/>
        <w:color w:val="000000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E22"/>
    <w:multiLevelType w:val="hybridMultilevel"/>
    <w:tmpl w:val="9A5C343E"/>
    <w:lvl w:ilvl="0" w:tplc="60C6223C">
      <w:start w:val="1"/>
      <w:numFmt w:val="decimal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48A3"/>
    <w:multiLevelType w:val="hybridMultilevel"/>
    <w:tmpl w:val="15CA6774"/>
    <w:lvl w:ilvl="0" w:tplc="41E2F4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color w:val="auto"/>
        <w:sz w:val="20"/>
        <w:szCs w:val="20"/>
      </w:rPr>
    </w:lvl>
    <w:lvl w:ilvl="1" w:tplc="88AA5E5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3F1995"/>
    <w:multiLevelType w:val="hybridMultilevel"/>
    <w:tmpl w:val="B316F0BC"/>
    <w:lvl w:ilvl="0" w:tplc="746E11EA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FD0547"/>
    <w:multiLevelType w:val="hybridMultilevel"/>
    <w:tmpl w:val="12C0985E"/>
    <w:name w:val="WW8Num6924"/>
    <w:lvl w:ilvl="0" w:tplc="C9AA31C2">
      <w:start w:val="2"/>
      <w:numFmt w:val="decimal"/>
      <w:lvlText w:val="%1."/>
      <w:lvlJc w:val="left"/>
      <w:pPr>
        <w:tabs>
          <w:tab w:val="num" w:pos="1791"/>
        </w:tabs>
        <w:ind w:left="1071" w:hanging="357"/>
      </w:pPr>
      <w:rPr>
        <w:rFonts w:cs="Times New Roman" w:hint="default"/>
      </w:rPr>
    </w:lvl>
    <w:lvl w:ilvl="1" w:tplc="382202B6">
      <w:start w:val="3"/>
      <w:numFmt w:val="decimal"/>
      <w:lvlText w:val="%2."/>
      <w:lvlJc w:val="left"/>
      <w:pPr>
        <w:tabs>
          <w:tab w:val="num" w:pos="2154"/>
        </w:tabs>
        <w:ind w:left="2154" w:hanging="360"/>
      </w:pPr>
      <w:rPr>
        <w:rFonts w:cs="Times New Roman" w:hint="default"/>
        <w:strike w:val="0"/>
        <w:d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</w:rPr>
    </w:lvl>
  </w:abstractNum>
  <w:abstractNum w:abstractNumId="4" w15:restartNumberingAfterBreak="0">
    <w:nsid w:val="231930E5"/>
    <w:multiLevelType w:val="hybridMultilevel"/>
    <w:tmpl w:val="0E264420"/>
    <w:lvl w:ilvl="0" w:tplc="D23ABB3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5430"/>
    <w:multiLevelType w:val="hybridMultilevel"/>
    <w:tmpl w:val="3864C2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83378"/>
    <w:multiLevelType w:val="hybridMultilevel"/>
    <w:tmpl w:val="676ABC2A"/>
    <w:lvl w:ilvl="0" w:tplc="185ABCEE">
      <w:start w:val="1"/>
      <w:numFmt w:val="lowerLetter"/>
      <w:lvlText w:val="%1)"/>
      <w:lvlJc w:val="left"/>
      <w:pPr>
        <w:ind w:left="720" w:hanging="360"/>
      </w:pPr>
      <w:rPr>
        <w:rFonts w:ascii="Myriad Pro" w:hAnsi="Myriad Pro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F33298"/>
    <w:multiLevelType w:val="hybridMultilevel"/>
    <w:tmpl w:val="138A1A24"/>
    <w:lvl w:ilvl="0" w:tplc="41E2F4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color w:val="auto"/>
        <w:sz w:val="20"/>
        <w:szCs w:val="20"/>
      </w:rPr>
    </w:lvl>
    <w:lvl w:ilvl="1" w:tplc="88AA5E5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D6191"/>
    <w:multiLevelType w:val="hybridMultilevel"/>
    <w:tmpl w:val="9A9E4C96"/>
    <w:lvl w:ilvl="0" w:tplc="DDDCCE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88AA5E5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536C0A"/>
    <w:multiLevelType w:val="hybridMultilevel"/>
    <w:tmpl w:val="845EA68E"/>
    <w:lvl w:ilvl="0" w:tplc="4FCA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45E3"/>
    <w:multiLevelType w:val="hybridMultilevel"/>
    <w:tmpl w:val="C206F7B2"/>
    <w:lvl w:ilvl="0" w:tplc="DDDCCE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88AA5E5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8331E1"/>
    <w:multiLevelType w:val="hybridMultilevel"/>
    <w:tmpl w:val="122EC18C"/>
    <w:lvl w:ilvl="0" w:tplc="DDDCCEA4">
      <w:start w:val="1"/>
      <w:numFmt w:val="bullet"/>
      <w:lvlText w:val="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2" w15:restartNumberingAfterBreak="0">
    <w:nsid w:val="3CE735B8"/>
    <w:multiLevelType w:val="hybridMultilevel"/>
    <w:tmpl w:val="2AFEA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53FC2"/>
    <w:multiLevelType w:val="hybridMultilevel"/>
    <w:tmpl w:val="36524A8C"/>
    <w:lvl w:ilvl="0" w:tplc="A00696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F0F72"/>
    <w:multiLevelType w:val="hybridMultilevel"/>
    <w:tmpl w:val="CD166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D4499"/>
    <w:multiLevelType w:val="hybridMultilevel"/>
    <w:tmpl w:val="BC408710"/>
    <w:lvl w:ilvl="0" w:tplc="F23C9F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7F555D"/>
    <w:multiLevelType w:val="multilevel"/>
    <w:tmpl w:val="3C223E4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7" w15:restartNumberingAfterBreak="0">
    <w:nsid w:val="544533FA"/>
    <w:multiLevelType w:val="hybridMultilevel"/>
    <w:tmpl w:val="55A88C7A"/>
    <w:lvl w:ilvl="0" w:tplc="DDDCCE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88AA5E5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6B2FA4"/>
    <w:multiLevelType w:val="hybridMultilevel"/>
    <w:tmpl w:val="B73C2672"/>
    <w:lvl w:ilvl="0" w:tplc="41E2F4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color w:val="auto"/>
        <w:sz w:val="20"/>
        <w:szCs w:val="20"/>
      </w:rPr>
    </w:lvl>
    <w:lvl w:ilvl="1" w:tplc="88AA5E5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4749F7"/>
    <w:multiLevelType w:val="multilevel"/>
    <w:tmpl w:val="6644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F87BC1"/>
    <w:multiLevelType w:val="hybridMultilevel"/>
    <w:tmpl w:val="DC7625F0"/>
    <w:lvl w:ilvl="0" w:tplc="A00696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3094A"/>
    <w:multiLevelType w:val="hybridMultilevel"/>
    <w:tmpl w:val="F50C84FC"/>
    <w:lvl w:ilvl="0" w:tplc="5BFE80A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2" w15:restartNumberingAfterBreak="0">
    <w:nsid w:val="73512E6B"/>
    <w:multiLevelType w:val="hybridMultilevel"/>
    <w:tmpl w:val="0B400894"/>
    <w:lvl w:ilvl="0" w:tplc="DDDCCEA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1902874">
    <w:abstractNumId w:val="1"/>
  </w:num>
  <w:num w:numId="2" w16cid:durableId="585308509">
    <w:abstractNumId w:val="2"/>
  </w:num>
  <w:num w:numId="3" w16cid:durableId="976491605">
    <w:abstractNumId w:val="11"/>
  </w:num>
  <w:num w:numId="4" w16cid:durableId="296381493">
    <w:abstractNumId w:val="22"/>
  </w:num>
  <w:num w:numId="5" w16cid:durableId="979654186">
    <w:abstractNumId w:val="8"/>
  </w:num>
  <w:num w:numId="6" w16cid:durableId="381095315">
    <w:abstractNumId w:val="7"/>
  </w:num>
  <w:num w:numId="7" w16cid:durableId="763837639">
    <w:abstractNumId w:val="17"/>
  </w:num>
  <w:num w:numId="8" w16cid:durableId="885796646">
    <w:abstractNumId w:val="18"/>
  </w:num>
  <w:num w:numId="9" w16cid:durableId="1281573717">
    <w:abstractNumId w:val="10"/>
  </w:num>
  <w:num w:numId="10" w16cid:durableId="1306013183">
    <w:abstractNumId w:val="15"/>
  </w:num>
  <w:num w:numId="11" w16cid:durableId="1696617377">
    <w:abstractNumId w:val="9"/>
  </w:num>
  <w:num w:numId="12" w16cid:durableId="1628218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2499637">
    <w:abstractNumId w:val="20"/>
  </w:num>
  <w:num w:numId="14" w16cid:durableId="482624760">
    <w:abstractNumId w:val="13"/>
  </w:num>
  <w:num w:numId="15" w16cid:durableId="76176870">
    <w:abstractNumId w:val="0"/>
  </w:num>
  <w:num w:numId="16" w16cid:durableId="1167020147">
    <w:abstractNumId w:val="12"/>
  </w:num>
  <w:num w:numId="17" w16cid:durableId="1517500645">
    <w:abstractNumId w:val="5"/>
  </w:num>
  <w:num w:numId="18" w16cid:durableId="1930698511">
    <w:abstractNumId w:val="14"/>
  </w:num>
  <w:num w:numId="19" w16cid:durableId="720053901">
    <w:abstractNumId w:val="4"/>
  </w:num>
  <w:num w:numId="20" w16cid:durableId="10027768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43280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6854084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D7"/>
    <w:rsid w:val="0000599B"/>
    <w:rsid w:val="00007CAE"/>
    <w:rsid w:val="00022499"/>
    <w:rsid w:val="00023049"/>
    <w:rsid w:val="000278F9"/>
    <w:rsid w:val="000340BF"/>
    <w:rsid w:val="0003645A"/>
    <w:rsid w:val="000424EB"/>
    <w:rsid w:val="00042FFB"/>
    <w:rsid w:val="00045C06"/>
    <w:rsid w:val="0005022D"/>
    <w:rsid w:val="00050A00"/>
    <w:rsid w:val="00054934"/>
    <w:rsid w:val="00061507"/>
    <w:rsid w:val="00062FEF"/>
    <w:rsid w:val="00063B81"/>
    <w:rsid w:val="00066A95"/>
    <w:rsid w:val="00070054"/>
    <w:rsid w:val="000725E7"/>
    <w:rsid w:val="00077031"/>
    <w:rsid w:val="0007791E"/>
    <w:rsid w:val="000802ED"/>
    <w:rsid w:val="00082AB1"/>
    <w:rsid w:val="00087ED2"/>
    <w:rsid w:val="00097787"/>
    <w:rsid w:val="000A20CC"/>
    <w:rsid w:val="000A4515"/>
    <w:rsid w:val="000A50C8"/>
    <w:rsid w:val="000A6B6D"/>
    <w:rsid w:val="000B0C75"/>
    <w:rsid w:val="000B2AAD"/>
    <w:rsid w:val="000B2B28"/>
    <w:rsid w:val="000B5425"/>
    <w:rsid w:val="000B5DE5"/>
    <w:rsid w:val="000B6993"/>
    <w:rsid w:val="000C3FFE"/>
    <w:rsid w:val="000D033E"/>
    <w:rsid w:val="000D0CDF"/>
    <w:rsid w:val="000D1284"/>
    <w:rsid w:val="000D21CF"/>
    <w:rsid w:val="000D3F64"/>
    <w:rsid w:val="000D4446"/>
    <w:rsid w:val="000D5D35"/>
    <w:rsid w:val="000E33BF"/>
    <w:rsid w:val="000E4779"/>
    <w:rsid w:val="000E50F7"/>
    <w:rsid w:val="000E722A"/>
    <w:rsid w:val="000F05E6"/>
    <w:rsid w:val="000F21B0"/>
    <w:rsid w:val="000F3CED"/>
    <w:rsid w:val="0010176D"/>
    <w:rsid w:val="00101ACE"/>
    <w:rsid w:val="001025FB"/>
    <w:rsid w:val="00104A50"/>
    <w:rsid w:val="00104B05"/>
    <w:rsid w:val="001051E7"/>
    <w:rsid w:val="0010556D"/>
    <w:rsid w:val="00106F43"/>
    <w:rsid w:val="0010741C"/>
    <w:rsid w:val="00114426"/>
    <w:rsid w:val="001158AB"/>
    <w:rsid w:val="00116121"/>
    <w:rsid w:val="00116D2E"/>
    <w:rsid w:val="00122588"/>
    <w:rsid w:val="001234D2"/>
    <w:rsid w:val="00123BF2"/>
    <w:rsid w:val="00123E74"/>
    <w:rsid w:val="001300AB"/>
    <w:rsid w:val="0013297E"/>
    <w:rsid w:val="001355E3"/>
    <w:rsid w:val="001371F5"/>
    <w:rsid w:val="00142142"/>
    <w:rsid w:val="00142ABF"/>
    <w:rsid w:val="0014470B"/>
    <w:rsid w:val="00152C53"/>
    <w:rsid w:val="0015338F"/>
    <w:rsid w:val="00160010"/>
    <w:rsid w:val="00160561"/>
    <w:rsid w:val="001636D7"/>
    <w:rsid w:val="00163F5D"/>
    <w:rsid w:val="00166134"/>
    <w:rsid w:val="00167C1A"/>
    <w:rsid w:val="00170F26"/>
    <w:rsid w:val="001727AE"/>
    <w:rsid w:val="00174F5F"/>
    <w:rsid w:val="0018073B"/>
    <w:rsid w:val="00190A76"/>
    <w:rsid w:val="001917C4"/>
    <w:rsid w:val="00194CBB"/>
    <w:rsid w:val="00196BB2"/>
    <w:rsid w:val="001A4369"/>
    <w:rsid w:val="001A5A94"/>
    <w:rsid w:val="001A6DEC"/>
    <w:rsid w:val="001A73C8"/>
    <w:rsid w:val="001A7967"/>
    <w:rsid w:val="001B117C"/>
    <w:rsid w:val="001B2B3F"/>
    <w:rsid w:val="001B6909"/>
    <w:rsid w:val="001C0529"/>
    <w:rsid w:val="001D18B7"/>
    <w:rsid w:val="001D28EF"/>
    <w:rsid w:val="001D54DF"/>
    <w:rsid w:val="001D7E19"/>
    <w:rsid w:val="001E31CD"/>
    <w:rsid w:val="001F65BA"/>
    <w:rsid w:val="002017A7"/>
    <w:rsid w:val="002027A9"/>
    <w:rsid w:val="002035A3"/>
    <w:rsid w:val="0020467E"/>
    <w:rsid w:val="0020666F"/>
    <w:rsid w:val="0020796E"/>
    <w:rsid w:val="00211D95"/>
    <w:rsid w:val="00213E88"/>
    <w:rsid w:val="00220A83"/>
    <w:rsid w:val="002268AC"/>
    <w:rsid w:val="002302E6"/>
    <w:rsid w:val="00230693"/>
    <w:rsid w:val="002348A5"/>
    <w:rsid w:val="00241825"/>
    <w:rsid w:val="002419E8"/>
    <w:rsid w:val="002425E4"/>
    <w:rsid w:val="00250258"/>
    <w:rsid w:val="00250CCB"/>
    <w:rsid w:val="00255589"/>
    <w:rsid w:val="00256C92"/>
    <w:rsid w:val="0026182D"/>
    <w:rsid w:val="0026313B"/>
    <w:rsid w:val="0026342F"/>
    <w:rsid w:val="00263B61"/>
    <w:rsid w:val="00263EFF"/>
    <w:rsid w:val="0026474A"/>
    <w:rsid w:val="00271C0E"/>
    <w:rsid w:val="00277DC2"/>
    <w:rsid w:val="00280CC1"/>
    <w:rsid w:val="0028175F"/>
    <w:rsid w:val="00281AE6"/>
    <w:rsid w:val="00282771"/>
    <w:rsid w:val="002879B0"/>
    <w:rsid w:val="00291A64"/>
    <w:rsid w:val="002927C4"/>
    <w:rsid w:val="00293D5E"/>
    <w:rsid w:val="002951DD"/>
    <w:rsid w:val="002A09BA"/>
    <w:rsid w:val="002B3138"/>
    <w:rsid w:val="002B46F8"/>
    <w:rsid w:val="002B47C2"/>
    <w:rsid w:val="002B65C2"/>
    <w:rsid w:val="002C1766"/>
    <w:rsid w:val="002C184B"/>
    <w:rsid w:val="002C5DB4"/>
    <w:rsid w:val="002C78D9"/>
    <w:rsid w:val="002C7D73"/>
    <w:rsid w:val="002D25D4"/>
    <w:rsid w:val="002D64AE"/>
    <w:rsid w:val="002D712F"/>
    <w:rsid w:val="002D7216"/>
    <w:rsid w:val="002D744B"/>
    <w:rsid w:val="002D75F5"/>
    <w:rsid w:val="002D77CD"/>
    <w:rsid w:val="002E25B8"/>
    <w:rsid w:val="002E49AD"/>
    <w:rsid w:val="002E5E35"/>
    <w:rsid w:val="002E60B3"/>
    <w:rsid w:val="002E7D2D"/>
    <w:rsid w:val="002F0EFB"/>
    <w:rsid w:val="002F130E"/>
    <w:rsid w:val="002F2D5B"/>
    <w:rsid w:val="002F55D8"/>
    <w:rsid w:val="002F5A4E"/>
    <w:rsid w:val="002F6497"/>
    <w:rsid w:val="002F6A95"/>
    <w:rsid w:val="002F7A5E"/>
    <w:rsid w:val="002F7BB6"/>
    <w:rsid w:val="0030184D"/>
    <w:rsid w:val="00303695"/>
    <w:rsid w:val="00303AFA"/>
    <w:rsid w:val="0031116D"/>
    <w:rsid w:val="003161D9"/>
    <w:rsid w:val="003209B4"/>
    <w:rsid w:val="00321955"/>
    <w:rsid w:val="00323402"/>
    <w:rsid w:val="00326EAC"/>
    <w:rsid w:val="00330C63"/>
    <w:rsid w:val="00343EDC"/>
    <w:rsid w:val="00345FA8"/>
    <w:rsid w:val="00347767"/>
    <w:rsid w:val="003571C6"/>
    <w:rsid w:val="00361618"/>
    <w:rsid w:val="003621A3"/>
    <w:rsid w:val="00371D29"/>
    <w:rsid w:val="00372C82"/>
    <w:rsid w:val="00373535"/>
    <w:rsid w:val="00375A92"/>
    <w:rsid w:val="00376133"/>
    <w:rsid w:val="003767EB"/>
    <w:rsid w:val="00377C3E"/>
    <w:rsid w:val="003807E7"/>
    <w:rsid w:val="0038138F"/>
    <w:rsid w:val="00383CAC"/>
    <w:rsid w:val="00385C36"/>
    <w:rsid w:val="003905DD"/>
    <w:rsid w:val="003939AC"/>
    <w:rsid w:val="00395802"/>
    <w:rsid w:val="0039723D"/>
    <w:rsid w:val="003A07EC"/>
    <w:rsid w:val="003A1AA6"/>
    <w:rsid w:val="003A3206"/>
    <w:rsid w:val="003A5BA8"/>
    <w:rsid w:val="003B155A"/>
    <w:rsid w:val="003B16A0"/>
    <w:rsid w:val="003B3D39"/>
    <w:rsid w:val="003B65A8"/>
    <w:rsid w:val="003C6130"/>
    <w:rsid w:val="003D3C85"/>
    <w:rsid w:val="003D6626"/>
    <w:rsid w:val="003D6D4C"/>
    <w:rsid w:val="003D7A09"/>
    <w:rsid w:val="003E0E5E"/>
    <w:rsid w:val="003E593C"/>
    <w:rsid w:val="003E7F63"/>
    <w:rsid w:val="003F0831"/>
    <w:rsid w:val="003F2117"/>
    <w:rsid w:val="003F2769"/>
    <w:rsid w:val="003F2C5B"/>
    <w:rsid w:val="003F356A"/>
    <w:rsid w:val="003F5BC2"/>
    <w:rsid w:val="003F600B"/>
    <w:rsid w:val="00400B81"/>
    <w:rsid w:val="00405EDD"/>
    <w:rsid w:val="004079ED"/>
    <w:rsid w:val="004114B4"/>
    <w:rsid w:val="00413D90"/>
    <w:rsid w:val="004167FE"/>
    <w:rsid w:val="0041739C"/>
    <w:rsid w:val="00424463"/>
    <w:rsid w:val="00425954"/>
    <w:rsid w:val="00440672"/>
    <w:rsid w:val="00441CD3"/>
    <w:rsid w:val="00443BDB"/>
    <w:rsid w:val="00444075"/>
    <w:rsid w:val="004624A5"/>
    <w:rsid w:val="004678BD"/>
    <w:rsid w:val="00467F7A"/>
    <w:rsid w:val="00480E97"/>
    <w:rsid w:val="0048177B"/>
    <w:rsid w:val="00483511"/>
    <w:rsid w:val="0048362F"/>
    <w:rsid w:val="00483710"/>
    <w:rsid w:val="004856C4"/>
    <w:rsid w:val="00485A56"/>
    <w:rsid w:val="00486423"/>
    <w:rsid w:val="004872AB"/>
    <w:rsid w:val="00496896"/>
    <w:rsid w:val="004B373D"/>
    <w:rsid w:val="004B3C6D"/>
    <w:rsid w:val="004C0379"/>
    <w:rsid w:val="004C3AF6"/>
    <w:rsid w:val="004C6549"/>
    <w:rsid w:val="004D41DE"/>
    <w:rsid w:val="004E41C0"/>
    <w:rsid w:val="004E658B"/>
    <w:rsid w:val="004F28B3"/>
    <w:rsid w:val="004F4CC2"/>
    <w:rsid w:val="004F549E"/>
    <w:rsid w:val="005040F1"/>
    <w:rsid w:val="005045B1"/>
    <w:rsid w:val="005100BF"/>
    <w:rsid w:val="0051314B"/>
    <w:rsid w:val="005303CA"/>
    <w:rsid w:val="00530DE5"/>
    <w:rsid w:val="0053221C"/>
    <w:rsid w:val="005322FA"/>
    <w:rsid w:val="00532C87"/>
    <w:rsid w:val="005344B9"/>
    <w:rsid w:val="00535B44"/>
    <w:rsid w:val="0053613B"/>
    <w:rsid w:val="00540172"/>
    <w:rsid w:val="00540B89"/>
    <w:rsid w:val="005414E3"/>
    <w:rsid w:val="00542ACE"/>
    <w:rsid w:val="00545FD8"/>
    <w:rsid w:val="0055083B"/>
    <w:rsid w:val="00554B41"/>
    <w:rsid w:val="00556879"/>
    <w:rsid w:val="00561F68"/>
    <w:rsid w:val="00564405"/>
    <w:rsid w:val="0056579F"/>
    <w:rsid w:val="00567221"/>
    <w:rsid w:val="00567B6C"/>
    <w:rsid w:val="00570735"/>
    <w:rsid w:val="00573824"/>
    <w:rsid w:val="005744A2"/>
    <w:rsid w:val="00576CAB"/>
    <w:rsid w:val="005776FB"/>
    <w:rsid w:val="005806B1"/>
    <w:rsid w:val="00581627"/>
    <w:rsid w:val="00582349"/>
    <w:rsid w:val="00583CEB"/>
    <w:rsid w:val="00590552"/>
    <w:rsid w:val="00594494"/>
    <w:rsid w:val="0059588F"/>
    <w:rsid w:val="00596828"/>
    <w:rsid w:val="005A0B67"/>
    <w:rsid w:val="005A3185"/>
    <w:rsid w:val="005A3952"/>
    <w:rsid w:val="005A4256"/>
    <w:rsid w:val="005A74AE"/>
    <w:rsid w:val="005A7A88"/>
    <w:rsid w:val="005B2929"/>
    <w:rsid w:val="005B2E86"/>
    <w:rsid w:val="005B3544"/>
    <w:rsid w:val="005B386B"/>
    <w:rsid w:val="005B43A5"/>
    <w:rsid w:val="005B4643"/>
    <w:rsid w:val="005C285B"/>
    <w:rsid w:val="005C4808"/>
    <w:rsid w:val="005D1E82"/>
    <w:rsid w:val="005D5F3C"/>
    <w:rsid w:val="005D63E8"/>
    <w:rsid w:val="005D73E0"/>
    <w:rsid w:val="005D73F6"/>
    <w:rsid w:val="005D75C0"/>
    <w:rsid w:val="005D7AFE"/>
    <w:rsid w:val="005E4433"/>
    <w:rsid w:val="005E4B95"/>
    <w:rsid w:val="005E4E3B"/>
    <w:rsid w:val="005E5AA7"/>
    <w:rsid w:val="005F0D74"/>
    <w:rsid w:val="005F285B"/>
    <w:rsid w:val="005F2B04"/>
    <w:rsid w:val="005F658A"/>
    <w:rsid w:val="005F797B"/>
    <w:rsid w:val="0060238B"/>
    <w:rsid w:val="0060258C"/>
    <w:rsid w:val="00606540"/>
    <w:rsid w:val="00607A47"/>
    <w:rsid w:val="00607FB5"/>
    <w:rsid w:val="006107D0"/>
    <w:rsid w:val="006118C3"/>
    <w:rsid w:val="00617755"/>
    <w:rsid w:val="00617B77"/>
    <w:rsid w:val="006222D7"/>
    <w:rsid w:val="00625777"/>
    <w:rsid w:val="00632BF0"/>
    <w:rsid w:val="00637D14"/>
    <w:rsid w:val="0064007F"/>
    <w:rsid w:val="0064383F"/>
    <w:rsid w:val="00644D42"/>
    <w:rsid w:val="0064523D"/>
    <w:rsid w:val="0065119C"/>
    <w:rsid w:val="00651E2F"/>
    <w:rsid w:val="006530BB"/>
    <w:rsid w:val="00655321"/>
    <w:rsid w:val="006554C1"/>
    <w:rsid w:val="0065626C"/>
    <w:rsid w:val="006602CD"/>
    <w:rsid w:val="0066314B"/>
    <w:rsid w:val="00665C14"/>
    <w:rsid w:val="00676040"/>
    <w:rsid w:val="0068119F"/>
    <w:rsid w:val="0068630E"/>
    <w:rsid w:val="00686ABC"/>
    <w:rsid w:val="006A0A51"/>
    <w:rsid w:val="006A67B9"/>
    <w:rsid w:val="006A7992"/>
    <w:rsid w:val="006A7FDF"/>
    <w:rsid w:val="006B04AC"/>
    <w:rsid w:val="006B162D"/>
    <w:rsid w:val="006B34DD"/>
    <w:rsid w:val="006B4A5E"/>
    <w:rsid w:val="006B4ED4"/>
    <w:rsid w:val="006B62A0"/>
    <w:rsid w:val="006B7038"/>
    <w:rsid w:val="006C2A53"/>
    <w:rsid w:val="006C4605"/>
    <w:rsid w:val="006C7A57"/>
    <w:rsid w:val="006D11A8"/>
    <w:rsid w:val="006D3A05"/>
    <w:rsid w:val="006D6FC6"/>
    <w:rsid w:val="006D799C"/>
    <w:rsid w:val="006F7107"/>
    <w:rsid w:val="006F788D"/>
    <w:rsid w:val="0070650B"/>
    <w:rsid w:val="00707302"/>
    <w:rsid w:val="00707487"/>
    <w:rsid w:val="00710245"/>
    <w:rsid w:val="00711708"/>
    <w:rsid w:val="0072263C"/>
    <w:rsid w:val="00725622"/>
    <w:rsid w:val="00727B31"/>
    <w:rsid w:val="00730474"/>
    <w:rsid w:val="00730882"/>
    <w:rsid w:val="007339AC"/>
    <w:rsid w:val="00733B6A"/>
    <w:rsid w:val="0073575E"/>
    <w:rsid w:val="00737379"/>
    <w:rsid w:val="00740555"/>
    <w:rsid w:val="00743BB0"/>
    <w:rsid w:val="0074425E"/>
    <w:rsid w:val="00750D9A"/>
    <w:rsid w:val="0075588C"/>
    <w:rsid w:val="00755A3D"/>
    <w:rsid w:val="007562EB"/>
    <w:rsid w:val="00760478"/>
    <w:rsid w:val="00764FEE"/>
    <w:rsid w:val="007656D0"/>
    <w:rsid w:val="007658A0"/>
    <w:rsid w:val="00766C41"/>
    <w:rsid w:val="00767D3D"/>
    <w:rsid w:val="0078108C"/>
    <w:rsid w:val="00782F62"/>
    <w:rsid w:val="00783A17"/>
    <w:rsid w:val="007872A3"/>
    <w:rsid w:val="0079380F"/>
    <w:rsid w:val="007A43EB"/>
    <w:rsid w:val="007B05EB"/>
    <w:rsid w:val="007B071E"/>
    <w:rsid w:val="007B4683"/>
    <w:rsid w:val="007B4C76"/>
    <w:rsid w:val="007B51D9"/>
    <w:rsid w:val="007B5FE3"/>
    <w:rsid w:val="007B7497"/>
    <w:rsid w:val="007C1549"/>
    <w:rsid w:val="007C5BF9"/>
    <w:rsid w:val="007D7D01"/>
    <w:rsid w:val="007E02C5"/>
    <w:rsid w:val="007E1A4F"/>
    <w:rsid w:val="007E2071"/>
    <w:rsid w:val="007E2FB6"/>
    <w:rsid w:val="007F0298"/>
    <w:rsid w:val="007F02FB"/>
    <w:rsid w:val="007F15DA"/>
    <w:rsid w:val="007F261B"/>
    <w:rsid w:val="008009E9"/>
    <w:rsid w:val="0080389F"/>
    <w:rsid w:val="0080630A"/>
    <w:rsid w:val="00807770"/>
    <w:rsid w:val="00810C1D"/>
    <w:rsid w:val="00811CE5"/>
    <w:rsid w:val="00813C66"/>
    <w:rsid w:val="008157CE"/>
    <w:rsid w:val="00821AB3"/>
    <w:rsid w:val="00825EB6"/>
    <w:rsid w:val="0083626C"/>
    <w:rsid w:val="00842E8B"/>
    <w:rsid w:val="008437E8"/>
    <w:rsid w:val="0084539E"/>
    <w:rsid w:val="00850048"/>
    <w:rsid w:val="00852F22"/>
    <w:rsid w:val="0085480C"/>
    <w:rsid w:val="00855EA0"/>
    <w:rsid w:val="00857F46"/>
    <w:rsid w:val="00863F30"/>
    <w:rsid w:val="00865214"/>
    <w:rsid w:val="0086710D"/>
    <w:rsid w:val="0086757C"/>
    <w:rsid w:val="0087663C"/>
    <w:rsid w:val="008773D2"/>
    <w:rsid w:val="00877FC3"/>
    <w:rsid w:val="0088027B"/>
    <w:rsid w:val="00880794"/>
    <w:rsid w:val="00880FE5"/>
    <w:rsid w:val="008810FB"/>
    <w:rsid w:val="008840C5"/>
    <w:rsid w:val="008925B6"/>
    <w:rsid w:val="008941BF"/>
    <w:rsid w:val="00895CAC"/>
    <w:rsid w:val="00897051"/>
    <w:rsid w:val="008A0702"/>
    <w:rsid w:val="008A1C56"/>
    <w:rsid w:val="008A2196"/>
    <w:rsid w:val="008A6675"/>
    <w:rsid w:val="008A7059"/>
    <w:rsid w:val="008B6297"/>
    <w:rsid w:val="008C670E"/>
    <w:rsid w:val="008C680B"/>
    <w:rsid w:val="008D70DF"/>
    <w:rsid w:val="008E2CDE"/>
    <w:rsid w:val="008E4019"/>
    <w:rsid w:val="008E5D0C"/>
    <w:rsid w:val="008E6844"/>
    <w:rsid w:val="008F1559"/>
    <w:rsid w:val="008F4F34"/>
    <w:rsid w:val="008F7E2B"/>
    <w:rsid w:val="00902C7B"/>
    <w:rsid w:val="009056D0"/>
    <w:rsid w:val="009066AC"/>
    <w:rsid w:val="00911488"/>
    <w:rsid w:val="00911B1D"/>
    <w:rsid w:val="00920F06"/>
    <w:rsid w:val="009220AB"/>
    <w:rsid w:val="00924ED1"/>
    <w:rsid w:val="009253DC"/>
    <w:rsid w:val="009268B6"/>
    <w:rsid w:val="00930B2C"/>
    <w:rsid w:val="009330CB"/>
    <w:rsid w:val="009364C8"/>
    <w:rsid w:val="009437C6"/>
    <w:rsid w:val="00950899"/>
    <w:rsid w:val="00955471"/>
    <w:rsid w:val="00960247"/>
    <w:rsid w:val="00965392"/>
    <w:rsid w:val="0096656F"/>
    <w:rsid w:val="00966B9F"/>
    <w:rsid w:val="00966E5F"/>
    <w:rsid w:val="009734E8"/>
    <w:rsid w:val="00973C24"/>
    <w:rsid w:val="00974282"/>
    <w:rsid w:val="009746B6"/>
    <w:rsid w:val="00975C1D"/>
    <w:rsid w:val="009811DA"/>
    <w:rsid w:val="00982773"/>
    <w:rsid w:val="0098424D"/>
    <w:rsid w:val="00986652"/>
    <w:rsid w:val="00991A08"/>
    <w:rsid w:val="00991B97"/>
    <w:rsid w:val="00991E35"/>
    <w:rsid w:val="009936F5"/>
    <w:rsid w:val="0099563E"/>
    <w:rsid w:val="009A5F19"/>
    <w:rsid w:val="009A6497"/>
    <w:rsid w:val="009A7B87"/>
    <w:rsid w:val="009A7EAE"/>
    <w:rsid w:val="009C1AD4"/>
    <w:rsid w:val="009C40F5"/>
    <w:rsid w:val="009C48D1"/>
    <w:rsid w:val="009C686F"/>
    <w:rsid w:val="009C75D2"/>
    <w:rsid w:val="009D204B"/>
    <w:rsid w:val="009D4CFC"/>
    <w:rsid w:val="009D52C2"/>
    <w:rsid w:val="009E5402"/>
    <w:rsid w:val="009E5EEC"/>
    <w:rsid w:val="009F007D"/>
    <w:rsid w:val="009F0F67"/>
    <w:rsid w:val="009F3637"/>
    <w:rsid w:val="009F3EBB"/>
    <w:rsid w:val="009F5CBA"/>
    <w:rsid w:val="00A03DA6"/>
    <w:rsid w:val="00A05723"/>
    <w:rsid w:val="00A10A30"/>
    <w:rsid w:val="00A12579"/>
    <w:rsid w:val="00A12A0E"/>
    <w:rsid w:val="00A12AA2"/>
    <w:rsid w:val="00A16AB5"/>
    <w:rsid w:val="00A2051B"/>
    <w:rsid w:val="00A23037"/>
    <w:rsid w:val="00A2651E"/>
    <w:rsid w:val="00A27431"/>
    <w:rsid w:val="00A30C57"/>
    <w:rsid w:val="00A32DC1"/>
    <w:rsid w:val="00A34D4D"/>
    <w:rsid w:val="00A35725"/>
    <w:rsid w:val="00A4059A"/>
    <w:rsid w:val="00A46984"/>
    <w:rsid w:val="00A47410"/>
    <w:rsid w:val="00A5398D"/>
    <w:rsid w:val="00A54B5C"/>
    <w:rsid w:val="00A54C15"/>
    <w:rsid w:val="00A556AE"/>
    <w:rsid w:val="00A67FBD"/>
    <w:rsid w:val="00A703D4"/>
    <w:rsid w:val="00A73EDA"/>
    <w:rsid w:val="00A742AD"/>
    <w:rsid w:val="00A7474E"/>
    <w:rsid w:val="00A76557"/>
    <w:rsid w:val="00A7675F"/>
    <w:rsid w:val="00A767C4"/>
    <w:rsid w:val="00A802AD"/>
    <w:rsid w:val="00A80C86"/>
    <w:rsid w:val="00A82505"/>
    <w:rsid w:val="00A85B9A"/>
    <w:rsid w:val="00A8732C"/>
    <w:rsid w:val="00A873C3"/>
    <w:rsid w:val="00A92F65"/>
    <w:rsid w:val="00AA13E9"/>
    <w:rsid w:val="00AA47D0"/>
    <w:rsid w:val="00AA6155"/>
    <w:rsid w:val="00AA64FE"/>
    <w:rsid w:val="00AA7640"/>
    <w:rsid w:val="00AB4382"/>
    <w:rsid w:val="00AB7616"/>
    <w:rsid w:val="00AC0DF4"/>
    <w:rsid w:val="00AC44F7"/>
    <w:rsid w:val="00AC4531"/>
    <w:rsid w:val="00AC71E3"/>
    <w:rsid w:val="00AD1DA3"/>
    <w:rsid w:val="00AD24B4"/>
    <w:rsid w:val="00AD32E1"/>
    <w:rsid w:val="00AD470E"/>
    <w:rsid w:val="00AD4AB7"/>
    <w:rsid w:val="00AD5413"/>
    <w:rsid w:val="00AD62F4"/>
    <w:rsid w:val="00AE09F1"/>
    <w:rsid w:val="00AE34C0"/>
    <w:rsid w:val="00AE4AC5"/>
    <w:rsid w:val="00AE54FE"/>
    <w:rsid w:val="00AF0C07"/>
    <w:rsid w:val="00AF0CB7"/>
    <w:rsid w:val="00AF11EC"/>
    <w:rsid w:val="00AF1EEE"/>
    <w:rsid w:val="00AF612B"/>
    <w:rsid w:val="00AF7166"/>
    <w:rsid w:val="00B00802"/>
    <w:rsid w:val="00B01526"/>
    <w:rsid w:val="00B01FEC"/>
    <w:rsid w:val="00B0274A"/>
    <w:rsid w:val="00B100F6"/>
    <w:rsid w:val="00B108B5"/>
    <w:rsid w:val="00B11307"/>
    <w:rsid w:val="00B12DC7"/>
    <w:rsid w:val="00B15F3B"/>
    <w:rsid w:val="00B2128F"/>
    <w:rsid w:val="00B23869"/>
    <w:rsid w:val="00B246C4"/>
    <w:rsid w:val="00B27800"/>
    <w:rsid w:val="00B301DD"/>
    <w:rsid w:val="00B32652"/>
    <w:rsid w:val="00B3290D"/>
    <w:rsid w:val="00B34B07"/>
    <w:rsid w:val="00B362FF"/>
    <w:rsid w:val="00B37474"/>
    <w:rsid w:val="00B41901"/>
    <w:rsid w:val="00B42BE7"/>
    <w:rsid w:val="00B4472B"/>
    <w:rsid w:val="00B44F4B"/>
    <w:rsid w:val="00B4541B"/>
    <w:rsid w:val="00B45CA2"/>
    <w:rsid w:val="00B46D88"/>
    <w:rsid w:val="00B5149D"/>
    <w:rsid w:val="00B5439D"/>
    <w:rsid w:val="00B54AA5"/>
    <w:rsid w:val="00B55121"/>
    <w:rsid w:val="00B6206B"/>
    <w:rsid w:val="00B65F16"/>
    <w:rsid w:val="00B704A2"/>
    <w:rsid w:val="00B70D05"/>
    <w:rsid w:val="00B712F0"/>
    <w:rsid w:val="00B715DD"/>
    <w:rsid w:val="00B716E4"/>
    <w:rsid w:val="00B75793"/>
    <w:rsid w:val="00B8190D"/>
    <w:rsid w:val="00B83D01"/>
    <w:rsid w:val="00B84B24"/>
    <w:rsid w:val="00B92C2B"/>
    <w:rsid w:val="00B96493"/>
    <w:rsid w:val="00B96545"/>
    <w:rsid w:val="00B9749E"/>
    <w:rsid w:val="00B9752B"/>
    <w:rsid w:val="00BA0B33"/>
    <w:rsid w:val="00BA162A"/>
    <w:rsid w:val="00BA6084"/>
    <w:rsid w:val="00BB1BFD"/>
    <w:rsid w:val="00BB267D"/>
    <w:rsid w:val="00BC11D6"/>
    <w:rsid w:val="00BC1A73"/>
    <w:rsid w:val="00BC2A73"/>
    <w:rsid w:val="00BC3607"/>
    <w:rsid w:val="00BC4B13"/>
    <w:rsid w:val="00BC7DC7"/>
    <w:rsid w:val="00BD080C"/>
    <w:rsid w:val="00BD4055"/>
    <w:rsid w:val="00BD4B10"/>
    <w:rsid w:val="00BD4DA0"/>
    <w:rsid w:val="00BD7FDF"/>
    <w:rsid w:val="00BE2D8C"/>
    <w:rsid w:val="00BE4082"/>
    <w:rsid w:val="00BE48E6"/>
    <w:rsid w:val="00BE4980"/>
    <w:rsid w:val="00BF49ED"/>
    <w:rsid w:val="00C04D61"/>
    <w:rsid w:val="00C06B8B"/>
    <w:rsid w:val="00C13DA4"/>
    <w:rsid w:val="00C16659"/>
    <w:rsid w:val="00C2023F"/>
    <w:rsid w:val="00C20B25"/>
    <w:rsid w:val="00C25C8C"/>
    <w:rsid w:val="00C26765"/>
    <w:rsid w:val="00C31A56"/>
    <w:rsid w:val="00C402B5"/>
    <w:rsid w:val="00C4180D"/>
    <w:rsid w:val="00C44E48"/>
    <w:rsid w:val="00C50B4B"/>
    <w:rsid w:val="00C52D01"/>
    <w:rsid w:val="00C60512"/>
    <w:rsid w:val="00C60AF8"/>
    <w:rsid w:val="00C62F1F"/>
    <w:rsid w:val="00C6352E"/>
    <w:rsid w:val="00C6406F"/>
    <w:rsid w:val="00C659B0"/>
    <w:rsid w:val="00C70646"/>
    <w:rsid w:val="00C70E8C"/>
    <w:rsid w:val="00C728EB"/>
    <w:rsid w:val="00C738D5"/>
    <w:rsid w:val="00C73B1F"/>
    <w:rsid w:val="00C748E6"/>
    <w:rsid w:val="00C7664E"/>
    <w:rsid w:val="00C90C55"/>
    <w:rsid w:val="00C93A73"/>
    <w:rsid w:val="00C96476"/>
    <w:rsid w:val="00CA1F55"/>
    <w:rsid w:val="00CA21A8"/>
    <w:rsid w:val="00CA2319"/>
    <w:rsid w:val="00CA3B2F"/>
    <w:rsid w:val="00CA50F6"/>
    <w:rsid w:val="00CB0CC3"/>
    <w:rsid w:val="00CB2CBB"/>
    <w:rsid w:val="00CB452B"/>
    <w:rsid w:val="00CB69F3"/>
    <w:rsid w:val="00CC3F53"/>
    <w:rsid w:val="00CC44FB"/>
    <w:rsid w:val="00CD0301"/>
    <w:rsid w:val="00CD0C62"/>
    <w:rsid w:val="00CD0D8E"/>
    <w:rsid w:val="00CD12B7"/>
    <w:rsid w:val="00CD2EDF"/>
    <w:rsid w:val="00CD31AC"/>
    <w:rsid w:val="00CD7C8F"/>
    <w:rsid w:val="00CE52CB"/>
    <w:rsid w:val="00CE5E08"/>
    <w:rsid w:val="00CF2978"/>
    <w:rsid w:val="00CF3E3B"/>
    <w:rsid w:val="00CF4C19"/>
    <w:rsid w:val="00D02B4A"/>
    <w:rsid w:val="00D0302C"/>
    <w:rsid w:val="00D03053"/>
    <w:rsid w:val="00D03C14"/>
    <w:rsid w:val="00D040FC"/>
    <w:rsid w:val="00D0438E"/>
    <w:rsid w:val="00D076FA"/>
    <w:rsid w:val="00D07823"/>
    <w:rsid w:val="00D11DF2"/>
    <w:rsid w:val="00D125C3"/>
    <w:rsid w:val="00D148AF"/>
    <w:rsid w:val="00D14CB3"/>
    <w:rsid w:val="00D21841"/>
    <w:rsid w:val="00D30CD4"/>
    <w:rsid w:val="00D33115"/>
    <w:rsid w:val="00D3362D"/>
    <w:rsid w:val="00D45397"/>
    <w:rsid w:val="00D45504"/>
    <w:rsid w:val="00D47B66"/>
    <w:rsid w:val="00D50141"/>
    <w:rsid w:val="00D515AE"/>
    <w:rsid w:val="00D52625"/>
    <w:rsid w:val="00D52D87"/>
    <w:rsid w:val="00D5619C"/>
    <w:rsid w:val="00D65C31"/>
    <w:rsid w:val="00D7073A"/>
    <w:rsid w:val="00D70FEE"/>
    <w:rsid w:val="00D71A3A"/>
    <w:rsid w:val="00D743C6"/>
    <w:rsid w:val="00D74E2F"/>
    <w:rsid w:val="00D817A0"/>
    <w:rsid w:val="00D868D9"/>
    <w:rsid w:val="00D86EF7"/>
    <w:rsid w:val="00D872A5"/>
    <w:rsid w:val="00D875DC"/>
    <w:rsid w:val="00D902D8"/>
    <w:rsid w:val="00D938CF"/>
    <w:rsid w:val="00D94FDD"/>
    <w:rsid w:val="00D968D8"/>
    <w:rsid w:val="00DA0162"/>
    <w:rsid w:val="00DA03A8"/>
    <w:rsid w:val="00DA39D4"/>
    <w:rsid w:val="00DA3CCB"/>
    <w:rsid w:val="00DA4FEF"/>
    <w:rsid w:val="00DB2162"/>
    <w:rsid w:val="00DB46F1"/>
    <w:rsid w:val="00DC260D"/>
    <w:rsid w:val="00DC5A73"/>
    <w:rsid w:val="00DD1644"/>
    <w:rsid w:val="00DD3352"/>
    <w:rsid w:val="00DD4321"/>
    <w:rsid w:val="00DD646F"/>
    <w:rsid w:val="00DE354D"/>
    <w:rsid w:val="00DE54EE"/>
    <w:rsid w:val="00DF029C"/>
    <w:rsid w:val="00DF5AB5"/>
    <w:rsid w:val="00DF786E"/>
    <w:rsid w:val="00E012D1"/>
    <w:rsid w:val="00E06EEE"/>
    <w:rsid w:val="00E1188A"/>
    <w:rsid w:val="00E118B8"/>
    <w:rsid w:val="00E122DB"/>
    <w:rsid w:val="00E12B8F"/>
    <w:rsid w:val="00E140E3"/>
    <w:rsid w:val="00E21305"/>
    <w:rsid w:val="00E237AE"/>
    <w:rsid w:val="00E24C5C"/>
    <w:rsid w:val="00E258E0"/>
    <w:rsid w:val="00E27461"/>
    <w:rsid w:val="00E27679"/>
    <w:rsid w:val="00E33C10"/>
    <w:rsid w:val="00E33D49"/>
    <w:rsid w:val="00E3556F"/>
    <w:rsid w:val="00E41D21"/>
    <w:rsid w:val="00E47BB3"/>
    <w:rsid w:val="00E47E5A"/>
    <w:rsid w:val="00E53C99"/>
    <w:rsid w:val="00E57BA3"/>
    <w:rsid w:val="00E57BD4"/>
    <w:rsid w:val="00E62B7F"/>
    <w:rsid w:val="00E641C8"/>
    <w:rsid w:val="00E64F76"/>
    <w:rsid w:val="00E751CA"/>
    <w:rsid w:val="00E76D51"/>
    <w:rsid w:val="00E80CAE"/>
    <w:rsid w:val="00E83AEC"/>
    <w:rsid w:val="00E846A7"/>
    <w:rsid w:val="00E86BCB"/>
    <w:rsid w:val="00E91EE3"/>
    <w:rsid w:val="00E932E2"/>
    <w:rsid w:val="00EA1248"/>
    <w:rsid w:val="00EA2082"/>
    <w:rsid w:val="00EA29B3"/>
    <w:rsid w:val="00EA3615"/>
    <w:rsid w:val="00EA5E0E"/>
    <w:rsid w:val="00EB15DC"/>
    <w:rsid w:val="00EB4C07"/>
    <w:rsid w:val="00EC0835"/>
    <w:rsid w:val="00EC14C5"/>
    <w:rsid w:val="00EC463C"/>
    <w:rsid w:val="00EC6050"/>
    <w:rsid w:val="00ED413A"/>
    <w:rsid w:val="00ED6E7A"/>
    <w:rsid w:val="00ED79A1"/>
    <w:rsid w:val="00EE04B5"/>
    <w:rsid w:val="00EF6C95"/>
    <w:rsid w:val="00F0035E"/>
    <w:rsid w:val="00F01868"/>
    <w:rsid w:val="00F02047"/>
    <w:rsid w:val="00F0295E"/>
    <w:rsid w:val="00F0614B"/>
    <w:rsid w:val="00F11660"/>
    <w:rsid w:val="00F12F61"/>
    <w:rsid w:val="00F14150"/>
    <w:rsid w:val="00F150CD"/>
    <w:rsid w:val="00F23642"/>
    <w:rsid w:val="00F23F05"/>
    <w:rsid w:val="00F269DC"/>
    <w:rsid w:val="00F3005F"/>
    <w:rsid w:val="00F33274"/>
    <w:rsid w:val="00F41C33"/>
    <w:rsid w:val="00F53FF3"/>
    <w:rsid w:val="00F613C6"/>
    <w:rsid w:val="00F61914"/>
    <w:rsid w:val="00F641AF"/>
    <w:rsid w:val="00F649FA"/>
    <w:rsid w:val="00F64A4B"/>
    <w:rsid w:val="00F666E4"/>
    <w:rsid w:val="00F74EC4"/>
    <w:rsid w:val="00F75C75"/>
    <w:rsid w:val="00F85EE1"/>
    <w:rsid w:val="00F86B36"/>
    <w:rsid w:val="00F90AE6"/>
    <w:rsid w:val="00F912CC"/>
    <w:rsid w:val="00F93A5B"/>
    <w:rsid w:val="00F943B2"/>
    <w:rsid w:val="00F945B8"/>
    <w:rsid w:val="00FA025F"/>
    <w:rsid w:val="00FA22A5"/>
    <w:rsid w:val="00FA3E42"/>
    <w:rsid w:val="00FA4AF9"/>
    <w:rsid w:val="00FA6EC1"/>
    <w:rsid w:val="00FB0BA5"/>
    <w:rsid w:val="00FC0334"/>
    <w:rsid w:val="00FC466A"/>
    <w:rsid w:val="00FD26EB"/>
    <w:rsid w:val="00FD5418"/>
    <w:rsid w:val="00FE0637"/>
    <w:rsid w:val="00FE2A85"/>
    <w:rsid w:val="00FE7440"/>
    <w:rsid w:val="00FF23C2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B7A4AC"/>
  <w15:docId w15:val="{35694145-ED77-485A-8931-20110B0F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 Verdana Środek"/>
    <w:uiPriority w:val="1"/>
    <w:qFormat/>
    <w:rsid w:val="001355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474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4741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474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47410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A47410"/>
    <w:rPr>
      <w:rFonts w:cs="Times New Roman"/>
    </w:rPr>
  </w:style>
  <w:style w:type="paragraph" w:styleId="Nagwek">
    <w:name w:val="header"/>
    <w:basedOn w:val="Normalny"/>
    <w:link w:val="NagwekZnak"/>
    <w:rsid w:val="00A474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A47410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47410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47410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64383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022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tandardowyStandardowy-1">
    <w:name w:val="Standardowy.Standardowy-1"/>
    <w:uiPriority w:val="99"/>
    <w:rsid w:val="00865214"/>
    <w:pPr>
      <w:spacing w:after="0"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tekst">
    <w:name w:val="tekst"/>
    <w:basedOn w:val="Normalny"/>
    <w:uiPriority w:val="99"/>
    <w:rsid w:val="003F356A"/>
    <w:pPr>
      <w:suppressLineNumbers/>
      <w:spacing w:before="60" w:after="60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3D7A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47410"/>
    <w:rPr>
      <w:rFonts w:ascii="Tahoma" w:hAnsi="Tahoma" w:cs="Tahoma"/>
      <w:sz w:val="16"/>
      <w:szCs w:val="16"/>
    </w:rPr>
  </w:style>
  <w:style w:type="paragraph" w:customStyle="1" w:styleId="normaltableau">
    <w:name w:val="normal_tableau"/>
    <w:basedOn w:val="Normalny"/>
    <w:uiPriority w:val="99"/>
    <w:rsid w:val="00F23642"/>
    <w:pPr>
      <w:spacing w:before="120" w:after="120"/>
      <w:jc w:val="both"/>
    </w:pPr>
    <w:rPr>
      <w:rFonts w:ascii="Optima" w:hAnsi="Optima" w:cs="Optima"/>
      <w:lang w:val="en-GB"/>
    </w:rPr>
  </w:style>
  <w:style w:type="paragraph" w:styleId="Akapitzlist">
    <w:name w:val="List Paragraph"/>
    <w:aliases w:val="CW_Lista,Numerowanie,List Paragraph,A_wyliczenie,K-P_odwolanie,Akapit z listą5,maz_wyliczenie,opis dzialania,Table of contents numbered,Podsis rysunku,BulletC,Akapit z listą BS,lp1,Preambuła,Lista num,Wyliczanie,Obiekt,normalny tekst,lp11"/>
    <w:basedOn w:val="Normalny"/>
    <w:link w:val="AkapitzlistZnak"/>
    <w:qFormat/>
    <w:rsid w:val="009220AB"/>
    <w:pPr>
      <w:ind w:left="720"/>
      <w:contextualSpacing/>
    </w:pPr>
  </w:style>
  <w:style w:type="character" w:customStyle="1" w:styleId="AkapitzlistZnak">
    <w:name w:val="Akapit z listą Znak"/>
    <w:aliases w:val="CW_Lista Znak,Numerowanie Znak,List Paragraph Znak,A_wyliczenie Znak,K-P_odwolanie Znak,Akapit z listą5 Znak,maz_wyliczenie Znak,opis dzialania Znak,Table of contents numbered Znak,Podsis rysunku Znak,BulletC Znak,lp1 Znak,lp11 Znak"/>
    <w:link w:val="Akapitzlist"/>
    <w:qFormat/>
    <w:rsid w:val="00FC466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2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A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A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2A85"/>
    <w:pPr>
      <w:spacing w:after="0" w:line="240" w:lineRule="auto"/>
    </w:pPr>
    <w:rPr>
      <w:sz w:val="24"/>
      <w:szCs w:val="24"/>
    </w:rPr>
  </w:style>
  <w:style w:type="table" w:customStyle="1" w:styleId="TableGrid">
    <w:name w:val="TableGrid"/>
    <w:rsid w:val="002C5DB4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nhideWhenUsed/>
    <w:rsid w:val="009811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811DA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9811DA"/>
    <w:rPr>
      <w:vertAlign w:val="superscript"/>
    </w:rPr>
  </w:style>
  <w:style w:type="paragraph" w:styleId="Zwykytekst">
    <w:name w:val="Plain Text"/>
    <w:basedOn w:val="Normalny"/>
    <w:link w:val="ZwykytekstZnak"/>
    <w:rsid w:val="000C3FFE"/>
    <w:pPr>
      <w:suppressAutoHyphens/>
    </w:pPr>
    <w:rPr>
      <w:rFonts w:ascii="Courier New" w:hAnsi="Courier New" w:cs="Bookman Old Style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rsid w:val="000C3FFE"/>
    <w:rPr>
      <w:rFonts w:ascii="Courier New" w:hAnsi="Courier New" w:cs="Bookman Old Style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77C3E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77C3E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2">
    <w:name w:val="Tekst treści (2)_"/>
    <w:link w:val="Teksttreci20"/>
    <w:rsid w:val="00B5149D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5149D"/>
    <w:pPr>
      <w:shd w:val="clear" w:color="auto" w:fill="FFFFFF"/>
      <w:spacing w:line="250" w:lineRule="exact"/>
      <w:ind w:hanging="640"/>
    </w:pPr>
    <w:rPr>
      <w:rFonts w:eastAsia="Arial Narrow" w:hAnsi="Arial Narrow" w:cs="Arial Narrow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0C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0CDF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2C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E2CDE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amowienia%20publiczne\ZP\ZP%20TRYBY%20Postepowania\siwz\siwz_z_szablon-oferty_az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EACB5-1679-4255-AE81-FA336009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siwz_z_szablon-oferty_azp</Template>
  <TotalTime>6</TotalTime>
  <Pages>4</Pages>
  <Words>1254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zamówienia Publiczne</Company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Wboguta</dc:creator>
  <cp:lastModifiedBy>Anna Rogowiecka</cp:lastModifiedBy>
  <cp:revision>4</cp:revision>
  <cp:lastPrinted>2026-07-27T10:36:00Z</cp:lastPrinted>
  <dcterms:created xsi:type="dcterms:W3CDTF">2026-08-03T12:40:00Z</dcterms:created>
  <dcterms:modified xsi:type="dcterms:W3CDTF">2026-08-10T19:21:00Z</dcterms:modified>
</cp:coreProperties>
</file>