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E844" w14:textId="77B8FE16" w:rsidR="00025386" w:rsidRPr="00EC10EE" w:rsidRDefault="008A7395" w:rsidP="00A137C9">
      <w:pPr>
        <w:pStyle w:val="Nagwek4"/>
        <w:spacing w:after="600" w:line="276" w:lineRule="auto"/>
        <w:rPr>
          <w:rFonts w:ascii="Arial" w:hAnsi="Arial" w:cs="Arial"/>
          <w:bCs/>
          <w:i w:val="0"/>
          <w:szCs w:val="24"/>
        </w:rPr>
      </w:pPr>
      <w:bookmarkStart w:id="0" w:name="_Hlk60301409"/>
      <w:r>
        <w:rPr>
          <w:rFonts w:ascii="Arial" w:hAnsi="Arial" w:cs="Arial"/>
          <w:bCs/>
          <w:i w:val="0"/>
          <w:szCs w:val="24"/>
        </w:rPr>
        <w:br/>
      </w:r>
      <w:r w:rsidR="00657A47" w:rsidRPr="00053927">
        <w:rPr>
          <w:rFonts w:ascii="Arial" w:hAnsi="Arial" w:cs="Arial"/>
          <w:bCs/>
          <w:i w:val="0"/>
          <w:szCs w:val="24"/>
        </w:rPr>
        <w:t xml:space="preserve">Załącznik nr </w:t>
      </w:r>
      <w:r w:rsidR="00806C00">
        <w:rPr>
          <w:rFonts w:ascii="Arial" w:hAnsi="Arial" w:cs="Arial"/>
          <w:bCs/>
          <w:i w:val="0"/>
          <w:szCs w:val="24"/>
        </w:rPr>
        <w:t>3</w:t>
      </w:r>
      <w:r w:rsidR="007666D6" w:rsidRPr="00053927">
        <w:rPr>
          <w:rFonts w:ascii="Arial" w:hAnsi="Arial" w:cs="Arial"/>
          <w:bCs/>
          <w:i w:val="0"/>
          <w:szCs w:val="24"/>
        </w:rPr>
        <w:t xml:space="preserve"> do SWZ</w:t>
      </w:r>
    </w:p>
    <w:p w14:paraId="0DA97466" w14:textId="1973755C" w:rsidR="002C1DEC" w:rsidRPr="002C1DEC" w:rsidRDefault="002C1DEC" w:rsidP="00113FB5">
      <w:pPr>
        <w:spacing w:before="600" w:after="120" w:line="360" w:lineRule="auto"/>
        <w:jc w:val="center"/>
        <w:rPr>
          <w:rFonts w:ascii="Google Sans Text" w:hAnsi="Google Sans Text"/>
          <w:b/>
          <w:bCs/>
          <w:color w:val="303030"/>
          <w:sz w:val="21"/>
          <w:szCs w:val="21"/>
          <w:shd w:val="clear" w:color="auto" w:fill="FFFFFF"/>
        </w:rPr>
      </w:pPr>
      <w:r w:rsidRPr="002C1DEC">
        <w:rPr>
          <w:rFonts w:ascii="Google Sans Text" w:hAnsi="Google Sans Text"/>
          <w:b/>
          <w:bCs/>
          <w:color w:val="303030"/>
          <w:sz w:val="21"/>
          <w:szCs w:val="21"/>
          <w:shd w:val="clear" w:color="auto" w:fill="FFFFFF"/>
        </w:rPr>
        <w:t>OŚWIADCZENIE WYKONAWCÓW WSPÓLNIE UBIEGAJĄCYCH SIĘ O UDZIELENIE ZAMÓWIENIA</w:t>
      </w:r>
    </w:p>
    <w:p w14:paraId="6963F92C" w14:textId="099AAB47" w:rsidR="002C1DEC" w:rsidRDefault="002C1DEC" w:rsidP="00A137C9">
      <w:pPr>
        <w:spacing w:before="600" w:after="120" w:line="360" w:lineRule="auto"/>
        <w:jc w:val="both"/>
        <w:rPr>
          <w:rFonts w:ascii="Google Sans Text" w:hAnsi="Google Sans Text"/>
          <w:i/>
          <w:iCs/>
          <w:color w:val="303030"/>
          <w:sz w:val="21"/>
          <w:szCs w:val="21"/>
          <w:shd w:val="clear" w:color="auto" w:fill="FFFFFF"/>
        </w:rPr>
      </w:pPr>
      <w:r>
        <w:rPr>
          <w:rFonts w:ascii="Google Sans Text" w:hAnsi="Google Sans Text"/>
          <w:i/>
          <w:iCs/>
          <w:color w:val="303030"/>
          <w:sz w:val="21"/>
          <w:szCs w:val="21"/>
          <w:shd w:val="clear" w:color="auto" w:fill="FFFFFF"/>
        </w:rPr>
        <w:t>Uwaga: Niniejsze oświadczenie należy wypełnić w sytuacji, gdy Wykonawcy wspólnie ubiegają się o udzielenie zamówienia (np. konsorcjum, wspólnicy spółki cywilnej) i w celu wykazania spełniania warunków udziału w postępowaniu dotyczących uprawnień, wykształcenia, kwalifikacji zawodowych lub doświadczenia polegają na zdolnościach tych z wykonawców, którzy faktycznie wykonają roboty budowlane, dostawy lub usługi, do realizacji których te zdolności są wymagane (zgodnie z art. 117 ust. 2 i 3 ustawy Pzp).</w:t>
      </w:r>
    </w:p>
    <w:p w14:paraId="52EE8B43" w14:textId="236B608E" w:rsidR="00A137C9" w:rsidRDefault="00A137C9" w:rsidP="00A137C9">
      <w:pPr>
        <w:spacing w:before="600"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>Na potrzeby postępowania o udzielenie zamówienia publiczn</w:t>
      </w:r>
      <w:r>
        <w:rPr>
          <w:rFonts w:ascii="Arial" w:hAnsi="Arial" w:cs="Arial"/>
          <w:sz w:val="24"/>
          <w:szCs w:val="24"/>
        </w:rPr>
        <w:t>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A137C9" w:rsidRPr="00A2540E" w14:paraId="414BBCB7" w14:textId="77777777" w:rsidTr="004F10A0">
        <w:tc>
          <w:tcPr>
            <w:tcW w:w="2269" w:type="dxa"/>
          </w:tcPr>
          <w:p w14:paraId="24616F05" w14:textId="77777777" w:rsidR="00A137C9" w:rsidRPr="00A2540E" w:rsidRDefault="00A137C9" w:rsidP="004F10A0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48ECD8F3" w14:textId="0E510FCB" w:rsidR="00A137C9" w:rsidRPr="00A2540E" w:rsidRDefault="00A16A2A" w:rsidP="00A16A2A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A16A2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„Dostawa i wdrożenie sprzętu informatycznego w ramach projektu oraz doskonalenie Systemu Zarządzania Bezpieczeństwem Informacji (SZBI) wraz z realizacja szkoleń z zakresu cyberbezpieczeństwa” </w:t>
            </w:r>
            <w:r w:rsidR="005E36E6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w ramach projektu </w:t>
            </w:r>
            <w:r w:rsidRPr="00A16A2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pn.</w:t>
            </w:r>
            <w:r w:rsidR="005E36E6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r w:rsidRPr="00A16A2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„Cyberbezpieczne Wodociągi Miejskie Sp. z o.o. w Braniewie”</w:t>
            </w:r>
            <w:r w:rsidR="00387BC1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br/>
            </w:r>
            <w:r w:rsidR="00152BAF" w:rsidRPr="00152BAF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734C6" w:rsidRPr="00A2540E" w14:paraId="56BBD9CF" w14:textId="77777777" w:rsidTr="003C653C">
        <w:tc>
          <w:tcPr>
            <w:tcW w:w="2269" w:type="dxa"/>
          </w:tcPr>
          <w:p w14:paraId="11939B8A" w14:textId="39B9D1EF" w:rsidR="00A734C6" w:rsidRPr="00A2540E" w:rsidRDefault="00ED54BC" w:rsidP="006B7ADA">
            <w:pPr>
              <w:tabs>
                <w:tab w:val="center" w:pos="4536"/>
                <w:tab w:val="right" w:pos="9072"/>
              </w:tabs>
              <w:spacing w:after="0" w:line="360" w:lineRule="auto"/>
              <w:ind w:right="-11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Znak</w:t>
            </w:r>
            <w:r w:rsidR="006273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6803" w:type="dxa"/>
          </w:tcPr>
          <w:p w14:paraId="66C2B58D" w14:textId="5B1F4F9B" w:rsidR="00A734C6" w:rsidRPr="00A2540E" w:rsidRDefault="000D0241" w:rsidP="003C653C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01/GK/07/26</w:t>
            </w:r>
          </w:p>
        </w:tc>
      </w:tr>
    </w:tbl>
    <w:p w14:paraId="7F9FB023" w14:textId="77777777" w:rsidR="00A137C9" w:rsidRPr="006C4CCD" w:rsidRDefault="00A137C9" w:rsidP="00A137C9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57E47617" w14:textId="77777777" w:rsidR="002C1DEC" w:rsidRDefault="002C1DEC" w:rsidP="00A137C9">
      <w:pPr>
        <w:pStyle w:val="Akapitzlist"/>
        <w:spacing w:after="120" w:line="276" w:lineRule="auto"/>
        <w:ind w:left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C1DEC">
        <w:rPr>
          <w:rFonts w:ascii="Arial" w:eastAsia="Calibri" w:hAnsi="Arial" w:cs="Arial"/>
          <w:lang w:eastAsia="en-US"/>
        </w:rPr>
        <w:t xml:space="preserve">Działając w imieniu Wykonawców wspólnie ubiegających się o udzielenie zamówienia w składzie </w:t>
      </w:r>
      <w:r w:rsidRPr="002C1DEC">
        <w:rPr>
          <w:rFonts w:ascii="Arial" w:eastAsia="Calibri" w:hAnsi="Arial" w:cs="Arial"/>
          <w:i/>
          <w:iCs/>
          <w:lang w:eastAsia="en-US"/>
        </w:rPr>
        <w:t>(należy podać nazwy i adresy wszystkich wykonawców wspólnie ubiegających się o udzielenie zamówienia)</w:t>
      </w:r>
      <w:r w:rsidRPr="002C1DEC">
        <w:rPr>
          <w:rFonts w:ascii="Arial" w:eastAsia="Calibri" w:hAnsi="Arial" w:cs="Arial"/>
          <w:lang w:eastAsia="en-US"/>
        </w:rPr>
        <w:t>:</w:t>
      </w:r>
      <w:r w:rsidRPr="002C1DEC">
        <w:rPr>
          <w:rFonts w:ascii="Arial" w:eastAsia="Calibri" w:hAnsi="Arial" w:cs="Arial"/>
          <w:bCs/>
          <w:i/>
          <w:iCs/>
          <w:lang w:eastAsia="en-US"/>
        </w:rPr>
        <w:t xml:space="preserve"> </w:t>
      </w:r>
    </w:p>
    <w:p w14:paraId="114CC86A" w14:textId="72932A1E" w:rsidR="00A137C9" w:rsidRPr="00A137C9" w:rsidRDefault="00A137C9" w:rsidP="00A137C9">
      <w:pPr>
        <w:pStyle w:val="Akapitzlist"/>
        <w:spacing w:after="120" w:line="276" w:lineRule="auto"/>
        <w:ind w:left="0"/>
        <w:jc w:val="both"/>
        <w:rPr>
          <w:rFonts w:ascii="Arial" w:hAnsi="Arial" w:cs="Arial"/>
          <w:bCs/>
          <w:i/>
          <w:iCs/>
          <w:color w:val="0070C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94"/>
        <w:gridCol w:w="4995"/>
      </w:tblGrid>
      <w:tr w:rsidR="003A486D" w:rsidRPr="0087706D" w14:paraId="65AEB530" w14:textId="77777777" w:rsidTr="00A137C9">
        <w:tc>
          <w:tcPr>
            <w:tcW w:w="617" w:type="dxa"/>
            <w:vAlign w:val="center"/>
          </w:tcPr>
          <w:p w14:paraId="49B14540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37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494" w:type="dxa"/>
            <w:vAlign w:val="center"/>
          </w:tcPr>
          <w:p w14:paraId="30BA91AD" w14:textId="60BE6767" w:rsidR="003A486D" w:rsidRPr="00A137C9" w:rsidRDefault="002C1DEC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C1D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Wykonawcy (Członka konsorcjum / wspólnika)</w:t>
            </w:r>
          </w:p>
        </w:tc>
        <w:tc>
          <w:tcPr>
            <w:tcW w:w="4995" w:type="dxa"/>
            <w:vAlign w:val="center"/>
          </w:tcPr>
          <w:p w14:paraId="00736322" w14:textId="42A21430" w:rsidR="003A486D" w:rsidRPr="00A137C9" w:rsidRDefault="002C1DEC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C1D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siedziby</w:t>
            </w:r>
          </w:p>
        </w:tc>
      </w:tr>
      <w:tr w:rsidR="003A486D" w:rsidRPr="0087706D" w14:paraId="4AA0D5E4" w14:textId="77777777" w:rsidTr="00A137C9">
        <w:tc>
          <w:tcPr>
            <w:tcW w:w="617" w:type="dxa"/>
            <w:vAlign w:val="center"/>
          </w:tcPr>
          <w:p w14:paraId="7A69E839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37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94" w:type="dxa"/>
          </w:tcPr>
          <w:p w14:paraId="4BFECCB1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995" w:type="dxa"/>
          </w:tcPr>
          <w:p w14:paraId="08FF710E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3A486D" w:rsidRPr="0087706D" w14:paraId="7A65A42D" w14:textId="77777777" w:rsidTr="00A137C9">
        <w:tc>
          <w:tcPr>
            <w:tcW w:w="617" w:type="dxa"/>
            <w:vAlign w:val="center"/>
          </w:tcPr>
          <w:p w14:paraId="173A6153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37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94" w:type="dxa"/>
          </w:tcPr>
          <w:p w14:paraId="35B46A4B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995" w:type="dxa"/>
          </w:tcPr>
          <w:p w14:paraId="655EA17A" w14:textId="77777777" w:rsidR="003A486D" w:rsidRPr="00A137C9" w:rsidRDefault="003A486D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285850E7" w14:textId="06B7A8EB" w:rsidR="00DC652A" w:rsidRPr="002C1DEC" w:rsidRDefault="002C1DEC" w:rsidP="00A137C9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C1DEC">
        <w:rPr>
          <w:rFonts w:ascii="Arial" w:eastAsia="Times New Roman" w:hAnsi="Arial" w:cs="Arial"/>
          <w:sz w:val="24"/>
          <w:szCs w:val="24"/>
          <w:lang w:eastAsia="pl-PL"/>
        </w:rPr>
        <w:t>oświadczam(y), stosownie do postanowień art. 117 ust. 4 ustawy z dnia 11 września 2019 r. Prawo zamówień publicznych (t.j. Dz. U. z 2024 poz. 1320), że w ramach zamówienia, następujące dostawy lub usługi wykonają wskazani niżej Wykonawcy wspólnie ubiegający się udzielenie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56"/>
        <w:gridCol w:w="4899"/>
      </w:tblGrid>
      <w:tr w:rsidR="00B641BE" w:rsidRPr="0087706D" w14:paraId="5B403CE5" w14:textId="77777777" w:rsidTr="00A137C9">
        <w:tc>
          <w:tcPr>
            <w:tcW w:w="617" w:type="dxa"/>
            <w:vAlign w:val="center"/>
          </w:tcPr>
          <w:p w14:paraId="5F247FD0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37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56" w:type="dxa"/>
          </w:tcPr>
          <w:p w14:paraId="16483CDC" w14:textId="13FF5782" w:rsidR="00B641BE" w:rsidRPr="00A137C9" w:rsidRDefault="002C1DEC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C1D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4899" w:type="dxa"/>
            <w:vAlign w:val="center"/>
          </w:tcPr>
          <w:p w14:paraId="6C5385C8" w14:textId="098BF30F" w:rsidR="00B641BE" w:rsidRPr="00A137C9" w:rsidRDefault="002C1DEC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C1D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Wykaz realizowanych dostaw / usług</w:t>
            </w:r>
          </w:p>
        </w:tc>
      </w:tr>
      <w:tr w:rsidR="00B641BE" w:rsidRPr="0087706D" w14:paraId="4C569478" w14:textId="77777777" w:rsidTr="00A137C9">
        <w:tc>
          <w:tcPr>
            <w:tcW w:w="617" w:type="dxa"/>
            <w:vAlign w:val="center"/>
          </w:tcPr>
          <w:p w14:paraId="4A6D04F7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37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3556" w:type="dxa"/>
          </w:tcPr>
          <w:p w14:paraId="53646786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899" w:type="dxa"/>
          </w:tcPr>
          <w:p w14:paraId="4DE459D1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641BE" w:rsidRPr="0087706D" w14:paraId="6A7F8CC2" w14:textId="77777777" w:rsidTr="00A137C9">
        <w:tc>
          <w:tcPr>
            <w:tcW w:w="617" w:type="dxa"/>
            <w:vAlign w:val="center"/>
          </w:tcPr>
          <w:p w14:paraId="308AAEDD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37C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56" w:type="dxa"/>
          </w:tcPr>
          <w:p w14:paraId="53632402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899" w:type="dxa"/>
          </w:tcPr>
          <w:p w14:paraId="1D6944C2" w14:textId="77777777" w:rsidR="00B641BE" w:rsidRPr="00A137C9" w:rsidRDefault="00B641BE" w:rsidP="00A137C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6A59CCBB" w14:textId="77777777" w:rsidR="002C1DEC" w:rsidRPr="002C1DEC" w:rsidRDefault="002C1DEC" w:rsidP="002C1DEC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C1DEC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 </w:t>
      </w:r>
      <w:r w:rsidRPr="002C1DEC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[Dokument musi zostać opatrzony kwalifikowanym podpisem elektronicznym, podpisem zaufanym lub podpisem osobistym przez Pełnomocnika uprawnionego do reprezentowania Wykonawców wspólnie ubiegających się o udzielenie zamówienia lub przez wszystkich Wykonawców]</w:t>
      </w:r>
    </w:p>
    <w:p w14:paraId="3A47D6DA" w14:textId="77777777" w:rsidR="007A2C38" w:rsidRPr="00053927" w:rsidRDefault="007A2C38" w:rsidP="007A2C38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0"/>
    <w:p w14:paraId="710A4401" w14:textId="77777777" w:rsidR="007A2C38" w:rsidRDefault="007A2C38" w:rsidP="00EC10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9"/>
          <w:lang w:eastAsia="pl-PL"/>
        </w:rPr>
      </w:pPr>
    </w:p>
    <w:p w14:paraId="4AFBF09C" w14:textId="77777777" w:rsidR="00A137C9" w:rsidRDefault="00A137C9" w:rsidP="00A137C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9"/>
          <w:lang w:eastAsia="pl-PL"/>
        </w:rPr>
      </w:pPr>
    </w:p>
    <w:sectPr w:rsidR="00A137C9" w:rsidSect="00C36E44">
      <w:headerReference w:type="default" r:id="rId7"/>
      <w:footerReference w:type="default" r:id="rId8"/>
      <w:pgSz w:w="11906" w:h="16838"/>
      <w:pgMar w:top="993" w:right="1417" w:bottom="851" w:left="1417" w:header="567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A9B9D" w14:textId="77777777" w:rsidR="009672EB" w:rsidRDefault="009672EB" w:rsidP="00025386">
      <w:pPr>
        <w:spacing w:after="0" w:line="240" w:lineRule="auto"/>
      </w:pPr>
      <w:r>
        <w:separator/>
      </w:r>
    </w:p>
  </w:endnote>
  <w:endnote w:type="continuationSeparator" w:id="0">
    <w:p w14:paraId="20654C17" w14:textId="77777777" w:rsidR="009672EB" w:rsidRDefault="009672EB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0002" w14:textId="4C7D0D30" w:rsidR="00025386" w:rsidRDefault="00D13C19" w:rsidP="00C36E44">
    <w:pPr>
      <w:pStyle w:val="Stopka"/>
      <w:jc w:val="center"/>
    </w:pPr>
    <w:r>
      <w:rPr>
        <w:rFonts w:cs="Calibri"/>
        <w:noProof/>
        <w:color w:val="474747"/>
        <w:sz w:val="10"/>
        <w:szCs w:val="10"/>
        <w:lang w:eastAsia="pl-PL"/>
      </w:rPr>
      <w:pict w14:anchorId="7B00D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348.85pt;height:26.55pt;visibility:visible;mso-wrap-style:square;mso-width-percent:0;mso-height-percent:0;mso-width-percent:0;mso-height-percent:0">
          <v:imagedata r:id="rId1" o:title="" cropbottom="1456f" cropright="15084f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38466" w14:textId="77777777" w:rsidR="009672EB" w:rsidRDefault="009672EB" w:rsidP="00025386">
      <w:pPr>
        <w:spacing w:after="0" w:line="240" w:lineRule="auto"/>
      </w:pPr>
      <w:r>
        <w:separator/>
      </w:r>
    </w:p>
  </w:footnote>
  <w:footnote w:type="continuationSeparator" w:id="0">
    <w:p w14:paraId="33AD667C" w14:textId="77777777" w:rsidR="009672EB" w:rsidRDefault="009672EB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3DD3" w14:textId="6043E1E5" w:rsidR="00592814" w:rsidRDefault="00000000" w:rsidP="00592814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noProof/>
      </w:rPr>
      <w:pict w14:anchorId="300F9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1026" type="#_x0000_t75" alt="Obraz zawierający Czcionka, Grafika, design&#10;&#10;&#10;&#10;&#10;&#10;Zawartość wygenerowana przez sztuczną inteligencję może być niepoprawna." style="position:absolute;left:0;text-align:left;margin-left:-68.95pt;margin-top:-31.1pt;width:151.8pt;height:47.75pt;z-index:-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Obraz zawierający Czcionka, Grafika, design&#10;&#10;&#10;&#10;&#10;&#10;Zawartość wygenerowana przez sztuczną inteligencję może być niepoprawna" croptop="1094f" cropbottom="1094f"/>
        </v:shape>
      </w:pict>
    </w:r>
  </w:p>
  <w:p w14:paraId="05EC9847" w14:textId="77777777" w:rsidR="00592814" w:rsidRDefault="00592814" w:rsidP="00592814">
    <w:pPr>
      <w:pStyle w:val="Nagwek"/>
      <w:jc w:val="center"/>
      <w:rPr>
        <w:rFonts w:ascii="Cambria" w:hAnsi="Cambria"/>
        <w:i/>
        <w:sz w:val="16"/>
        <w:szCs w:val="16"/>
      </w:rPr>
    </w:pPr>
  </w:p>
  <w:p w14:paraId="229631C1" w14:textId="2AC2E1BD" w:rsidR="00A734C6" w:rsidRPr="000D391E" w:rsidRDefault="00592814" w:rsidP="000D391E">
    <w:pPr>
      <w:pStyle w:val="Nagwek"/>
      <w:jc w:val="center"/>
      <w:rPr>
        <w:rFonts w:ascii="Cambria" w:hAnsi="Cambria"/>
        <w:i/>
        <w:sz w:val="16"/>
        <w:szCs w:val="16"/>
      </w:rPr>
    </w:pPr>
    <w:r w:rsidRPr="00EE36BF">
      <w:rPr>
        <w:rFonts w:ascii="Cambria" w:hAnsi="Cambria"/>
        <w:i/>
        <w:sz w:val="16"/>
        <w:szCs w:val="16"/>
      </w:rPr>
      <w:t xml:space="preserve">Postępowanie znak </w:t>
    </w:r>
    <w:r w:rsidR="000D0241">
      <w:rPr>
        <w:rFonts w:ascii="Cambria" w:hAnsi="Cambria"/>
        <w:i/>
        <w:sz w:val="16"/>
        <w:szCs w:val="16"/>
      </w:rPr>
      <w:t xml:space="preserve">01/GK/07/26 </w:t>
    </w:r>
    <w:r w:rsidRPr="00EE36BF">
      <w:rPr>
        <w:rFonts w:ascii="Cambria" w:hAnsi="Cambria"/>
        <w:i/>
        <w:sz w:val="16"/>
        <w:szCs w:val="16"/>
      </w:rPr>
      <w:t>o udzielenie zamówienia pn</w:t>
    </w:r>
    <w:r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>„Dostawa i wdrożenie sprzętu informatycznego w ramach projektu oraz  doskonalenie Systemu Zarządzania Bezpieczeństwem Informacji (SZBI) wraz z realizacja szkoleń z zakresu cyberbezpieczeństwa”</w:t>
    </w:r>
    <w:r w:rsidR="000D391E">
      <w:rPr>
        <w:rFonts w:ascii="Cambria" w:hAnsi="Cambria"/>
        <w:i/>
        <w:sz w:val="16"/>
        <w:szCs w:val="16"/>
      </w:rPr>
      <w:t xml:space="preserve"> w ramach projektu </w:t>
    </w:r>
    <w:r w:rsidRPr="007A6E09">
      <w:rPr>
        <w:rFonts w:ascii="Cambria" w:hAnsi="Cambria"/>
        <w:i/>
        <w:sz w:val="16"/>
        <w:szCs w:val="16"/>
      </w:rPr>
      <w:t>pn.</w:t>
    </w:r>
    <w:r w:rsidR="0083474F">
      <w:rPr>
        <w:rFonts w:ascii="Cambria" w:hAnsi="Cambria"/>
        <w:i/>
        <w:sz w:val="16"/>
        <w:szCs w:val="16"/>
      </w:rPr>
      <w:t xml:space="preserve"> </w:t>
    </w:r>
    <w:r w:rsidR="000D391E"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>„Cyberbezpieczne Wodociągi Miejskie Sp. z o.o. w Braniewie”</w:t>
    </w:r>
    <w:r w:rsidR="00000000">
      <w:rPr>
        <w:noProof/>
      </w:rPr>
      <w:pict w14:anchorId="2DCD1C97">
        <v:shape id="image1.png" o:spid="_x0000_s1025" type="#_x0000_t75" alt="Obraz zawierający Czcionka, Grafika, design&#10;&#10;&#10;&#10;&#10;&#10;Zawartość wygenerowana przez AI może być niepoprawna." style="position:absolute;left:0;text-align:left;margin-left:-69pt;margin-top:321.95pt;width:591.6pt;height:339pt;z-index:-1;visibility:visible;mso-wrap-style:square;mso-wrap-edited:f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">
          <v:imagedata r:id="rId2" o:title="Obraz zawierający Czcionka, Grafika, design&#10;&#10;&#10;&#10;&#10;&#10;Zawartość wygenerowana przez AI może być niepoprawna" croptop="5084f" cropbottom="27132f" cropleft="1066f" cropright="47097f"/>
          <o:lock v:ext="edit" aspectratio="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10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2BE4"/>
    <w:rsid w:val="00025386"/>
    <w:rsid w:val="000423B9"/>
    <w:rsid w:val="00053927"/>
    <w:rsid w:val="0007409B"/>
    <w:rsid w:val="00084786"/>
    <w:rsid w:val="00095F96"/>
    <w:rsid w:val="000D0241"/>
    <w:rsid w:val="000D391E"/>
    <w:rsid w:val="00101980"/>
    <w:rsid w:val="00113FB5"/>
    <w:rsid w:val="00114CF3"/>
    <w:rsid w:val="00125E99"/>
    <w:rsid w:val="00152BAF"/>
    <w:rsid w:val="0015330F"/>
    <w:rsid w:val="0016158F"/>
    <w:rsid w:val="00170B12"/>
    <w:rsid w:val="001768B8"/>
    <w:rsid w:val="001C2314"/>
    <w:rsid w:val="00201D42"/>
    <w:rsid w:val="00213980"/>
    <w:rsid w:val="0024648D"/>
    <w:rsid w:val="002C1DEC"/>
    <w:rsid w:val="002E2BE4"/>
    <w:rsid w:val="00324C65"/>
    <w:rsid w:val="0035147F"/>
    <w:rsid w:val="00387BC1"/>
    <w:rsid w:val="003A486D"/>
    <w:rsid w:val="003A4EAB"/>
    <w:rsid w:val="00425436"/>
    <w:rsid w:val="004374F2"/>
    <w:rsid w:val="00460705"/>
    <w:rsid w:val="00485239"/>
    <w:rsid w:val="00487635"/>
    <w:rsid w:val="00492212"/>
    <w:rsid w:val="004A0686"/>
    <w:rsid w:val="004A7CBF"/>
    <w:rsid w:val="004E27D7"/>
    <w:rsid w:val="004F10A0"/>
    <w:rsid w:val="004F6ED8"/>
    <w:rsid w:val="00527DF7"/>
    <w:rsid w:val="00537AC8"/>
    <w:rsid w:val="00541A9A"/>
    <w:rsid w:val="00547FBE"/>
    <w:rsid w:val="0055145C"/>
    <w:rsid w:val="005545D9"/>
    <w:rsid w:val="005624D8"/>
    <w:rsid w:val="005659D2"/>
    <w:rsid w:val="00592814"/>
    <w:rsid w:val="00593973"/>
    <w:rsid w:val="005D346F"/>
    <w:rsid w:val="005D5284"/>
    <w:rsid w:val="005E36E6"/>
    <w:rsid w:val="005E52E3"/>
    <w:rsid w:val="005F59EC"/>
    <w:rsid w:val="005F63B3"/>
    <w:rsid w:val="00620476"/>
    <w:rsid w:val="00627329"/>
    <w:rsid w:val="00654AF2"/>
    <w:rsid w:val="00657A47"/>
    <w:rsid w:val="00686DCB"/>
    <w:rsid w:val="006A7EA7"/>
    <w:rsid w:val="006B7ADA"/>
    <w:rsid w:val="006D2634"/>
    <w:rsid w:val="00713E3C"/>
    <w:rsid w:val="00720BFD"/>
    <w:rsid w:val="00723415"/>
    <w:rsid w:val="00745A44"/>
    <w:rsid w:val="00746B8B"/>
    <w:rsid w:val="00750D33"/>
    <w:rsid w:val="00751F41"/>
    <w:rsid w:val="007666D6"/>
    <w:rsid w:val="00777449"/>
    <w:rsid w:val="007A2C38"/>
    <w:rsid w:val="007C3F60"/>
    <w:rsid w:val="007E7F4C"/>
    <w:rsid w:val="007F5D85"/>
    <w:rsid w:val="00806C00"/>
    <w:rsid w:val="008151BD"/>
    <w:rsid w:val="00824D73"/>
    <w:rsid w:val="00830970"/>
    <w:rsid w:val="0083474F"/>
    <w:rsid w:val="0086164C"/>
    <w:rsid w:val="0087706D"/>
    <w:rsid w:val="008833CF"/>
    <w:rsid w:val="00897AF2"/>
    <w:rsid w:val="008A7395"/>
    <w:rsid w:val="008B797E"/>
    <w:rsid w:val="008D442B"/>
    <w:rsid w:val="008F2498"/>
    <w:rsid w:val="00911626"/>
    <w:rsid w:val="00915D2F"/>
    <w:rsid w:val="0092268D"/>
    <w:rsid w:val="00922A59"/>
    <w:rsid w:val="0093388F"/>
    <w:rsid w:val="009672EB"/>
    <w:rsid w:val="009B52CF"/>
    <w:rsid w:val="00A137C9"/>
    <w:rsid w:val="00A16A2A"/>
    <w:rsid w:val="00A54071"/>
    <w:rsid w:val="00A56A6F"/>
    <w:rsid w:val="00A734C6"/>
    <w:rsid w:val="00A7788D"/>
    <w:rsid w:val="00A87380"/>
    <w:rsid w:val="00AF4E90"/>
    <w:rsid w:val="00AF7375"/>
    <w:rsid w:val="00B0136E"/>
    <w:rsid w:val="00B510FA"/>
    <w:rsid w:val="00B641BE"/>
    <w:rsid w:val="00B77707"/>
    <w:rsid w:val="00BE3BCE"/>
    <w:rsid w:val="00C36E44"/>
    <w:rsid w:val="00C373D1"/>
    <w:rsid w:val="00C97881"/>
    <w:rsid w:val="00CB29AC"/>
    <w:rsid w:val="00CE0077"/>
    <w:rsid w:val="00D03170"/>
    <w:rsid w:val="00D13C19"/>
    <w:rsid w:val="00D55FC4"/>
    <w:rsid w:val="00D9320D"/>
    <w:rsid w:val="00DB555A"/>
    <w:rsid w:val="00DC4842"/>
    <w:rsid w:val="00DC587A"/>
    <w:rsid w:val="00DC652A"/>
    <w:rsid w:val="00DE3B21"/>
    <w:rsid w:val="00DE5F9E"/>
    <w:rsid w:val="00DE73DD"/>
    <w:rsid w:val="00E2559F"/>
    <w:rsid w:val="00E27ABB"/>
    <w:rsid w:val="00E67109"/>
    <w:rsid w:val="00E70E8D"/>
    <w:rsid w:val="00E86D3B"/>
    <w:rsid w:val="00E9797E"/>
    <w:rsid w:val="00EB0F85"/>
    <w:rsid w:val="00EC10EE"/>
    <w:rsid w:val="00ED54BC"/>
    <w:rsid w:val="00EF3368"/>
    <w:rsid w:val="00F01B4B"/>
    <w:rsid w:val="00F334B4"/>
    <w:rsid w:val="00F40A0B"/>
    <w:rsid w:val="00FB7BA7"/>
    <w:rsid w:val="00FD73F3"/>
    <w:rsid w:val="00FE30D3"/>
    <w:rsid w:val="00F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4D731"/>
  <w15:chartTrackingRefBased/>
  <w15:docId w15:val="{4599B29F-B115-450D-B0A5-CB5383A6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137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uro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26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Patrycja Drabarz_Jost</cp:lastModifiedBy>
  <cp:revision>35</cp:revision>
  <dcterms:created xsi:type="dcterms:W3CDTF">2026-02-24T15:12:00Z</dcterms:created>
  <dcterms:modified xsi:type="dcterms:W3CDTF">2026-07-06T09:13:00Z</dcterms:modified>
</cp:coreProperties>
</file>