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590C" w14:textId="77777777" w:rsidR="0084623E" w:rsidRPr="00857782" w:rsidRDefault="0084623E" w:rsidP="00381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240"/>
        <w:jc w:val="center"/>
        <w:rPr>
          <w:rFonts w:asciiTheme="minorHAnsi" w:hAnsiTheme="minorHAnsi"/>
          <w:b/>
          <w:sz w:val="28"/>
        </w:rPr>
      </w:pPr>
      <w:r w:rsidRPr="00857782">
        <w:rPr>
          <w:rFonts w:asciiTheme="minorHAnsi" w:hAnsiTheme="minorHAnsi"/>
          <w:b/>
          <w:sz w:val="28"/>
        </w:rPr>
        <w:t xml:space="preserve">Formularz </w:t>
      </w:r>
      <w:r w:rsidR="006B028E">
        <w:rPr>
          <w:rFonts w:asciiTheme="minorHAnsi" w:hAnsiTheme="minorHAnsi"/>
          <w:b/>
          <w:sz w:val="28"/>
        </w:rPr>
        <w:t>cenowy</w:t>
      </w:r>
      <w:r w:rsidR="006B028E">
        <w:rPr>
          <w:rStyle w:val="Odwoanieprzypisudolnego"/>
          <w:rFonts w:asciiTheme="minorHAnsi" w:hAnsiTheme="minorHAnsi"/>
          <w:b/>
          <w:sz w:val="28"/>
        </w:rPr>
        <w:footnoteReference w:id="1"/>
      </w:r>
    </w:p>
    <w:p w14:paraId="36C62755" w14:textId="77777777" w:rsidR="003B1186" w:rsidRPr="00857782" w:rsidRDefault="003B1186" w:rsidP="003B1186">
      <w:pPr>
        <w:pStyle w:val="Bezodstpw"/>
        <w:rPr>
          <w:rFonts w:asciiTheme="minorHAnsi" w:hAnsiTheme="minorHAnsi"/>
        </w:rPr>
      </w:pPr>
      <w:r w:rsidRPr="00857782">
        <w:rPr>
          <w:rFonts w:asciiTheme="minorHAnsi" w:hAnsiTheme="minorHAnsi"/>
        </w:rPr>
        <w:t>Dane Wykonawcy</w:t>
      </w:r>
    </w:p>
    <w:tbl>
      <w:tblPr>
        <w:tblW w:w="14033" w:type="dxa"/>
        <w:tblInd w:w="534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2976"/>
        <w:gridCol w:w="3828"/>
        <w:gridCol w:w="2693"/>
        <w:gridCol w:w="4536"/>
      </w:tblGrid>
      <w:tr w:rsidR="00C23BD1" w:rsidRPr="00C91661" w14:paraId="19E8832E" w14:textId="77777777" w:rsidTr="006B028E"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6ADFB906" w14:textId="77777777" w:rsidR="00C23BD1" w:rsidRPr="00FE68FE" w:rsidRDefault="00C23BD1" w:rsidP="0092565A">
            <w:pPr>
              <w:pStyle w:val="Bezodstpw"/>
            </w:pPr>
            <w:r w:rsidRPr="00FE68FE">
              <w:t>Nazwa</w:t>
            </w:r>
          </w:p>
        </w:tc>
        <w:tc>
          <w:tcPr>
            <w:tcW w:w="11057" w:type="dxa"/>
            <w:gridSpan w:val="3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23CA1085" w14:textId="77777777" w:rsidR="00C23BD1" w:rsidRPr="00FE68FE" w:rsidRDefault="00C23BD1" w:rsidP="0092565A">
            <w:pPr>
              <w:pStyle w:val="Bezodstpw"/>
            </w:pPr>
          </w:p>
        </w:tc>
      </w:tr>
      <w:tr w:rsidR="00C23BD1" w:rsidRPr="00C91661" w14:paraId="3C17BB9B" w14:textId="77777777" w:rsidTr="006B028E"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07FD2C6B" w14:textId="77777777" w:rsidR="00C23BD1" w:rsidRPr="00FE68FE" w:rsidRDefault="00C23BD1" w:rsidP="0092565A">
            <w:pPr>
              <w:pStyle w:val="Bezodstpw"/>
            </w:pPr>
            <w:r w:rsidRPr="00FE68FE">
              <w:t>Siedziba</w:t>
            </w:r>
          </w:p>
        </w:tc>
        <w:tc>
          <w:tcPr>
            <w:tcW w:w="11057" w:type="dxa"/>
            <w:gridSpan w:val="3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169DBAE6" w14:textId="77777777" w:rsidR="00C23BD1" w:rsidRPr="00FE68FE" w:rsidRDefault="00C23BD1" w:rsidP="0092565A">
            <w:pPr>
              <w:pStyle w:val="Bezodstpw"/>
            </w:pPr>
          </w:p>
        </w:tc>
      </w:tr>
      <w:tr w:rsidR="00C23BD1" w:rsidRPr="00C91661" w14:paraId="6E8DB21E" w14:textId="77777777" w:rsidTr="006B028E"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75851008" w14:textId="77777777" w:rsidR="00C23BD1" w:rsidRPr="00FE68FE" w:rsidRDefault="00C23BD1" w:rsidP="0092565A">
            <w:pPr>
              <w:pStyle w:val="Bezodstpw"/>
            </w:pPr>
            <w:r w:rsidRPr="00FE68FE">
              <w:t>Numer REGON</w:t>
            </w:r>
          </w:p>
        </w:tc>
        <w:tc>
          <w:tcPr>
            <w:tcW w:w="3828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0CC5043C" w14:textId="77777777" w:rsidR="00C23BD1" w:rsidRPr="00FE68FE" w:rsidRDefault="00C23BD1" w:rsidP="0092565A">
            <w:pPr>
              <w:pStyle w:val="Bezodstpw"/>
            </w:pPr>
          </w:p>
        </w:tc>
        <w:tc>
          <w:tcPr>
            <w:tcW w:w="2693" w:type="dxa"/>
            <w:tcBorders>
              <w:left w:val="single" w:sz="4" w:space="0" w:color="FFFFFF"/>
            </w:tcBorders>
            <w:shd w:val="clear" w:color="auto" w:fill="DDD9C3"/>
          </w:tcPr>
          <w:p w14:paraId="7D40390D" w14:textId="77777777" w:rsidR="00C23BD1" w:rsidRPr="00FE68FE" w:rsidRDefault="00C23BD1" w:rsidP="0092565A">
            <w:pPr>
              <w:pStyle w:val="Bezodstpw"/>
            </w:pPr>
            <w:r w:rsidRPr="00FE68FE">
              <w:t>Numer NIP</w:t>
            </w:r>
          </w:p>
        </w:tc>
        <w:tc>
          <w:tcPr>
            <w:tcW w:w="4536" w:type="dxa"/>
            <w:tcBorders>
              <w:left w:val="single" w:sz="4" w:space="0" w:color="FFFFFF"/>
            </w:tcBorders>
          </w:tcPr>
          <w:p w14:paraId="23D99DF6" w14:textId="77777777" w:rsidR="00C23BD1" w:rsidRPr="00FE68FE" w:rsidRDefault="00C23BD1" w:rsidP="0092565A">
            <w:pPr>
              <w:pStyle w:val="Bezodstpw"/>
            </w:pPr>
          </w:p>
        </w:tc>
      </w:tr>
    </w:tbl>
    <w:p w14:paraId="4CF71B3D" w14:textId="77777777" w:rsidR="00852521" w:rsidRPr="00857782" w:rsidRDefault="00852521">
      <w:pPr>
        <w:rPr>
          <w:rFonts w:asciiTheme="minorHAnsi" w:hAnsiTheme="minorHAnsi"/>
        </w:rPr>
      </w:pPr>
    </w:p>
    <w:p w14:paraId="519150AD" w14:textId="77777777" w:rsidR="008A1B17" w:rsidRPr="008A1B17" w:rsidRDefault="008A1B17" w:rsidP="008A1B17">
      <w:pPr>
        <w:spacing w:after="0"/>
        <w:jc w:val="center"/>
        <w:rPr>
          <w:rFonts w:asciiTheme="minorHAnsi" w:eastAsiaTheme="minorHAnsi" w:hAnsiTheme="minorHAnsi" w:cstheme="minorBidi"/>
          <w:b/>
          <w:sz w:val="24"/>
        </w:rPr>
      </w:pPr>
      <w:r w:rsidRPr="008A1B17">
        <w:rPr>
          <w:rFonts w:asciiTheme="minorHAnsi" w:eastAsiaTheme="minorHAnsi" w:hAnsiTheme="minorHAnsi" w:cstheme="minorBidi"/>
          <w:b/>
          <w:sz w:val="24"/>
        </w:rPr>
        <w:t xml:space="preserve">Przygotowanie i dostawa posiłków dla uczniów </w:t>
      </w:r>
    </w:p>
    <w:p w14:paraId="4ED0DF27" w14:textId="046DBD1D" w:rsidR="008A1B17" w:rsidRPr="008A1B17" w:rsidRDefault="008A1B17" w:rsidP="008A1B17">
      <w:pPr>
        <w:spacing w:after="0"/>
        <w:jc w:val="center"/>
        <w:rPr>
          <w:rFonts w:asciiTheme="minorHAnsi" w:eastAsiaTheme="minorHAnsi" w:hAnsiTheme="minorHAnsi" w:cstheme="minorBidi"/>
          <w:b/>
          <w:sz w:val="24"/>
        </w:rPr>
      </w:pPr>
      <w:r w:rsidRPr="008A1B17">
        <w:rPr>
          <w:rFonts w:asciiTheme="minorHAnsi" w:eastAsiaTheme="minorHAnsi" w:hAnsiTheme="minorHAnsi" w:cstheme="minorBidi"/>
          <w:b/>
          <w:sz w:val="24"/>
        </w:rPr>
        <w:t xml:space="preserve">Szkoły Podstawowej </w:t>
      </w:r>
      <w:r w:rsidR="000424EB" w:rsidRPr="000424EB">
        <w:rPr>
          <w:rFonts w:asciiTheme="minorHAnsi" w:eastAsiaTheme="minorHAnsi" w:hAnsiTheme="minorHAnsi" w:cstheme="minorBidi"/>
          <w:b/>
          <w:sz w:val="24"/>
        </w:rPr>
        <w:t xml:space="preserve">im. Franciszka Świebockiego w Barcicach </w:t>
      </w:r>
      <w:r w:rsidRPr="008A1B17">
        <w:rPr>
          <w:rFonts w:asciiTheme="minorHAnsi" w:eastAsiaTheme="minorHAnsi" w:hAnsiTheme="minorHAnsi" w:cstheme="minorBidi"/>
          <w:b/>
          <w:sz w:val="24"/>
        </w:rPr>
        <w:t xml:space="preserve"> </w:t>
      </w:r>
    </w:p>
    <w:p w14:paraId="38C53E42" w14:textId="7DA322FE" w:rsidR="0007377B" w:rsidRPr="00857782" w:rsidRDefault="008A1B17" w:rsidP="008A1B17">
      <w:pPr>
        <w:jc w:val="center"/>
        <w:rPr>
          <w:rFonts w:asciiTheme="minorHAnsi" w:hAnsiTheme="minorHAnsi" w:cs="Arial"/>
          <w:b/>
          <w:bCs/>
          <w:i/>
          <w:iCs/>
          <w:color w:val="000000"/>
        </w:rPr>
      </w:pPr>
      <w:r w:rsidRPr="008A1B17">
        <w:rPr>
          <w:rFonts w:asciiTheme="minorHAnsi" w:eastAsiaTheme="minorHAnsi" w:hAnsiTheme="minorHAnsi" w:cstheme="minorBidi"/>
          <w:b/>
          <w:sz w:val="24"/>
        </w:rPr>
        <w:t xml:space="preserve">w </w:t>
      </w:r>
      <w:r w:rsidR="00E156B2" w:rsidRPr="00E156B2">
        <w:rPr>
          <w:rFonts w:asciiTheme="minorHAnsi" w:eastAsiaTheme="minorHAnsi" w:hAnsiTheme="minorHAnsi" w:cstheme="minorBidi"/>
          <w:b/>
          <w:sz w:val="24"/>
        </w:rPr>
        <w:t>okresie od września 202</w:t>
      </w:r>
      <w:r w:rsidR="005705DE">
        <w:rPr>
          <w:rFonts w:asciiTheme="minorHAnsi" w:eastAsiaTheme="minorHAnsi" w:hAnsiTheme="minorHAnsi" w:cstheme="minorBidi"/>
          <w:b/>
          <w:sz w:val="24"/>
        </w:rPr>
        <w:t>6</w:t>
      </w:r>
      <w:r w:rsidR="00E156B2" w:rsidRPr="00E156B2">
        <w:rPr>
          <w:rFonts w:asciiTheme="minorHAnsi" w:eastAsiaTheme="minorHAnsi" w:hAnsiTheme="minorHAnsi" w:cstheme="minorBidi"/>
          <w:b/>
          <w:sz w:val="24"/>
        </w:rPr>
        <w:t xml:space="preserve"> r. do czerwca 202</w:t>
      </w:r>
      <w:r w:rsidR="005705DE">
        <w:rPr>
          <w:rFonts w:asciiTheme="minorHAnsi" w:eastAsiaTheme="minorHAnsi" w:hAnsiTheme="minorHAnsi" w:cstheme="minorBidi"/>
          <w:b/>
          <w:sz w:val="24"/>
        </w:rPr>
        <w:t>7</w:t>
      </w:r>
      <w:r w:rsidR="00E156B2">
        <w:rPr>
          <w:rFonts w:asciiTheme="minorHAnsi" w:eastAsiaTheme="minorHAnsi" w:hAnsiTheme="minorHAnsi" w:cstheme="minorBidi"/>
          <w:b/>
          <w:sz w:val="24"/>
        </w:rPr>
        <w:t xml:space="preserve"> r.</w:t>
      </w:r>
    </w:p>
    <w:p w14:paraId="01F23762" w14:textId="77777777" w:rsidR="00A01CDE" w:rsidRDefault="00A01CDE" w:rsidP="00BD1C6E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Theme="minorHAnsi" w:hAnsiTheme="minorHAnsi"/>
          <w:kern w:val="3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1843"/>
        <w:gridCol w:w="1843"/>
        <w:gridCol w:w="1134"/>
        <w:gridCol w:w="1559"/>
        <w:gridCol w:w="1778"/>
      </w:tblGrid>
      <w:tr w:rsidR="006B028E" w:rsidRPr="006B028E" w14:paraId="0B5A4CB3" w14:textId="77777777" w:rsidTr="006B028E">
        <w:tc>
          <w:tcPr>
            <w:tcW w:w="3085" w:type="dxa"/>
            <w:vMerge w:val="restart"/>
            <w:shd w:val="clear" w:color="auto" w:fill="EEECE1" w:themeFill="background2"/>
          </w:tcPr>
          <w:p w14:paraId="44435011" w14:textId="77777777" w:rsidR="006B028E" w:rsidRPr="006B028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Rodzaj posiłku</w:t>
            </w:r>
          </w:p>
        </w:tc>
        <w:tc>
          <w:tcPr>
            <w:tcW w:w="1701" w:type="dxa"/>
            <w:vMerge w:val="restart"/>
            <w:shd w:val="clear" w:color="auto" w:fill="EEECE1" w:themeFill="background2"/>
          </w:tcPr>
          <w:p w14:paraId="65636F1F" w14:textId="77777777" w:rsidR="006B028E" w:rsidRPr="006B028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Szacunkowa liczba posiłków</w:t>
            </w:r>
          </w:p>
        </w:tc>
        <w:tc>
          <w:tcPr>
            <w:tcW w:w="3544" w:type="dxa"/>
            <w:gridSpan w:val="2"/>
            <w:shd w:val="clear" w:color="auto" w:fill="EEECE1" w:themeFill="background2"/>
          </w:tcPr>
          <w:p w14:paraId="32AAEC07" w14:textId="77777777" w:rsidR="006B028E" w:rsidRPr="006B028E" w:rsidRDefault="006B028E" w:rsidP="00FA516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Cena jednostkowa netto</w:t>
            </w:r>
          </w:p>
        </w:tc>
        <w:tc>
          <w:tcPr>
            <w:tcW w:w="1843" w:type="dxa"/>
            <w:vMerge w:val="restart"/>
            <w:shd w:val="clear" w:color="auto" w:fill="EEECE1" w:themeFill="background2"/>
            <w:vAlign w:val="center"/>
          </w:tcPr>
          <w:p w14:paraId="622D945E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Wartość</w:t>
            </w:r>
          </w:p>
          <w:p w14:paraId="09A1D376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netto</w:t>
            </w:r>
          </w:p>
          <w:p w14:paraId="203A0C44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[PLN]</w:t>
            </w:r>
          </w:p>
        </w:tc>
        <w:tc>
          <w:tcPr>
            <w:tcW w:w="2693" w:type="dxa"/>
            <w:gridSpan w:val="2"/>
            <w:shd w:val="clear" w:color="auto" w:fill="EEECE1" w:themeFill="background2"/>
            <w:vAlign w:val="center"/>
          </w:tcPr>
          <w:p w14:paraId="6DF56198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VAT</w:t>
            </w:r>
          </w:p>
        </w:tc>
        <w:tc>
          <w:tcPr>
            <w:tcW w:w="1778" w:type="dxa"/>
            <w:vMerge w:val="restart"/>
            <w:shd w:val="clear" w:color="auto" w:fill="EEECE1" w:themeFill="background2"/>
            <w:vAlign w:val="center"/>
          </w:tcPr>
          <w:p w14:paraId="79ADFCB3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Wartość</w:t>
            </w:r>
          </w:p>
          <w:p w14:paraId="22C4623B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brutto</w:t>
            </w:r>
          </w:p>
          <w:p w14:paraId="62F92701" w14:textId="77777777" w:rsidR="006B028E" w:rsidRP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4"/>
                <w:lang w:eastAsia="pl-PL"/>
              </w:rPr>
            </w:pPr>
            <w:r w:rsidRPr="006B028E">
              <w:rPr>
                <w:rFonts w:asciiTheme="minorHAnsi" w:hAnsiTheme="minorHAnsi"/>
                <w:kern w:val="3"/>
                <w:sz w:val="24"/>
                <w:lang w:eastAsia="pl-PL"/>
              </w:rPr>
              <w:t>[PLN]</w:t>
            </w:r>
          </w:p>
        </w:tc>
      </w:tr>
      <w:tr w:rsidR="006B028E" w14:paraId="6A75A220" w14:textId="77777777" w:rsidTr="006B028E">
        <w:trPr>
          <w:trHeight w:val="523"/>
        </w:trPr>
        <w:tc>
          <w:tcPr>
            <w:tcW w:w="3085" w:type="dxa"/>
            <w:vMerge/>
          </w:tcPr>
          <w:p w14:paraId="223D21C2" w14:textId="77777777" w:rsidR="006B028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701" w:type="dxa"/>
            <w:vMerge/>
          </w:tcPr>
          <w:p w14:paraId="1E44C1D5" w14:textId="77777777" w:rsidR="006B028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4ECCBE40" w14:textId="77777777" w:rsidR="006B028E" w:rsidRDefault="006B028E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>posiłku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FAB8E18" w14:textId="77777777" w:rsidR="006B028E" w:rsidRDefault="006B028E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 xml:space="preserve">w tym </w:t>
            </w:r>
          </w:p>
          <w:p w14:paraId="1376F754" w14:textId="77777777" w:rsidR="006B028E" w:rsidRDefault="006B028E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>„wsad do kotła”</w:t>
            </w:r>
          </w:p>
          <w:p w14:paraId="55FB055D" w14:textId="77777777" w:rsidR="006B028E" w:rsidRDefault="006B028E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 w:rsidRPr="00ED0963">
              <w:rPr>
                <w:rFonts w:asciiTheme="minorHAnsi" w:hAnsiTheme="minorHAnsi"/>
                <w:kern w:val="3"/>
                <w:sz w:val="18"/>
                <w:lang w:eastAsia="pl-PL"/>
              </w:rPr>
              <w:t>(średn</w:t>
            </w:r>
            <w:r>
              <w:rPr>
                <w:rFonts w:asciiTheme="minorHAnsi" w:hAnsiTheme="minorHAnsi"/>
                <w:kern w:val="3"/>
                <w:sz w:val="18"/>
                <w:lang w:eastAsia="pl-PL"/>
              </w:rPr>
              <w:t>iomiesięcznie</w:t>
            </w:r>
            <w:r w:rsidRPr="00ED0963">
              <w:rPr>
                <w:rFonts w:asciiTheme="minorHAnsi" w:hAnsiTheme="minorHAnsi"/>
                <w:kern w:val="3"/>
                <w:sz w:val="18"/>
                <w:lang w:eastAsia="pl-PL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14:paraId="1A09B54D" w14:textId="77777777" w:rsidR="006B028E" w:rsidRDefault="006B028E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17D0FC3" w14:textId="77777777" w:rsid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>stawka</w:t>
            </w:r>
          </w:p>
          <w:p w14:paraId="35D25593" w14:textId="77777777" w:rsid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>[%]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129C8E9" w14:textId="77777777" w:rsid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>wartość</w:t>
            </w:r>
          </w:p>
          <w:p w14:paraId="1B0D7627" w14:textId="77777777" w:rsidR="006B028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>
              <w:rPr>
                <w:rFonts w:asciiTheme="minorHAnsi" w:hAnsiTheme="minorHAnsi"/>
                <w:kern w:val="3"/>
                <w:lang w:eastAsia="pl-PL"/>
              </w:rPr>
              <w:t>[PLN]</w:t>
            </w:r>
          </w:p>
        </w:tc>
        <w:tc>
          <w:tcPr>
            <w:tcW w:w="1778" w:type="dxa"/>
            <w:vMerge/>
            <w:vAlign w:val="center"/>
          </w:tcPr>
          <w:p w14:paraId="6E7A7208" w14:textId="77777777" w:rsidR="006B028E" w:rsidRDefault="006B028E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</w:tr>
      <w:tr w:rsidR="006B028E" w:rsidRPr="00BD1C6E" w14:paraId="66954AFF" w14:textId="77777777" w:rsidTr="006B028E">
        <w:tc>
          <w:tcPr>
            <w:tcW w:w="3085" w:type="dxa"/>
            <w:shd w:val="clear" w:color="auto" w:fill="EEECE1" w:themeFill="background2"/>
          </w:tcPr>
          <w:p w14:paraId="3DD9A454" w14:textId="77777777" w:rsidR="006B028E" w:rsidRPr="00BD1C6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 w:rsidRPr="00BD1C6E">
              <w:rPr>
                <w:rFonts w:asciiTheme="minorHAnsi" w:hAnsiTheme="minorHAnsi"/>
                <w:kern w:val="3"/>
                <w:sz w:val="20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EEECE1" w:themeFill="background2"/>
          </w:tcPr>
          <w:p w14:paraId="61820A46" w14:textId="77777777" w:rsidR="006B028E" w:rsidRPr="00BD1C6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 w:rsidRPr="00BD1C6E">
              <w:rPr>
                <w:rFonts w:asciiTheme="minorHAnsi" w:hAnsiTheme="minorHAnsi"/>
                <w:kern w:val="3"/>
                <w:sz w:val="20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EEECE1" w:themeFill="background2"/>
          </w:tcPr>
          <w:p w14:paraId="54D0FE83" w14:textId="77777777" w:rsidR="006B028E" w:rsidRPr="00BD1C6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>
              <w:rPr>
                <w:rFonts w:asciiTheme="minorHAnsi" w:hAnsiTheme="minorHAnsi"/>
                <w:kern w:val="3"/>
                <w:sz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EEECE1" w:themeFill="background2"/>
          </w:tcPr>
          <w:p w14:paraId="70C0D4AF" w14:textId="77777777" w:rsidR="006B028E" w:rsidRPr="00BD1C6E" w:rsidRDefault="006B028E" w:rsidP="00BD1C6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>
              <w:rPr>
                <w:rFonts w:asciiTheme="minorHAnsi" w:hAnsiTheme="minorHAnsi"/>
                <w:kern w:val="3"/>
                <w:sz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EEECE1" w:themeFill="background2"/>
          </w:tcPr>
          <w:p w14:paraId="30AC2966" w14:textId="77777777" w:rsidR="006B028E" w:rsidRDefault="006B028E" w:rsidP="00FA516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>
              <w:rPr>
                <w:rFonts w:asciiTheme="minorHAnsi" w:hAnsiTheme="minorHAnsi"/>
                <w:kern w:val="3"/>
                <w:sz w:val="20"/>
                <w:lang w:eastAsia="pl-PL"/>
              </w:rPr>
              <w:t>5 = 2 x 3</w:t>
            </w:r>
          </w:p>
        </w:tc>
        <w:tc>
          <w:tcPr>
            <w:tcW w:w="1134" w:type="dxa"/>
            <w:shd w:val="clear" w:color="auto" w:fill="EEECE1" w:themeFill="background2"/>
          </w:tcPr>
          <w:p w14:paraId="57BCF037" w14:textId="77777777" w:rsidR="006B028E" w:rsidRDefault="006B028E" w:rsidP="00FA516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>
              <w:rPr>
                <w:rFonts w:asciiTheme="minorHAnsi" w:hAnsiTheme="minorHAnsi"/>
                <w:kern w:val="3"/>
                <w:sz w:val="20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EEECE1" w:themeFill="background2"/>
          </w:tcPr>
          <w:p w14:paraId="065856BC" w14:textId="77777777" w:rsidR="006B028E" w:rsidRDefault="006B028E" w:rsidP="00FA516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>
              <w:rPr>
                <w:rFonts w:asciiTheme="minorHAnsi" w:hAnsiTheme="minorHAnsi"/>
                <w:kern w:val="3"/>
                <w:sz w:val="20"/>
                <w:lang w:eastAsia="pl-PL"/>
              </w:rPr>
              <w:t>7 = 5 x 6</w:t>
            </w:r>
          </w:p>
        </w:tc>
        <w:tc>
          <w:tcPr>
            <w:tcW w:w="1778" w:type="dxa"/>
            <w:shd w:val="clear" w:color="auto" w:fill="EEECE1" w:themeFill="background2"/>
          </w:tcPr>
          <w:p w14:paraId="06041B3B" w14:textId="77777777" w:rsidR="006B028E" w:rsidRPr="00BD1C6E" w:rsidRDefault="006B028E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20"/>
                <w:lang w:eastAsia="pl-PL"/>
              </w:rPr>
            </w:pPr>
            <w:r>
              <w:rPr>
                <w:rFonts w:asciiTheme="minorHAnsi" w:hAnsiTheme="minorHAnsi"/>
                <w:kern w:val="3"/>
                <w:sz w:val="20"/>
                <w:lang w:eastAsia="pl-PL"/>
              </w:rPr>
              <w:t>8 = 5 + 7</w:t>
            </w:r>
          </w:p>
        </w:tc>
      </w:tr>
      <w:tr w:rsidR="00122B65" w14:paraId="410C6D0D" w14:textId="77777777" w:rsidTr="00122B65">
        <w:tc>
          <w:tcPr>
            <w:tcW w:w="3085" w:type="dxa"/>
            <w:shd w:val="clear" w:color="auto" w:fill="EEECE1" w:themeFill="background2"/>
            <w:vAlign w:val="center"/>
          </w:tcPr>
          <w:p w14:paraId="086B0B0E" w14:textId="77777777" w:rsidR="00122B65" w:rsidRPr="00E156B2" w:rsidRDefault="008B7D72" w:rsidP="005E30B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 w:rsidRPr="00E156B2">
              <w:rPr>
                <w:rFonts w:asciiTheme="minorHAnsi" w:hAnsiTheme="minorHAnsi"/>
                <w:kern w:val="3"/>
                <w:lang w:eastAsia="pl-PL"/>
              </w:rPr>
              <w:t>Obiad dwudaniowy dla dzieci w wieku 3-6 lat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D93D994" w14:textId="782D0990" w:rsidR="00122B65" w:rsidRPr="00E156B2" w:rsidRDefault="005705DE" w:rsidP="00122B65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4700</w:t>
            </w:r>
          </w:p>
        </w:tc>
        <w:tc>
          <w:tcPr>
            <w:tcW w:w="1701" w:type="dxa"/>
            <w:vAlign w:val="center"/>
          </w:tcPr>
          <w:p w14:paraId="7C0EACCC" w14:textId="77777777" w:rsidR="00122B65" w:rsidRDefault="00122B65" w:rsidP="00FA516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5A080A7D" w14:textId="77777777" w:rsidR="00122B65" w:rsidRDefault="00122B65" w:rsidP="00FA516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01874B56" w14:textId="77777777" w:rsidR="00122B65" w:rsidRDefault="00122B65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134" w:type="dxa"/>
          </w:tcPr>
          <w:p w14:paraId="3E61C143" w14:textId="77777777" w:rsidR="00122B65" w:rsidRDefault="00122B65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559" w:type="dxa"/>
          </w:tcPr>
          <w:p w14:paraId="474008D3" w14:textId="77777777" w:rsidR="00122B65" w:rsidRDefault="00122B65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778" w:type="dxa"/>
            <w:vAlign w:val="center"/>
          </w:tcPr>
          <w:p w14:paraId="7E9F51A7" w14:textId="77777777" w:rsidR="00122B65" w:rsidRDefault="00122B65" w:rsidP="002328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</w:tr>
      <w:tr w:rsidR="00122B65" w14:paraId="1FB2A14D" w14:textId="77777777" w:rsidTr="00122B65">
        <w:tc>
          <w:tcPr>
            <w:tcW w:w="3085" w:type="dxa"/>
            <w:shd w:val="clear" w:color="auto" w:fill="EEECE1" w:themeFill="background2"/>
            <w:vAlign w:val="center"/>
          </w:tcPr>
          <w:p w14:paraId="14C06F75" w14:textId="77777777" w:rsidR="00122B65" w:rsidRPr="00E156B2" w:rsidRDefault="00122B65" w:rsidP="008B7D7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 w:rsidRPr="00E156B2">
              <w:rPr>
                <w:rFonts w:asciiTheme="minorHAnsi" w:hAnsiTheme="minorHAnsi"/>
                <w:kern w:val="3"/>
                <w:lang w:eastAsia="pl-PL"/>
              </w:rPr>
              <w:t xml:space="preserve">Obiad dwudaniowy dla dzieci w wieku </w:t>
            </w:r>
            <w:r w:rsidR="008B7D72" w:rsidRPr="00E156B2">
              <w:rPr>
                <w:rFonts w:asciiTheme="minorHAnsi" w:hAnsiTheme="minorHAnsi"/>
                <w:kern w:val="3"/>
                <w:lang w:eastAsia="pl-PL"/>
              </w:rPr>
              <w:t>7</w:t>
            </w:r>
            <w:r w:rsidRPr="00E156B2">
              <w:rPr>
                <w:rFonts w:asciiTheme="minorHAnsi" w:hAnsiTheme="minorHAnsi"/>
                <w:kern w:val="3"/>
                <w:lang w:eastAsia="pl-PL"/>
              </w:rPr>
              <w:t>-</w:t>
            </w:r>
            <w:r w:rsidR="008B7D72" w:rsidRPr="00E156B2">
              <w:rPr>
                <w:rFonts w:asciiTheme="minorHAnsi" w:hAnsiTheme="minorHAnsi"/>
                <w:kern w:val="3"/>
                <w:lang w:eastAsia="pl-PL"/>
              </w:rPr>
              <w:t>15</w:t>
            </w:r>
            <w:r w:rsidRPr="00E156B2">
              <w:rPr>
                <w:rFonts w:asciiTheme="minorHAnsi" w:hAnsiTheme="minorHAnsi"/>
                <w:kern w:val="3"/>
                <w:lang w:eastAsia="pl-PL"/>
              </w:rPr>
              <w:t xml:space="preserve"> lat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58085EA" w14:textId="6FCBBFDF" w:rsidR="00122B65" w:rsidRPr="00E156B2" w:rsidRDefault="005705DE" w:rsidP="00122B65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15040</w:t>
            </w:r>
          </w:p>
        </w:tc>
        <w:tc>
          <w:tcPr>
            <w:tcW w:w="1701" w:type="dxa"/>
            <w:vAlign w:val="center"/>
          </w:tcPr>
          <w:p w14:paraId="1E9E3482" w14:textId="77777777" w:rsidR="00122B65" w:rsidRDefault="00122B65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3651122E" w14:textId="77777777" w:rsidR="00122B65" w:rsidRDefault="00122B65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5F3335F7" w14:textId="77777777" w:rsidR="00122B65" w:rsidRDefault="00122B65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AA3AF8" w14:textId="77777777" w:rsidR="00122B65" w:rsidRDefault="00122B65" w:rsidP="006B028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559" w:type="dxa"/>
          </w:tcPr>
          <w:p w14:paraId="7FA507B1" w14:textId="77777777" w:rsidR="00122B65" w:rsidRDefault="00122B65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778" w:type="dxa"/>
            <w:vAlign w:val="center"/>
          </w:tcPr>
          <w:p w14:paraId="79251C11" w14:textId="77777777" w:rsidR="00122B65" w:rsidRDefault="00122B65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</w:tr>
      <w:tr w:rsidR="006B028E" w14:paraId="323056F2" w14:textId="77777777" w:rsidTr="006B028E">
        <w:tc>
          <w:tcPr>
            <w:tcW w:w="8330" w:type="dxa"/>
            <w:gridSpan w:val="4"/>
            <w:shd w:val="clear" w:color="auto" w:fill="EEECE1" w:themeFill="background2"/>
            <w:vAlign w:val="center"/>
          </w:tcPr>
          <w:p w14:paraId="22E2DAD2" w14:textId="77777777" w:rsidR="006B028E" w:rsidRPr="002F5081" w:rsidRDefault="006B028E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  <w:r w:rsidRPr="002F5081">
              <w:rPr>
                <w:rFonts w:asciiTheme="minorHAnsi" w:hAnsiTheme="minorHAnsi"/>
                <w:kern w:val="3"/>
                <w:lang w:eastAsia="pl-PL"/>
              </w:rPr>
              <w:t>RAZEM</w:t>
            </w:r>
          </w:p>
        </w:tc>
        <w:tc>
          <w:tcPr>
            <w:tcW w:w="1843" w:type="dxa"/>
            <w:vAlign w:val="center"/>
          </w:tcPr>
          <w:p w14:paraId="73F16794" w14:textId="77777777" w:rsidR="006B028E" w:rsidRDefault="006B028E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14:paraId="0F1F88F0" w14:textId="77777777" w:rsidR="006B028E" w:rsidRDefault="006B028E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559" w:type="dxa"/>
          </w:tcPr>
          <w:p w14:paraId="47D50F84" w14:textId="77777777" w:rsidR="006B028E" w:rsidRDefault="006B028E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  <w:tc>
          <w:tcPr>
            <w:tcW w:w="1778" w:type="dxa"/>
            <w:vAlign w:val="center"/>
          </w:tcPr>
          <w:p w14:paraId="53C11ADC" w14:textId="77777777" w:rsidR="006B028E" w:rsidRDefault="006B028E" w:rsidP="002C22B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Theme="minorHAnsi" w:hAnsiTheme="minorHAnsi"/>
                <w:kern w:val="3"/>
                <w:lang w:eastAsia="pl-PL"/>
              </w:rPr>
            </w:pPr>
          </w:p>
        </w:tc>
      </w:tr>
    </w:tbl>
    <w:p w14:paraId="03844069" w14:textId="77777777" w:rsidR="00E308AE" w:rsidRDefault="00E308AE" w:rsidP="006B028E">
      <w:pPr>
        <w:ind w:right="2268"/>
        <w:rPr>
          <w:rFonts w:asciiTheme="minorHAnsi" w:hAnsiTheme="minorHAnsi"/>
          <w:i/>
          <w:sz w:val="20"/>
        </w:rPr>
      </w:pPr>
    </w:p>
    <w:sectPr w:rsidR="00E308AE" w:rsidSect="006B028E">
      <w:headerReference w:type="default" r:id="rId8"/>
      <w:footerReference w:type="default" r:id="rId9"/>
      <w:headerReference w:type="first" r:id="rId10"/>
      <w:pgSz w:w="16838" w:h="11906" w:orient="landscape"/>
      <w:pgMar w:top="1417" w:right="993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F16D" w14:textId="77777777" w:rsidR="005223ED" w:rsidRDefault="005223ED" w:rsidP="00A43866">
      <w:pPr>
        <w:spacing w:after="0" w:line="240" w:lineRule="auto"/>
      </w:pPr>
      <w:r>
        <w:separator/>
      </w:r>
    </w:p>
  </w:endnote>
  <w:endnote w:type="continuationSeparator" w:id="0">
    <w:p w14:paraId="46BACB59" w14:textId="77777777" w:rsidR="005223ED" w:rsidRDefault="005223ED" w:rsidP="00A4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FE05" w14:textId="77777777" w:rsidR="00640893" w:rsidRDefault="00EF0060">
    <w:pPr>
      <w:pStyle w:val="Stopka"/>
      <w:jc w:val="center"/>
    </w:pPr>
    <w:r>
      <w:fldChar w:fldCharType="begin"/>
    </w:r>
    <w:r w:rsidR="00640893">
      <w:instrText xml:space="preserve"> PAGE   \* MERGEFORMAT </w:instrText>
    </w:r>
    <w:r>
      <w:fldChar w:fldCharType="separate"/>
    </w:r>
    <w:r w:rsidR="00874A70">
      <w:rPr>
        <w:noProof/>
      </w:rPr>
      <w:t>1</w:t>
    </w:r>
    <w:r>
      <w:fldChar w:fldCharType="end"/>
    </w:r>
  </w:p>
  <w:p w14:paraId="0E8FB7A6" w14:textId="77777777" w:rsidR="00640893" w:rsidRDefault="00640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4A9F" w14:textId="77777777" w:rsidR="005223ED" w:rsidRDefault="005223ED" w:rsidP="00A43866">
      <w:pPr>
        <w:spacing w:after="0" w:line="240" w:lineRule="auto"/>
      </w:pPr>
      <w:r>
        <w:separator/>
      </w:r>
    </w:p>
  </w:footnote>
  <w:footnote w:type="continuationSeparator" w:id="0">
    <w:p w14:paraId="11931F25" w14:textId="77777777" w:rsidR="005223ED" w:rsidRDefault="005223ED" w:rsidP="00A43866">
      <w:pPr>
        <w:spacing w:after="0" w:line="240" w:lineRule="auto"/>
      </w:pPr>
      <w:r>
        <w:continuationSeparator/>
      </w:r>
    </w:p>
  </w:footnote>
  <w:footnote w:id="1">
    <w:p w14:paraId="52978D2C" w14:textId="77777777" w:rsidR="006B028E" w:rsidRDefault="006B028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B028E">
        <w:t>Formularz oferty musi być opatrzony przez osobę lub osoby uprawnione do reprezentowania wykonawcy kwalifikowanym podpisem elektronicznym, podpisem zaufanych lub podpisem osobistym i przekazany Zamawiającemu wraz z dokumentem (-</w:t>
      </w:r>
      <w:proofErr w:type="spellStart"/>
      <w:r w:rsidRPr="006B028E">
        <w:t>ami</w:t>
      </w:r>
      <w:proofErr w:type="spellEnd"/>
      <w:r w:rsidRPr="006B028E">
        <w:t>) potwierdzającymi prawo do reprezentacji Wykonawcy przez osobę podpisującą ofertę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23064" w14:textId="77777777" w:rsidR="00640893" w:rsidRDefault="00640893" w:rsidP="00A43866">
    <w:pPr>
      <w:pStyle w:val="Nagwek"/>
      <w:rPr>
        <w:sz w:val="20"/>
      </w:rPr>
    </w:pPr>
  </w:p>
  <w:p w14:paraId="7E6738C0" w14:textId="1F8BD6A5" w:rsidR="00640893" w:rsidRPr="000C25CF" w:rsidRDefault="009976A7" w:rsidP="009E5DBF">
    <w:pPr>
      <w:pStyle w:val="Nagwek"/>
      <w:pBdr>
        <w:bottom w:val="single" w:sz="4" w:space="1" w:color="auto"/>
      </w:pBdr>
      <w:tabs>
        <w:tab w:val="clear" w:pos="9072"/>
        <w:tab w:val="right" w:pos="14459"/>
      </w:tabs>
      <w:rPr>
        <w:sz w:val="20"/>
        <w:szCs w:val="20"/>
      </w:rPr>
    </w:pPr>
    <w:r w:rsidRPr="00D23C6A">
      <w:rPr>
        <w:sz w:val="20"/>
        <w:szCs w:val="20"/>
      </w:rPr>
      <w:t xml:space="preserve">Nr </w:t>
    </w:r>
    <w:r w:rsidR="000C25CF">
      <w:rPr>
        <w:sz w:val="20"/>
        <w:szCs w:val="20"/>
      </w:rPr>
      <w:t>postępowania</w:t>
    </w:r>
    <w:r w:rsidR="000C25CF" w:rsidRPr="002F5081">
      <w:rPr>
        <w:sz w:val="20"/>
        <w:szCs w:val="20"/>
      </w:rPr>
      <w:t xml:space="preserve">: </w:t>
    </w:r>
    <w:r w:rsidR="005705DE" w:rsidRPr="005705DE">
      <w:rPr>
        <w:sz w:val="20"/>
        <w:szCs w:val="20"/>
      </w:rPr>
      <w:t>SPB 26.1.2026</w:t>
    </w:r>
    <w:r w:rsidR="00640893" w:rsidRPr="00135100">
      <w:rPr>
        <w:sz w:val="20"/>
      </w:rPr>
      <w:tab/>
    </w:r>
    <w:r w:rsidR="009E5DBF">
      <w:rPr>
        <w:sz w:val="20"/>
      </w:rPr>
      <w:tab/>
    </w:r>
    <w:r w:rsidR="00640893" w:rsidRPr="00135100">
      <w:rPr>
        <w:sz w:val="20"/>
      </w:rPr>
      <w:t xml:space="preserve">Załącznik nr </w:t>
    </w:r>
    <w:r w:rsidR="006B028E">
      <w:rPr>
        <w:sz w:val="20"/>
      </w:rPr>
      <w:t>2</w:t>
    </w:r>
    <w:r w:rsidR="00640893" w:rsidRPr="00135100">
      <w:rPr>
        <w:sz w:val="20"/>
      </w:rPr>
      <w:t xml:space="preserve"> do SWZ</w:t>
    </w:r>
  </w:p>
  <w:p w14:paraId="58F92871" w14:textId="77777777" w:rsidR="00640893" w:rsidRDefault="006408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4E2B" w14:textId="77777777" w:rsidR="00640893" w:rsidRDefault="00640893">
    <w:pPr>
      <w:pStyle w:val="Nagwek"/>
    </w:pPr>
  </w:p>
  <w:p w14:paraId="5C008D9A" w14:textId="77777777" w:rsidR="00640893" w:rsidRPr="00A01CDE" w:rsidRDefault="00640893" w:rsidP="008F0E2D">
    <w:pPr>
      <w:pStyle w:val="Nagwek"/>
      <w:pBdr>
        <w:bottom w:val="single" w:sz="4" w:space="1" w:color="auto"/>
      </w:pBdr>
    </w:pPr>
    <w:r w:rsidRPr="00A01CDE">
      <w:rPr>
        <w:sz w:val="20"/>
        <w:szCs w:val="20"/>
      </w:rPr>
      <w:t xml:space="preserve">Nr </w:t>
    </w:r>
    <w:r w:rsidR="000C25CF">
      <w:rPr>
        <w:sz w:val="20"/>
        <w:szCs w:val="20"/>
      </w:rPr>
      <w:t xml:space="preserve">postępowania: </w:t>
    </w:r>
    <w:r w:rsidR="00F47C48" w:rsidRPr="00F47C48">
      <w:rPr>
        <w:sz w:val="20"/>
        <w:szCs w:val="20"/>
      </w:rPr>
      <w:t>SP~1  26 - 1/2021</w:t>
    </w:r>
    <w:r w:rsidR="00BD1C6E">
      <w:rPr>
        <w:sz w:val="20"/>
        <w:szCs w:val="20"/>
      </w:rPr>
      <w:tab/>
    </w:r>
    <w:r w:rsidR="00BD1C6E">
      <w:rPr>
        <w:sz w:val="20"/>
        <w:szCs w:val="20"/>
      </w:rPr>
      <w:tab/>
    </w:r>
    <w:r w:rsidR="00C23BD1">
      <w:rPr>
        <w:sz w:val="20"/>
      </w:rPr>
      <w:t>Załącznik nr 1 do S</w:t>
    </w:r>
    <w:r w:rsidRPr="00A01CDE">
      <w:rPr>
        <w:sz w:val="20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1E7"/>
    <w:multiLevelType w:val="hybridMultilevel"/>
    <w:tmpl w:val="C09A4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D6B40"/>
    <w:multiLevelType w:val="hybridMultilevel"/>
    <w:tmpl w:val="A378B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934AD"/>
    <w:multiLevelType w:val="hybridMultilevel"/>
    <w:tmpl w:val="A378B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63164"/>
    <w:multiLevelType w:val="hybridMultilevel"/>
    <w:tmpl w:val="7C5078F0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A3169"/>
    <w:multiLevelType w:val="hybridMultilevel"/>
    <w:tmpl w:val="AA38D812"/>
    <w:lvl w:ilvl="0" w:tplc="D33C1C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977238"/>
    <w:multiLevelType w:val="hybridMultilevel"/>
    <w:tmpl w:val="2A1CC8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9F1AC4"/>
    <w:multiLevelType w:val="hybridMultilevel"/>
    <w:tmpl w:val="A378B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E34F2"/>
    <w:multiLevelType w:val="hybridMultilevel"/>
    <w:tmpl w:val="0BA2B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C336D"/>
    <w:multiLevelType w:val="hybridMultilevel"/>
    <w:tmpl w:val="8C900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E04B5"/>
    <w:multiLevelType w:val="hybridMultilevel"/>
    <w:tmpl w:val="E1B4734E"/>
    <w:lvl w:ilvl="0" w:tplc="CE8EC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D0046"/>
    <w:multiLevelType w:val="hybridMultilevel"/>
    <w:tmpl w:val="6F743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C7918"/>
    <w:multiLevelType w:val="hybridMultilevel"/>
    <w:tmpl w:val="D982F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13B84"/>
    <w:multiLevelType w:val="hybridMultilevel"/>
    <w:tmpl w:val="7C5078F0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22488"/>
    <w:multiLevelType w:val="hybridMultilevel"/>
    <w:tmpl w:val="C09A4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41F11"/>
    <w:multiLevelType w:val="multilevel"/>
    <w:tmpl w:val="2F16DC0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06E0805"/>
    <w:multiLevelType w:val="hybridMultilevel"/>
    <w:tmpl w:val="AAAE3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6F52"/>
    <w:multiLevelType w:val="hybridMultilevel"/>
    <w:tmpl w:val="8C900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17D26"/>
    <w:multiLevelType w:val="hybridMultilevel"/>
    <w:tmpl w:val="AAAE3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A3220"/>
    <w:multiLevelType w:val="hybridMultilevel"/>
    <w:tmpl w:val="C09A4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47856"/>
    <w:multiLevelType w:val="multilevel"/>
    <w:tmpl w:val="7764AF5A"/>
    <w:lvl w:ilvl="0">
      <w:start w:val="1"/>
      <w:numFmt w:val="decimal"/>
      <w:pStyle w:val="Rozdzia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Rozdzi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zdzia3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asciiTheme="minorHAnsi" w:hAnsiTheme="minorHAnsi" w:cs="Tahoma" w:hint="default"/>
        <w:b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3C7739"/>
    <w:multiLevelType w:val="hybridMultilevel"/>
    <w:tmpl w:val="7E4EF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661AC"/>
    <w:multiLevelType w:val="hybridMultilevel"/>
    <w:tmpl w:val="A378B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E241B"/>
    <w:multiLevelType w:val="hybridMultilevel"/>
    <w:tmpl w:val="A5427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1846"/>
    <w:multiLevelType w:val="hybridMultilevel"/>
    <w:tmpl w:val="A4328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32B78"/>
    <w:multiLevelType w:val="hybridMultilevel"/>
    <w:tmpl w:val="A050CE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452F5"/>
    <w:multiLevelType w:val="hybridMultilevel"/>
    <w:tmpl w:val="9600E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612DC"/>
    <w:multiLevelType w:val="hybridMultilevel"/>
    <w:tmpl w:val="4D2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944A1"/>
    <w:multiLevelType w:val="hybridMultilevel"/>
    <w:tmpl w:val="0556FA32"/>
    <w:lvl w:ilvl="0" w:tplc="F5D0AE3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16564D"/>
    <w:multiLevelType w:val="hybridMultilevel"/>
    <w:tmpl w:val="8C900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D133F"/>
    <w:multiLevelType w:val="hybridMultilevel"/>
    <w:tmpl w:val="7F6CECC6"/>
    <w:lvl w:ilvl="0" w:tplc="1416DF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3521D"/>
    <w:multiLevelType w:val="hybridMultilevel"/>
    <w:tmpl w:val="7C5078F0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764140">
    <w:abstractNumId w:val="15"/>
  </w:num>
  <w:num w:numId="2" w16cid:durableId="1722633421">
    <w:abstractNumId w:val="4"/>
  </w:num>
  <w:num w:numId="3" w16cid:durableId="556355352">
    <w:abstractNumId w:val="19"/>
  </w:num>
  <w:num w:numId="4" w16cid:durableId="340082073">
    <w:abstractNumId w:val="7"/>
  </w:num>
  <w:num w:numId="5" w16cid:durableId="1788543564">
    <w:abstractNumId w:val="23"/>
  </w:num>
  <w:num w:numId="6" w16cid:durableId="1465851097">
    <w:abstractNumId w:val="14"/>
  </w:num>
  <w:num w:numId="7" w16cid:durableId="38865033">
    <w:abstractNumId w:val="10"/>
  </w:num>
  <w:num w:numId="8" w16cid:durableId="739640301">
    <w:abstractNumId w:val="28"/>
  </w:num>
  <w:num w:numId="9" w16cid:durableId="172764138">
    <w:abstractNumId w:val="16"/>
  </w:num>
  <w:num w:numId="10" w16cid:durableId="1211116796">
    <w:abstractNumId w:val="8"/>
  </w:num>
  <w:num w:numId="11" w16cid:durableId="1719010509">
    <w:abstractNumId w:val="22"/>
  </w:num>
  <w:num w:numId="12" w16cid:durableId="1772234896">
    <w:abstractNumId w:val="9"/>
  </w:num>
  <w:num w:numId="13" w16cid:durableId="866718381">
    <w:abstractNumId w:val="26"/>
  </w:num>
  <w:num w:numId="14" w16cid:durableId="1092629875">
    <w:abstractNumId w:val="13"/>
  </w:num>
  <w:num w:numId="15" w16cid:durableId="1864397847">
    <w:abstractNumId w:val="18"/>
  </w:num>
  <w:num w:numId="16" w16cid:durableId="1070811963">
    <w:abstractNumId w:val="11"/>
  </w:num>
  <w:num w:numId="17" w16cid:durableId="1298758358">
    <w:abstractNumId w:val="0"/>
  </w:num>
  <w:num w:numId="18" w16cid:durableId="419065801">
    <w:abstractNumId w:val="30"/>
  </w:num>
  <w:num w:numId="19" w16cid:durableId="42678231">
    <w:abstractNumId w:val="17"/>
  </w:num>
  <w:num w:numId="20" w16cid:durableId="760294086">
    <w:abstractNumId w:val="3"/>
  </w:num>
  <w:num w:numId="21" w16cid:durableId="923413663">
    <w:abstractNumId w:val="12"/>
  </w:num>
  <w:num w:numId="22" w16cid:durableId="1633093493">
    <w:abstractNumId w:val="5"/>
  </w:num>
  <w:num w:numId="23" w16cid:durableId="40785200">
    <w:abstractNumId w:val="6"/>
  </w:num>
  <w:num w:numId="24" w16cid:durableId="1987009674">
    <w:abstractNumId w:val="1"/>
  </w:num>
  <w:num w:numId="25" w16cid:durableId="1744182506">
    <w:abstractNumId w:val="21"/>
  </w:num>
  <w:num w:numId="26" w16cid:durableId="37122938">
    <w:abstractNumId w:val="2"/>
  </w:num>
  <w:num w:numId="27" w16cid:durableId="115177573">
    <w:abstractNumId w:val="29"/>
  </w:num>
  <w:num w:numId="28" w16cid:durableId="1079644038">
    <w:abstractNumId w:val="25"/>
  </w:num>
  <w:num w:numId="29" w16cid:durableId="428935292">
    <w:abstractNumId w:val="27"/>
  </w:num>
  <w:num w:numId="30" w16cid:durableId="534078176">
    <w:abstractNumId w:val="20"/>
  </w:num>
  <w:num w:numId="31" w16cid:durableId="1075514852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AE7"/>
    <w:rsid w:val="0000122E"/>
    <w:rsid w:val="00012724"/>
    <w:rsid w:val="00015F24"/>
    <w:rsid w:val="00026FAE"/>
    <w:rsid w:val="00033688"/>
    <w:rsid w:val="000424EB"/>
    <w:rsid w:val="000474D3"/>
    <w:rsid w:val="00052445"/>
    <w:rsid w:val="00071D5E"/>
    <w:rsid w:val="0007377B"/>
    <w:rsid w:val="00080621"/>
    <w:rsid w:val="000A2EFE"/>
    <w:rsid w:val="000A32D3"/>
    <w:rsid w:val="000B1AAA"/>
    <w:rsid w:val="000B4237"/>
    <w:rsid w:val="000B4B8C"/>
    <w:rsid w:val="000B7076"/>
    <w:rsid w:val="000C25CF"/>
    <w:rsid w:val="000C629A"/>
    <w:rsid w:val="000D1FEE"/>
    <w:rsid w:val="000E10AF"/>
    <w:rsid w:val="000F7698"/>
    <w:rsid w:val="00101E7D"/>
    <w:rsid w:val="00104E30"/>
    <w:rsid w:val="00104FA2"/>
    <w:rsid w:val="0011712D"/>
    <w:rsid w:val="00122B65"/>
    <w:rsid w:val="00123A92"/>
    <w:rsid w:val="001267EA"/>
    <w:rsid w:val="00132735"/>
    <w:rsid w:val="00135100"/>
    <w:rsid w:val="001418DC"/>
    <w:rsid w:val="001445D6"/>
    <w:rsid w:val="00145C00"/>
    <w:rsid w:val="00146DBB"/>
    <w:rsid w:val="001609E6"/>
    <w:rsid w:val="001616E5"/>
    <w:rsid w:val="00195A96"/>
    <w:rsid w:val="001A250E"/>
    <w:rsid w:val="001D4F80"/>
    <w:rsid w:val="001E6759"/>
    <w:rsid w:val="001F37C0"/>
    <w:rsid w:val="001F5595"/>
    <w:rsid w:val="0020565C"/>
    <w:rsid w:val="00206265"/>
    <w:rsid w:val="00230173"/>
    <w:rsid w:val="00231040"/>
    <w:rsid w:val="002328C3"/>
    <w:rsid w:val="00234392"/>
    <w:rsid w:val="00237A88"/>
    <w:rsid w:val="00243D7B"/>
    <w:rsid w:val="00245AA0"/>
    <w:rsid w:val="00250E9F"/>
    <w:rsid w:val="00263DB2"/>
    <w:rsid w:val="00287342"/>
    <w:rsid w:val="002A7817"/>
    <w:rsid w:val="002E5EEB"/>
    <w:rsid w:val="002E7C3D"/>
    <w:rsid w:val="002F1BD0"/>
    <w:rsid w:val="002F5081"/>
    <w:rsid w:val="003071A0"/>
    <w:rsid w:val="00307F79"/>
    <w:rsid w:val="00310DAC"/>
    <w:rsid w:val="0031659E"/>
    <w:rsid w:val="00317972"/>
    <w:rsid w:val="00326AE0"/>
    <w:rsid w:val="00344F78"/>
    <w:rsid w:val="003464A3"/>
    <w:rsid w:val="00361578"/>
    <w:rsid w:val="00362165"/>
    <w:rsid w:val="00370D5B"/>
    <w:rsid w:val="003718E4"/>
    <w:rsid w:val="00381813"/>
    <w:rsid w:val="00390EFA"/>
    <w:rsid w:val="003959AA"/>
    <w:rsid w:val="00395AB1"/>
    <w:rsid w:val="00395EBB"/>
    <w:rsid w:val="003B0739"/>
    <w:rsid w:val="003B1186"/>
    <w:rsid w:val="003B1400"/>
    <w:rsid w:val="003C0BE3"/>
    <w:rsid w:val="003D21A1"/>
    <w:rsid w:val="003D23FE"/>
    <w:rsid w:val="003D76CD"/>
    <w:rsid w:val="003E4D7A"/>
    <w:rsid w:val="003E5A67"/>
    <w:rsid w:val="003E7A9C"/>
    <w:rsid w:val="003F694E"/>
    <w:rsid w:val="00407F91"/>
    <w:rsid w:val="00413DC7"/>
    <w:rsid w:val="0041729E"/>
    <w:rsid w:val="00420A53"/>
    <w:rsid w:val="004249E8"/>
    <w:rsid w:val="004264DE"/>
    <w:rsid w:val="00431929"/>
    <w:rsid w:val="00436CE1"/>
    <w:rsid w:val="00452647"/>
    <w:rsid w:val="00454D79"/>
    <w:rsid w:val="0047030C"/>
    <w:rsid w:val="004855D3"/>
    <w:rsid w:val="00486817"/>
    <w:rsid w:val="0049139A"/>
    <w:rsid w:val="004D0839"/>
    <w:rsid w:val="004D1E8D"/>
    <w:rsid w:val="004D3F5D"/>
    <w:rsid w:val="00505B24"/>
    <w:rsid w:val="00512297"/>
    <w:rsid w:val="00515D2C"/>
    <w:rsid w:val="00515EFF"/>
    <w:rsid w:val="00516F03"/>
    <w:rsid w:val="005223ED"/>
    <w:rsid w:val="00525888"/>
    <w:rsid w:val="00534473"/>
    <w:rsid w:val="005469AD"/>
    <w:rsid w:val="00551DA7"/>
    <w:rsid w:val="005527F9"/>
    <w:rsid w:val="00565B57"/>
    <w:rsid w:val="005705DE"/>
    <w:rsid w:val="00575FBF"/>
    <w:rsid w:val="005768CD"/>
    <w:rsid w:val="0058699B"/>
    <w:rsid w:val="0058798D"/>
    <w:rsid w:val="005B1C1F"/>
    <w:rsid w:val="005C3D04"/>
    <w:rsid w:val="005E11C4"/>
    <w:rsid w:val="005E30BF"/>
    <w:rsid w:val="00606845"/>
    <w:rsid w:val="00607E6D"/>
    <w:rsid w:val="00615344"/>
    <w:rsid w:val="00624E59"/>
    <w:rsid w:val="006366A1"/>
    <w:rsid w:val="00637176"/>
    <w:rsid w:val="00640893"/>
    <w:rsid w:val="00644653"/>
    <w:rsid w:val="00657050"/>
    <w:rsid w:val="00661B1D"/>
    <w:rsid w:val="00671C82"/>
    <w:rsid w:val="0067584C"/>
    <w:rsid w:val="00681D9F"/>
    <w:rsid w:val="00693577"/>
    <w:rsid w:val="00694071"/>
    <w:rsid w:val="006A3F47"/>
    <w:rsid w:val="006B028E"/>
    <w:rsid w:val="006B356C"/>
    <w:rsid w:val="006B4229"/>
    <w:rsid w:val="006C3F6C"/>
    <w:rsid w:val="006C435F"/>
    <w:rsid w:val="006C4588"/>
    <w:rsid w:val="006C7E9F"/>
    <w:rsid w:val="006D1504"/>
    <w:rsid w:val="006E55E0"/>
    <w:rsid w:val="006E6631"/>
    <w:rsid w:val="006F2BBA"/>
    <w:rsid w:val="006F4319"/>
    <w:rsid w:val="006F4B0D"/>
    <w:rsid w:val="00704C1B"/>
    <w:rsid w:val="00715F2C"/>
    <w:rsid w:val="00717E5F"/>
    <w:rsid w:val="0072052D"/>
    <w:rsid w:val="007344A7"/>
    <w:rsid w:val="00740829"/>
    <w:rsid w:val="00745541"/>
    <w:rsid w:val="0075194C"/>
    <w:rsid w:val="007606F7"/>
    <w:rsid w:val="00762778"/>
    <w:rsid w:val="007648F1"/>
    <w:rsid w:val="00764C86"/>
    <w:rsid w:val="00767627"/>
    <w:rsid w:val="007A27BC"/>
    <w:rsid w:val="007A2F59"/>
    <w:rsid w:val="007B3FBD"/>
    <w:rsid w:val="007C4ED1"/>
    <w:rsid w:val="007E0F56"/>
    <w:rsid w:val="007E37D7"/>
    <w:rsid w:val="007E40B3"/>
    <w:rsid w:val="00804459"/>
    <w:rsid w:val="00811F9F"/>
    <w:rsid w:val="0081713B"/>
    <w:rsid w:val="00817926"/>
    <w:rsid w:val="00822F0D"/>
    <w:rsid w:val="0083094F"/>
    <w:rsid w:val="00833E69"/>
    <w:rsid w:val="00836E18"/>
    <w:rsid w:val="0084623E"/>
    <w:rsid w:val="008476C8"/>
    <w:rsid w:val="00852521"/>
    <w:rsid w:val="00857782"/>
    <w:rsid w:val="00861A9B"/>
    <w:rsid w:val="0086421F"/>
    <w:rsid w:val="00865E5B"/>
    <w:rsid w:val="00871E79"/>
    <w:rsid w:val="00874A70"/>
    <w:rsid w:val="00876FC5"/>
    <w:rsid w:val="008A1B17"/>
    <w:rsid w:val="008A3F31"/>
    <w:rsid w:val="008B45CD"/>
    <w:rsid w:val="008B5664"/>
    <w:rsid w:val="008B6D57"/>
    <w:rsid w:val="008B7D72"/>
    <w:rsid w:val="008C77CF"/>
    <w:rsid w:val="008D08DD"/>
    <w:rsid w:val="008D415D"/>
    <w:rsid w:val="008F0E2D"/>
    <w:rsid w:val="008F26B5"/>
    <w:rsid w:val="008F6669"/>
    <w:rsid w:val="009053C7"/>
    <w:rsid w:val="00911271"/>
    <w:rsid w:val="00912B4B"/>
    <w:rsid w:val="009379C5"/>
    <w:rsid w:val="00943974"/>
    <w:rsid w:val="0094738A"/>
    <w:rsid w:val="00947F40"/>
    <w:rsid w:val="00953E0B"/>
    <w:rsid w:val="00967238"/>
    <w:rsid w:val="00981F7D"/>
    <w:rsid w:val="009951F3"/>
    <w:rsid w:val="009976A7"/>
    <w:rsid w:val="009A08A6"/>
    <w:rsid w:val="009A34E8"/>
    <w:rsid w:val="009A4DC3"/>
    <w:rsid w:val="009B65CE"/>
    <w:rsid w:val="009B778E"/>
    <w:rsid w:val="009D1F2F"/>
    <w:rsid w:val="009E1959"/>
    <w:rsid w:val="009E5DBF"/>
    <w:rsid w:val="009F0B8D"/>
    <w:rsid w:val="009F2861"/>
    <w:rsid w:val="00A01CDE"/>
    <w:rsid w:val="00A055C0"/>
    <w:rsid w:val="00A23D97"/>
    <w:rsid w:val="00A26075"/>
    <w:rsid w:val="00A26C76"/>
    <w:rsid w:val="00A32255"/>
    <w:rsid w:val="00A32A01"/>
    <w:rsid w:val="00A33328"/>
    <w:rsid w:val="00A43866"/>
    <w:rsid w:val="00A52FD4"/>
    <w:rsid w:val="00A54118"/>
    <w:rsid w:val="00A670F0"/>
    <w:rsid w:val="00A67C68"/>
    <w:rsid w:val="00AB4783"/>
    <w:rsid w:val="00AC3348"/>
    <w:rsid w:val="00AD0B5C"/>
    <w:rsid w:val="00AE116D"/>
    <w:rsid w:val="00AE22C6"/>
    <w:rsid w:val="00AE38E8"/>
    <w:rsid w:val="00AE51A6"/>
    <w:rsid w:val="00AF2A72"/>
    <w:rsid w:val="00AF6703"/>
    <w:rsid w:val="00B002D1"/>
    <w:rsid w:val="00B1345D"/>
    <w:rsid w:val="00B30103"/>
    <w:rsid w:val="00B33E98"/>
    <w:rsid w:val="00B50544"/>
    <w:rsid w:val="00B65563"/>
    <w:rsid w:val="00B66C5E"/>
    <w:rsid w:val="00B76318"/>
    <w:rsid w:val="00B8201E"/>
    <w:rsid w:val="00B86202"/>
    <w:rsid w:val="00B91A4F"/>
    <w:rsid w:val="00BB4592"/>
    <w:rsid w:val="00BD1C6E"/>
    <w:rsid w:val="00BD69CA"/>
    <w:rsid w:val="00BF158F"/>
    <w:rsid w:val="00BF2DC9"/>
    <w:rsid w:val="00BF7352"/>
    <w:rsid w:val="00C01456"/>
    <w:rsid w:val="00C057EE"/>
    <w:rsid w:val="00C17CE9"/>
    <w:rsid w:val="00C227D0"/>
    <w:rsid w:val="00C23BD1"/>
    <w:rsid w:val="00C260DD"/>
    <w:rsid w:val="00C35AF3"/>
    <w:rsid w:val="00C370AC"/>
    <w:rsid w:val="00C46EA2"/>
    <w:rsid w:val="00C524CE"/>
    <w:rsid w:val="00C56AF7"/>
    <w:rsid w:val="00C72C81"/>
    <w:rsid w:val="00C755E9"/>
    <w:rsid w:val="00C82B10"/>
    <w:rsid w:val="00C82DF9"/>
    <w:rsid w:val="00C90E0A"/>
    <w:rsid w:val="00C91661"/>
    <w:rsid w:val="00C95A6D"/>
    <w:rsid w:val="00C97BE8"/>
    <w:rsid w:val="00CA0507"/>
    <w:rsid w:val="00CA439B"/>
    <w:rsid w:val="00CC249B"/>
    <w:rsid w:val="00D02083"/>
    <w:rsid w:val="00D22EE6"/>
    <w:rsid w:val="00D423AA"/>
    <w:rsid w:val="00D516D6"/>
    <w:rsid w:val="00D66B16"/>
    <w:rsid w:val="00D73080"/>
    <w:rsid w:val="00D863AE"/>
    <w:rsid w:val="00D96347"/>
    <w:rsid w:val="00DA4A71"/>
    <w:rsid w:val="00DB6ADB"/>
    <w:rsid w:val="00DB7B36"/>
    <w:rsid w:val="00DD29E1"/>
    <w:rsid w:val="00DD7E99"/>
    <w:rsid w:val="00DE0FAF"/>
    <w:rsid w:val="00DF3643"/>
    <w:rsid w:val="00DF39BE"/>
    <w:rsid w:val="00E03AE7"/>
    <w:rsid w:val="00E0711B"/>
    <w:rsid w:val="00E156B2"/>
    <w:rsid w:val="00E239A4"/>
    <w:rsid w:val="00E26242"/>
    <w:rsid w:val="00E308AE"/>
    <w:rsid w:val="00E5035C"/>
    <w:rsid w:val="00E53E41"/>
    <w:rsid w:val="00E649BC"/>
    <w:rsid w:val="00E81F60"/>
    <w:rsid w:val="00E84DFB"/>
    <w:rsid w:val="00E87190"/>
    <w:rsid w:val="00E8783C"/>
    <w:rsid w:val="00EB32ED"/>
    <w:rsid w:val="00EC3938"/>
    <w:rsid w:val="00ED0963"/>
    <w:rsid w:val="00ED7298"/>
    <w:rsid w:val="00EF0060"/>
    <w:rsid w:val="00EF10DF"/>
    <w:rsid w:val="00EF301E"/>
    <w:rsid w:val="00F02CC1"/>
    <w:rsid w:val="00F0371F"/>
    <w:rsid w:val="00F062E7"/>
    <w:rsid w:val="00F11169"/>
    <w:rsid w:val="00F202EF"/>
    <w:rsid w:val="00F24300"/>
    <w:rsid w:val="00F40BB7"/>
    <w:rsid w:val="00F44C16"/>
    <w:rsid w:val="00F47C48"/>
    <w:rsid w:val="00F60DE2"/>
    <w:rsid w:val="00F636E6"/>
    <w:rsid w:val="00F6786B"/>
    <w:rsid w:val="00F9302E"/>
    <w:rsid w:val="00FA2BF4"/>
    <w:rsid w:val="00FA3B27"/>
    <w:rsid w:val="00FA5163"/>
    <w:rsid w:val="00FA65EF"/>
    <w:rsid w:val="00FE19A0"/>
    <w:rsid w:val="00FE46E9"/>
    <w:rsid w:val="00FF1FA5"/>
    <w:rsid w:val="00FF277F"/>
    <w:rsid w:val="00FF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E5C3D7"/>
  <w15:docId w15:val="{1ACE0186-DD2F-4A80-AFBE-D2A77EEB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0B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866"/>
  </w:style>
  <w:style w:type="paragraph" w:styleId="Stopka">
    <w:name w:val="footer"/>
    <w:basedOn w:val="Normalny"/>
    <w:link w:val="Stopka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866"/>
  </w:style>
  <w:style w:type="table" w:styleId="Tabela-Siatka">
    <w:name w:val="Table Grid"/>
    <w:basedOn w:val="Standardowy"/>
    <w:uiPriority w:val="59"/>
    <w:rsid w:val="00A43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3866"/>
    <w:pPr>
      <w:ind w:left="720"/>
      <w:contextualSpacing/>
    </w:pPr>
  </w:style>
  <w:style w:type="paragraph" w:styleId="Bezodstpw">
    <w:name w:val="No Spacing"/>
    <w:uiPriority w:val="1"/>
    <w:qFormat/>
    <w:rsid w:val="003B118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60DD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9F2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ia1">
    <w:name w:val="Rozdział 1"/>
    <w:basedOn w:val="Nagwek1"/>
    <w:next w:val="Rozdzia2"/>
    <w:link w:val="Rozdzia1Znak"/>
    <w:qFormat/>
    <w:rsid w:val="00A01CDE"/>
    <w:pPr>
      <w:numPr>
        <w:numId w:val="3"/>
      </w:numPr>
      <w:ind w:left="720"/>
      <w:jc w:val="both"/>
    </w:pPr>
    <w:rPr>
      <w:rFonts w:ascii="Calibri" w:eastAsia="Times New Roman" w:hAnsi="Calibri" w:cs="Times New Roman"/>
      <w:color w:val="365F91"/>
      <w:sz w:val="26"/>
    </w:rPr>
  </w:style>
  <w:style w:type="paragraph" w:customStyle="1" w:styleId="Rozdzia2">
    <w:name w:val="Rozdział2"/>
    <w:basedOn w:val="Nagwek1"/>
    <w:next w:val="Rozdzia3"/>
    <w:qFormat/>
    <w:rsid w:val="00A01CDE"/>
    <w:pPr>
      <w:numPr>
        <w:ilvl w:val="1"/>
        <w:numId w:val="3"/>
      </w:numPr>
      <w:spacing w:before="360"/>
      <w:ind w:left="1440" w:hanging="360"/>
      <w:jc w:val="both"/>
    </w:pPr>
    <w:rPr>
      <w:rFonts w:ascii="Calibri" w:eastAsia="Times New Roman" w:hAnsi="Calibri" w:cs="Times New Roman"/>
      <w:color w:val="auto"/>
      <w:sz w:val="22"/>
    </w:rPr>
  </w:style>
  <w:style w:type="paragraph" w:customStyle="1" w:styleId="Rozdzia3">
    <w:name w:val="Rozdział3"/>
    <w:basedOn w:val="Nagwek1"/>
    <w:qFormat/>
    <w:rsid w:val="00A01CDE"/>
    <w:pPr>
      <w:keepNext w:val="0"/>
      <w:numPr>
        <w:ilvl w:val="2"/>
        <w:numId w:val="3"/>
      </w:numPr>
      <w:tabs>
        <w:tab w:val="left" w:pos="993"/>
      </w:tabs>
      <w:spacing w:before="0"/>
      <w:ind w:left="2160" w:hanging="180"/>
      <w:jc w:val="both"/>
    </w:pPr>
    <w:rPr>
      <w:rFonts w:ascii="Calibri" w:eastAsia="Times New Roman" w:hAnsi="Calibri" w:cs="Times New Roman"/>
      <w:b w:val="0"/>
      <w:color w:val="auto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A01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normaltableau">
    <w:name w:val="normal_tableau"/>
    <w:basedOn w:val="Normalny"/>
    <w:rsid w:val="00865E5B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Default">
    <w:name w:val="Default"/>
    <w:rsid w:val="00B50544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character" w:customStyle="1" w:styleId="Rozdzia1Znak">
    <w:name w:val="Rozdział 1 Znak"/>
    <w:link w:val="Rozdzia1"/>
    <w:rsid w:val="00B50544"/>
    <w:rPr>
      <w:rFonts w:eastAsia="Times New Roman"/>
      <w:b/>
      <w:bCs/>
      <w:color w:val="365F91"/>
      <w:sz w:val="26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08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08A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ost&#281;powania%20przetargowe\2016\2016.11.16%20-%20(21)GEODEZNA\SIWZ\wersja%20edytowalna\Za&#322;&#261;cznik%20Nr%201%20-%20Formularz%20ofert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0DD1-0FA9-4D1D-AD66-74D6ACC0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Nr 1 - Formularz ofertowy.dotx</Template>
  <TotalTime>502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Sasak</dc:creator>
  <cp:lastModifiedBy>Wiesław Sasak</cp:lastModifiedBy>
  <cp:revision>100</cp:revision>
  <cp:lastPrinted>2021-06-30T08:03:00Z</cp:lastPrinted>
  <dcterms:created xsi:type="dcterms:W3CDTF">2016-11-18T08:20:00Z</dcterms:created>
  <dcterms:modified xsi:type="dcterms:W3CDTF">2026-08-19T06:11:00Z</dcterms:modified>
</cp:coreProperties>
</file>