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14E50" w14:textId="256DA3B7" w:rsidR="00821521" w:rsidRPr="001053EC" w:rsidRDefault="00821521" w:rsidP="001053EC">
      <w:pPr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 xml:space="preserve">Znak sprawy: </w:t>
      </w:r>
      <w:r w:rsidR="00160DAA">
        <w:rPr>
          <w:rFonts w:ascii="Muli" w:hAnsi="Muli"/>
          <w:bCs/>
          <w:sz w:val="24"/>
          <w:szCs w:val="24"/>
        </w:rPr>
        <w:t>DA.260.3.2026</w:t>
      </w:r>
    </w:p>
    <w:p w14:paraId="41962436" w14:textId="7E9EF61E" w:rsidR="00821521" w:rsidRDefault="00821521" w:rsidP="001053EC">
      <w:pPr>
        <w:pStyle w:val="Nagwek6"/>
        <w:spacing w:line="360" w:lineRule="auto"/>
        <w:rPr>
          <w:rFonts w:ascii="Muli" w:hAnsi="Muli" w:cs="Calibri"/>
          <w:b w:val="0"/>
          <w:sz w:val="24"/>
          <w:szCs w:val="24"/>
          <w:lang w:val="pl-PL"/>
        </w:rPr>
      </w:pPr>
      <w:r w:rsidRPr="001053EC">
        <w:rPr>
          <w:rFonts w:ascii="Muli" w:hAnsi="Muli" w:cs="Calibri"/>
          <w:b w:val="0"/>
          <w:sz w:val="24"/>
          <w:szCs w:val="24"/>
        </w:rPr>
        <w:t xml:space="preserve">Załącznik Nr </w:t>
      </w:r>
      <w:r w:rsidR="00160DAA">
        <w:rPr>
          <w:rFonts w:ascii="Muli" w:hAnsi="Muli" w:cs="Calibri"/>
          <w:b w:val="0"/>
          <w:sz w:val="24"/>
          <w:szCs w:val="24"/>
          <w:lang w:val="pl-PL"/>
        </w:rPr>
        <w:t>1B</w:t>
      </w:r>
      <w:r w:rsidRPr="001053EC">
        <w:rPr>
          <w:rFonts w:ascii="Muli" w:hAnsi="Muli" w:cs="Calibri"/>
          <w:b w:val="0"/>
          <w:sz w:val="24"/>
          <w:szCs w:val="24"/>
        </w:rPr>
        <w:t xml:space="preserve"> do </w:t>
      </w:r>
      <w:r w:rsidR="007F487D" w:rsidRPr="001053EC">
        <w:rPr>
          <w:rFonts w:ascii="Muli" w:hAnsi="Muli" w:cs="Calibri"/>
          <w:b w:val="0"/>
          <w:sz w:val="24"/>
          <w:szCs w:val="24"/>
          <w:lang w:val="pl-PL"/>
        </w:rPr>
        <w:t>S</w:t>
      </w:r>
      <w:r w:rsidRPr="001053EC">
        <w:rPr>
          <w:rFonts w:ascii="Muli" w:hAnsi="Muli" w:cs="Calibri"/>
          <w:b w:val="0"/>
          <w:sz w:val="24"/>
          <w:szCs w:val="24"/>
          <w:lang w:val="pl-PL"/>
        </w:rPr>
        <w:t xml:space="preserve">WZ </w:t>
      </w:r>
    </w:p>
    <w:p w14:paraId="1AABA649" w14:textId="77777777" w:rsidR="00160DAA" w:rsidRDefault="00160DAA" w:rsidP="00160DAA">
      <w:pPr>
        <w:pStyle w:val="Zwykytekst1"/>
        <w:spacing w:line="360" w:lineRule="auto"/>
        <w:ind w:left="567" w:hanging="567"/>
        <w:jc w:val="right"/>
        <w:rPr>
          <w:rFonts w:ascii="Muli" w:hAnsi="Muli" w:cs="Calibri"/>
          <w:sz w:val="24"/>
          <w:szCs w:val="24"/>
        </w:rPr>
      </w:pPr>
      <w:r>
        <w:rPr>
          <w:rFonts w:ascii="Muli" w:hAnsi="Muli" w:cs="Calibri"/>
          <w:sz w:val="24"/>
          <w:szCs w:val="24"/>
        </w:rPr>
        <w:t xml:space="preserve">Załącznik </w:t>
      </w:r>
      <w:r>
        <w:rPr>
          <w:rFonts w:ascii="Muli" w:hAnsi="Muli" w:cs="Calibri"/>
          <w:sz w:val="24"/>
          <w:szCs w:val="24"/>
        </w:rPr>
        <w:t>do formularza ofertowego – formularz cenowy</w:t>
      </w:r>
    </w:p>
    <w:p w14:paraId="37F7FA98" w14:textId="5474AA07" w:rsidR="00821521" w:rsidRPr="00160DAA" w:rsidRDefault="00821521" w:rsidP="00160DAA">
      <w:pPr>
        <w:pStyle w:val="Zwykytekst1"/>
        <w:spacing w:line="360" w:lineRule="auto"/>
        <w:ind w:left="567" w:hanging="567"/>
        <w:jc w:val="right"/>
        <w:rPr>
          <w:rFonts w:ascii="Muli" w:hAnsi="Muli" w:cs="Calibri"/>
          <w:sz w:val="24"/>
          <w:szCs w:val="24"/>
        </w:rPr>
      </w:pPr>
      <w:r w:rsidRPr="001053EC">
        <w:rPr>
          <w:rFonts w:ascii="Muli" w:hAnsi="Muli"/>
          <w:sz w:val="24"/>
          <w:szCs w:val="24"/>
          <w:lang w:eastAsia="x-none"/>
        </w:rPr>
        <w:t>wzór</w:t>
      </w:r>
    </w:p>
    <w:p w14:paraId="067E56DC" w14:textId="645950F2" w:rsidR="000B3509" w:rsidRDefault="000B3509" w:rsidP="00182438">
      <w:pPr>
        <w:pStyle w:val="Zwykytekst1"/>
        <w:spacing w:line="360" w:lineRule="auto"/>
        <w:rPr>
          <w:rFonts w:ascii="Muli" w:hAnsi="Muli"/>
        </w:rPr>
      </w:pPr>
    </w:p>
    <w:p w14:paraId="0E3A74DE" w14:textId="3D8FF4D1" w:rsidR="00160DAA" w:rsidRDefault="001F2BD9" w:rsidP="00552598">
      <w:pPr>
        <w:pStyle w:val="Zwykytekst1"/>
        <w:spacing w:line="360" w:lineRule="auto"/>
        <w:rPr>
          <w:rFonts w:ascii="Muli" w:hAnsi="Muli" w:cs="Calibri"/>
          <w:sz w:val="24"/>
          <w:szCs w:val="24"/>
        </w:rPr>
      </w:pPr>
      <w:r>
        <w:rPr>
          <w:rFonts w:ascii="Muli" w:hAnsi="Muli" w:cs="Calibri"/>
          <w:sz w:val="24"/>
          <w:szCs w:val="24"/>
        </w:rPr>
        <w:t>Niniejsz</w:t>
      </w:r>
      <w:r w:rsidR="00713EB0">
        <w:rPr>
          <w:rFonts w:ascii="Muli" w:hAnsi="Muli" w:cs="Calibri"/>
          <w:sz w:val="24"/>
          <w:szCs w:val="24"/>
        </w:rPr>
        <w:t xml:space="preserve">y załącznik zawiera </w:t>
      </w:r>
      <w:bookmarkStart w:id="0" w:name="_GoBack"/>
      <w:bookmarkEnd w:id="0"/>
      <w:r>
        <w:rPr>
          <w:rFonts w:ascii="Muli" w:hAnsi="Muli" w:cs="Calibri"/>
          <w:sz w:val="24"/>
          <w:szCs w:val="24"/>
        </w:rPr>
        <w:t xml:space="preserve">opis techniczny oferowanego sprzętu </w:t>
      </w:r>
    </w:p>
    <w:p w14:paraId="4CF4E0AB" w14:textId="402EC109" w:rsidR="001F2BD9" w:rsidRDefault="001E25A8" w:rsidP="001F2BD9">
      <w:pPr>
        <w:pStyle w:val="Zwykytekst1"/>
        <w:spacing w:line="360" w:lineRule="auto"/>
        <w:rPr>
          <w:rFonts w:ascii="Muli" w:hAnsi="Muli" w:cs="Calibri"/>
          <w:sz w:val="24"/>
          <w:szCs w:val="24"/>
        </w:rPr>
      </w:pPr>
      <w:r>
        <w:rPr>
          <w:rFonts w:ascii="Muli" w:hAnsi="Muli" w:cs="Calibri"/>
          <w:sz w:val="24"/>
          <w:szCs w:val="24"/>
        </w:rPr>
        <w:t>oraz</w:t>
      </w:r>
      <w:r w:rsidR="001F2BD9">
        <w:rPr>
          <w:rFonts w:ascii="Muli" w:hAnsi="Muli" w:cs="Calibri"/>
          <w:sz w:val="24"/>
          <w:szCs w:val="24"/>
        </w:rPr>
        <w:t xml:space="preserve"> kalkulację cenową.</w:t>
      </w:r>
    </w:p>
    <w:p w14:paraId="1C31BA05" w14:textId="2EEBBBD1" w:rsidR="001F2BD9" w:rsidRPr="00960126" w:rsidRDefault="001F2BD9" w:rsidP="00182438">
      <w:pPr>
        <w:pStyle w:val="Zwykytekst1"/>
        <w:spacing w:line="360" w:lineRule="auto"/>
        <w:rPr>
          <w:rFonts w:ascii="Muli" w:hAnsi="Muli" w:cs="Calibr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6"/>
        <w:gridCol w:w="3557"/>
        <w:gridCol w:w="3686"/>
        <w:gridCol w:w="1261"/>
      </w:tblGrid>
      <w:tr w:rsidR="00A02D69" w14:paraId="0B04614B" w14:textId="77777777" w:rsidTr="00D85A7D">
        <w:tc>
          <w:tcPr>
            <w:tcW w:w="456" w:type="dxa"/>
          </w:tcPr>
          <w:p w14:paraId="08EFE74C" w14:textId="52A5A072" w:rsidR="00A02D69" w:rsidRDefault="00A02D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proofErr w:type="spellStart"/>
            <w:r>
              <w:rPr>
                <w:rFonts w:ascii="Muli" w:hAnsi="Muli" w:cs="Calibri"/>
              </w:rPr>
              <w:t>lp</w:t>
            </w:r>
            <w:proofErr w:type="spellEnd"/>
          </w:p>
        </w:tc>
        <w:tc>
          <w:tcPr>
            <w:tcW w:w="3557" w:type="dxa"/>
          </w:tcPr>
          <w:p w14:paraId="7688F139" w14:textId="1F54408B" w:rsidR="00A02D69" w:rsidRPr="00CF693B" w:rsidRDefault="00A02D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 w:rsidRPr="00CF693B">
              <w:rPr>
                <w:rFonts w:ascii="Muli" w:hAnsi="Muli" w:cs="Calibri"/>
              </w:rPr>
              <w:t>PRZEDMIOT ZAMÓWIENIA zgodnie z opisem przedmiotu zamówienia i SIWZ</w:t>
            </w:r>
          </w:p>
        </w:tc>
        <w:tc>
          <w:tcPr>
            <w:tcW w:w="3686" w:type="dxa"/>
          </w:tcPr>
          <w:p w14:paraId="28081D18" w14:textId="19361588" w:rsidR="00A02D69" w:rsidRPr="00CF693B" w:rsidRDefault="00A02D69" w:rsidP="005E516B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 w:rsidRPr="00CF693B">
              <w:rPr>
                <w:rFonts w:ascii="Muli" w:hAnsi="Muli" w:cs="Calibri"/>
              </w:rPr>
              <w:t>NAZWA PRODUCENTA, MODEL</w:t>
            </w:r>
          </w:p>
          <w:p w14:paraId="7E9B14C2" w14:textId="0AFE998C" w:rsidR="00A02D69" w:rsidRPr="00CF693B" w:rsidRDefault="00A02D69" w:rsidP="005E516B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 w:rsidRPr="00CF693B">
              <w:rPr>
                <w:rFonts w:ascii="Muli" w:hAnsi="Muli" w:cs="Calibri"/>
              </w:rPr>
              <w:t>(typ, wersja, model)</w:t>
            </w:r>
            <w:r>
              <w:rPr>
                <w:rFonts w:ascii="Muli" w:hAnsi="Muli" w:cs="Calibri"/>
              </w:rPr>
              <w:t>, należy opisać każdy pkt zestawu</w:t>
            </w:r>
          </w:p>
        </w:tc>
        <w:tc>
          <w:tcPr>
            <w:tcW w:w="1261" w:type="dxa"/>
          </w:tcPr>
          <w:p w14:paraId="0860F785" w14:textId="77E0E6EB" w:rsidR="00A02D69" w:rsidRPr="00CF693B" w:rsidRDefault="00A02D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 w:rsidRPr="00CF693B">
              <w:rPr>
                <w:rFonts w:ascii="Muli" w:hAnsi="Muli" w:cs="Calibri"/>
              </w:rPr>
              <w:t>WARTOŚĆ BRUTTO</w:t>
            </w:r>
            <w:r w:rsidR="00D85A7D">
              <w:rPr>
                <w:rFonts w:ascii="Muli" w:hAnsi="Muli" w:cs="Calibri"/>
              </w:rPr>
              <w:t xml:space="preserve"> za zestaw</w:t>
            </w:r>
          </w:p>
        </w:tc>
      </w:tr>
      <w:tr w:rsidR="00A02D69" w14:paraId="73FA17BE" w14:textId="77777777" w:rsidTr="00D85A7D">
        <w:tc>
          <w:tcPr>
            <w:tcW w:w="456" w:type="dxa"/>
          </w:tcPr>
          <w:p w14:paraId="421521A9" w14:textId="26CC4637" w:rsidR="00A02D69" w:rsidRDefault="00A02D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1</w:t>
            </w:r>
          </w:p>
        </w:tc>
        <w:tc>
          <w:tcPr>
            <w:tcW w:w="3557" w:type="dxa"/>
          </w:tcPr>
          <w:p w14:paraId="695B702A" w14:textId="1A84297E" w:rsidR="00A02D69" w:rsidRDefault="00A02D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Zestaw 1:</w:t>
            </w:r>
          </w:p>
          <w:p w14:paraId="05ADE38E" w14:textId="7824C93B" w:rsidR="00A02D69" w:rsidRPr="00C66AEE" w:rsidRDefault="00A02D69" w:rsidP="00C66AEE">
            <w:pPr>
              <w:pStyle w:val="Akapitzlist"/>
              <w:spacing w:after="100" w:afterAutospacing="1"/>
              <w:ind w:left="0"/>
              <w:rPr>
                <w:rFonts w:ascii="Muli" w:eastAsia="Times New Roman" w:hAnsi="Muli" w:cs="Calibri"/>
                <w:bCs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sz w:val="20"/>
                <w:szCs w:val="20"/>
              </w:rPr>
              <w:t>1.</w:t>
            </w:r>
            <w:r w:rsidRPr="00C66AEE">
              <w:rPr>
                <w:rFonts w:ascii="Muli" w:eastAsia="Times New Roman" w:hAnsi="Muli" w:cs="Calibri"/>
                <w:bCs/>
                <w:sz w:val="20"/>
                <w:szCs w:val="20"/>
              </w:rPr>
              <w:t xml:space="preserve">Cyfrowy aparat fotograficzny z wymienną optyką (Korpus / Body) – ilość 1 </w:t>
            </w:r>
            <w:proofErr w:type="spellStart"/>
            <w:r w:rsidRPr="00C66AEE">
              <w:rPr>
                <w:rFonts w:ascii="Muli" w:eastAsia="Times New Roman" w:hAnsi="Muli" w:cs="Calibri"/>
                <w:bCs/>
                <w:sz w:val="20"/>
                <w:szCs w:val="20"/>
              </w:rPr>
              <w:t>szt</w:t>
            </w:r>
            <w:proofErr w:type="spellEnd"/>
            <w:r w:rsidRPr="00C66AEE">
              <w:rPr>
                <w:rFonts w:ascii="Muli" w:eastAsia="Times New Roman" w:hAnsi="Muli" w:cs="Calibri"/>
                <w:bCs/>
                <w:sz w:val="20"/>
                <w:szCs w:val="20"/>
              </w:rPr>
              <w:t>;</w:t>
            </w:r>
          </w:p>
          <w:p w14:paraId="7AFF634C" w14:textId="6FB37C17" w:rsidR="00A02D69" w:rsidRPr="00C66AEE" w:rsidRDefault="00A02D69" w:rsidP="00C66AEE">
            <w:pPr>
              <w:pStyle w:val="Akapitzlist"/>
              <w:spacing w:before="100" w:beforeAutospacing="1" w:after="100" w:afterAutospacing="1"/>
              <w:ind w:left="0"/>
              <w:rPr>
                <w:rFonts w:ascii="Muli" w:eastAsia="Times New Roman" w:hAnsi="Muli" w:cs="Calibri"/>
                <w:bCs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2.</w:t>
            </w:r>
            <w:r w:rsidRPr="00C66AEE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 xml:space="preserve">Obiektyw zmiennoogniskowy – </w:t>
            </w:r>
            <w:r w:rsidRPr="00C66AEE">
              <w:rPr>
                <w:rFonts w:ascii="Muli" w:eastAsia="Times New Roman" w:hAnsi="Muli" w:cs="Calibri"/>
                <w:bCs/>
                <w:sz w:val="20"/>
                <w:szCs w:val="20"/>
              </w:rPr>
              <w:t xml:space="preserve">ilość 1 </w:t>
            </w:r>
            <w:proofErr w:type="spellStart"/>
            <w:r w:rsidRPr="00C66AEE">
              <w:rPr>
                <w:rFonts w:ascii="Muli" w:eastAsia="Times New Roman" w:hAnsi="Muli" w:cs="Calibri"/>
                <w:bCs/>
                <w:sz w:val="20"/>
                <w:szCs w:val="20"/>
              </w:rPr>
              <w:t>szt</w:t>
            </w:r>
            <w:proofErr w:type="spellEnd"/>
            <w:r w:rsidRPr="00C66AEE">
              <w:rPr>
                <w:rFonts w:ascii="Muli" w:eastAsia="Times New Roman" w:hAnsi="Muli" w:cs="Calibri"/>
                <w:bCs/>
                <w:sz w:val="20"/>
                <w:szCs w:val="20"/>
              </w:rPr>
              <w:t>;</w:t>
            </w:r>
          </w:p>
          <w:p w14:paraId="32915AF6" w14:textId="32912CFD" w:rsidR="00A02D69" w:rsidRPr="00C66AEE" w:rsidRDefault="00A02D69" w:rsidP="00C66AEE">
            <w:pPr>
              <w:pStyle w:val="Akapitzlist"/>
              <w:ind w:left="0"/>
              <w:rPr>
                <w:rFonts w:ascii="Muli" w:eastAsia="Times New Roman" w:hAnsi="Muli" w:cs="Calibri"/>
                <w:bCs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3.</w:t>
            </w:r>
            <w:r w:rsidRPr="00C66AEE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 xml:space="preserve">Systemowa lampa błyskowa – ilość 1 </w:t>
            </w:r>
            <w:proofErr w:type="spellStart"/>
            <w:r w:rsidRPr="00C66AEE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szt</w:t>
            </w:r>
            <w:proofErr w:type="spellEnd"/>
            <w:r w:rsidRPr="00C66AEE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;</w:t>
            </w:r>
          </w:p>
          <w:p w14:paraId="0D5B6F0E" w14:textId="3AABE4C9" w:rsidR="00A02D69" w:rsidRPr="00C66AEE" w:rsidRDefault="00A02D69" w:rsidP="00C66AEE">
            <w:pPr>
              <w:pStyle w:val="Akapitzlist"/>
              <w:ind w:left="0"/>
              <w:rPr>
                <w:rFonts w:ascii="Muli" w:eastAsia="Times New Roman" w:hAnsi="Muli" w:cs="Calibri"/>
                <w:bCs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4.</w:t>
            </w:r>
            <w:r w:rsidRPr="00C66AEE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 xml:space="preserve">Adapter do obiektywów (Konwerter systemowy) - ilość 1 </w:t>
            </w:r>
            <w:proofErr w:type="spellStart"/>
            <w:r w:rsidRPr="00C66AEE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szt</w:t>
            </w:r>
            <w:proofErr w:type="spellEnd"/>
            <w:r w:rsidRPr="00C66AEE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;</w:t>
            </w:r>
          </w:p>
          <w:p w14:paraId="07C01DD8" w14:textId="6A27213C" w:rsidR="00A02D69" w:rsidRPr="00C66AEE" w:rsidRDefault="00A02D69" w:rsidP="00C66AEE">
            <w:pPr>
              <w:pStyle w:val="Akapitzlist"/>
              <w:ind w:left="0"/>
              <w:rPr>
                <w:rFonts w:ascii="Muli" w:eastAsia="Times New Roman" w:hAnsi="Muli" w:cs="Calibri"/>
                <w:bCs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5.</w:t>
            </w:r>
            <w:r w:rsidRPr="00C66AEE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 xml:space="preserve">Profesjonalna karta pamięci- ilość 1 </w:t>
            </w:r>
            <w:proofErr w:type="spellStart"/>
            <w:r w:rsidRPr="00C66AEE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szt</w:t>
            </w:r>
            <w:proofErr w:type="spellEnd"/>
            <w:r w:rsidRPr="00C66AEE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;</w:t>
            </w:r>
          </w:p>
          <w:p w14:paraId="3FB918B3" w14:textId="37DF0204" w:rsidR="00A02D69" w:rsidRPr="00C66AEE" w:rsidRDefault="00A02D69" w:rsidP="00C66AEE">
            <w:pPr>
              <w:pStyle w:val="Akapitzlist"/>
              <w:ind w:left="0"/>
              <w:rPr>
                <w:rFonts w:ascii="Muli" w:eastAsia="Times New Roman" w:hAnsi="Muli" w:cs="Calibri"/>
                <w:bCs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6.</w:t>
            </w:r>
            <w:r w:rsidRPr="00C66AEE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 xml:space="preserve">Kieszonkowa kamera wideo z trzyosiową stabilizacją - ilość 1 </w:t>
            </w:r>
            <w:proofErr w:type="spellStart"/>
            <w:r w:rsidRPr="00C66AEE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szt</w:t>
            </w:r>
            <w:proofErr w:type="spellEnd"/>
            <w:r w:rsidRPr="00C66AEE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;</w:t>
            </w:r>
          </w:p>
        </w:tc>
        <w:tc>
          <w:tcPr>
            <w:tcW w:w="3686" w:type="dxa"/>
          </w:tcPr>
          <w:p w14:paraId="5057C929" w14:textId="57C627B2" w:rsidR="00A02D69" w:rsidRDefault="00A02D69" w:rsidP="0055259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1. …………</w:t>
            </w:r>
          </w:p>
          <w:p w14:paraId="03B5A060" w14:textId="68871BFF" w:rsidR="00A02D69" w:rsidRDefault="00A02D69" w:rsidP="0055259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2. …………</w:t>
            </w:r>
          </w:p>
          <w:p w14:paraId="52495A8C" w14:textId="4A4D2C54" w:rsidR="00A02D69" w:rsidRDefault="00A02D69" w:rsidP="0055259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3 …………..</w:t>
            </w:r>
          </w:p>
          <w:p w14:paraId="4E7D5965" w14:textId="11F02420" w:rsidR="00A02D69" w:rsidRDefault="00A02D69" w:rsidP="0055259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 4 ……………</w:t>
            </w:r>
          </w:p>
          <w:p w14:paraId="4DBBA96A" w14:textId="725FF380" w:rsidR="00A02D69" w:rsidRDefault="00A02D69" w:rsidP="0055259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 5 ……………</w:t>
            </w:r>
          </w:p>
          <w:p w14:paraId="3AF56FBB" w14:textId="32C38560" w:rsidR="00A02D69" w:rsidRPr="00CF693B" w:rsidRDefault="00A02D69" w:rsidP="0055259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 6 ……………</w:t>
            </w:r>
          </w:p>
        </w:tc>
        <w:tc>
          <w:tcPr>
            <w:tcW w:w="1261" w:type="dxa"/>
          </w:tcPr>
          <w:p w14:paraId="1A20B630" w14:textId="53D6C110" w:rsidR="00A02D69" w:rsidRPr="00CF693B" w:rsidRDefault="00D85A7D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…………………</w:t>
            </w:r>
          </w:p>
        </w:tc>
      </w:tr>
      <w:tr w:rsidR="00A02D69" w14:paraId="2C394420" w14:textId="77777777" w:rsidTr="00D85A7D">
        <w:tc>
          <w:tcPr>
            <w:tcW w:w="456" w:type="dxa"/>
          </w:tcPr>
          <w:p w14:paraId="5C6DB8BA" w14:textId="164BFE31" w:rsidR="00A02D69" w:rsidRDefault="00A02D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2</w:t>
            </w:r>
          </w:p>
        </w:tc>
        <w:tc>
          <w:tcPr>
            <w:tcW w:w="3557" w:type="dxa"/>
          </w:tcPr>
          <w:p w14:paraId="0427FC10" w14:textId="77777777" w:rsidR="00A02D69" w:rsidRDefault="00A02D69" w:rsidP="00064899">
            <w:pPr>
              <w:rPr>
                <w:rFonts w:ascii="Muli" w:hAnsi="Muli"/>
                <w:color w:val="000000"/>
                <w:sz w:val="20"/>
                <w:szCs w:val="20"/>
              </w:rPr>
            </w:pPr>
            <w:r>
              <w:rPr>
                <w:rFonts w:ascii="Muli" w:hAnsi="Muli"/>
                <w:color w:val="000000"/>
                <w:sz w:val="20"/>
                <w:szCs w:val="20"/>
              </w:rPr>
              <w:t xml:space="preserve">Zestaw 2: </w:t>
            </w:r>
          </w:p>
          <w:p w14:paraId="08C27D4A" w14:textId="77777777" w:rsidR="00A02D69" w:rsidRDefault="00A02D69" w:rsidP="00A02D69">
            <w:pPr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Muli" w:eastAsia="Times New Roman" w:hAnsi="Muli" w:cs="Calibri"/>
                <w:bCs/>
                <w:sz w:val="20"/>
                <w:szCs w:val="20"/>
              </w:rPr>
              <w:t>1.</w:t>
            </w:r>
            <w:r w:rsidRPr="00A02D69">
              <w:rPr>
                <w:rFonts w:ascii="Muli" w:eastAsia="Times New Roman" w:hAnsi="Muli" w:cs="Calibri"/>
                <w:bCs/>
                <w:sz w:val="20"/>
                <w:szCs w:val="20"/>
              </w:rPr>
              <w:t>Średnioformatowy cyfrowy aparat fotograficzny (Korpus / Body)</w:t>
            </w:r>
            <w:r w:rsidRPr="00A02D69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 xml:space="preserve"> - ilość 1 </w:t>
            </w:r>
            <w:proofErr w:type="spellStart"/>
            <w:r w:rsidRPr="00A02D69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szt;</w:t>
            </w:r>
            <w:proofErr w:type="spellEnd"/>
          </w:p>
          <w:p w14:paraId="04F99F50" w14:textId="77777777" w:rsidR="00A02D69" w:rsidRDefault="00A02D69" w:rsidP="00A02D69">
            <w:pPr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2.</w:t>
            </w:r>
            <w:r w:rsidRPr="00A02D69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Jasny obiektyw </w:t>
            </w:r>
            <w:proofErr w:type="spellStart"/>
            <w:r w:rsidRPr="00A02D69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stałoogniskowy</w:t>
            </w:r>
            <w:proofErr w:type="spellEnd"/>
            <w:r w:rsidRPr="00A02D69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02D69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 xml:space="preserve">- ilość 1 </w:t>
            </w:r>
            <w:proofErr w:type="spellStart"/>
            <w:r w:rsidRPr="00A02D69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szt;</w:t>
            </w:r>
            <w:proofErr w:type="spellEnd"/>
          </w:p>
          <w:p w14:paraId="152319E3" w14:textId="77777777" w:rsidR="00A02D69" w:rsidRDefault="00A02D69" w:rsidP="00A02D69">
            <w:pPr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3.</w:t>
            </w:r>
            <w:r w:rsidRPr="00A02D69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Dwuportowa ładowarka sieciowa </w:t>
            </w:r>
            <w:r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 xml:space="preserve">- ilość 1 </w:t>
            </w:r>
            <w:proofErr w:type="spellStart"/>
            <w:r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szt</w:t>
            </w:r>
            <w:proofErr w:type="spellEnd"/>
            <w:r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;</w:t>
            </w:r>
          </w:p>
          <w:p w14:paraId="324DA25F" w14:textId="77777777" w:rsidR="00A02D69" w:rsidRDefault="00A02D69" w:rsidP="00A02D69">
            <w:pPr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4.</w:t>
            </w:r>
            <w:r w:rsidRPr="00A02D69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Akumulator zasilający </w:t>
            </w:r>
            <w:r w:rsidRPr="00A02D69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 xml:space="preserve">- ilość 1 </w:t>
            </w:r>
            <w:proofErr w:type="spellStart"/>
            <w:r w:rsidRPr="00A02D69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szt;</w:t>
            </w:r>
            <w:proofErr w:type="spellEnd"/>
          </w:p>
          <w:p w14:paraId="4697F642" w14:textId="5369DB76" w:rsidR="00A02D69" w:rsidRPr="00A02D69" w:rsidRDefault="00A02D69" w:rsidP="00A02D69">
            <w:pPr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5.</w:t>
            </w:r>
            <w:r w:rsidRPr="00A02D69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Szybka karta pamięci </w:t>
            </w:r>
            <w:r w:rsidRPr="00A02D69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 xml:space="preserve">- ilość 1 </w:t>
            </w:r>
            <w:proofErr w:type="spellStart"/>
            <w:r w:rsidRPr="00A02D69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szt</w:t>
            </w:r>
            <w:proofErr w:type="spellEnd"/>
            <w:r w:rsidRPr="00A02D69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;</w:t>
            </w:r>
          </w:p>
          <w:p w14:paraId="78549634" w14:textId="6E5D1628" w:rsidR="00A02D69" w:rsidRPr="00CF693B" w:rsidRDefault="00A02D69" w:rsidP="00064899">
            <w:pPr>
              <w:rPr>
                <w:rFonts w:ascii="Muli" w:hAnsi="Muli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105F482" w14:textId="77777777" w:rsidR="00A02D69" w:rsidRDefault="00A02D69" w:rsidP="00A02D69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1. …………</w:t>
            </w:r>
          </w:p>
          <w:p w14:paraId="2C81E643" w14:textId="77777777" w:rsidR="00A02D69" w:rsidRDefault="00A02D69" w:rsidP="00A02D69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2. …………</w:t>
            </w:r>
          </w:p>
          <w:p w14:paraId="0E6B5350" w14:textId="77777777" w:rsidR="00A02D69" w:rsidRDefault="00A02D69" w:rsidP="00A02D69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3 …………..</w:t>
            </w:r>
          </w:p>
          <w:p w14:paraId="4667D5AA" w14:textId="77777777" w:rsidR="00A02D69" w:rsidRDefault="00A02D69" w:rsidP="00A02D69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 4 ……………</w:t>
            </w:r>
          </w:p>
          <w:p w14:paraId="187CBE0A" w14:textId="77777777" w:rsidR="00A02D69" w:rsidRDefault="00A02D69" w:rsidP="00A02D69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 5 ……………</w:t>
            </w:r>
          </w:p>
          <w:p w14:paraId="6013328A" w14:textId="77777777" w:rsidR="00A02D69" w:rsidRPr="00CF693B" w:rsidRDefault="00A02D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</w:p>
        </w:tc>
        <w:tc>
          <w:tcPr>
            <w:tcW w:w="1261" w:type="dxa"/>
          </w:tcPr>
          <w:p w14:paraId="7CF709A0" w14:textId="7488E28B" w:rsidR="00A02D69" w:rsidRPr="00CF693B" w:rsidRDefault="00D85A7D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…………………</w:t>
            </w:r>
          </w:p>
        </w:tc>
      </w:tr>
      <w:tr w:rsidR="00A02D69" w14:paraId="1DF7983D" w14:textId="77777777" w:rsidTr="00D85A7D">
        <w:tc>
          <w:tcPr>
            <w:tcW w:w="456" w:type="dxa"/>
          </w:tcPr>
          <w:p w14:paraId="2BF742FD" w14:textId="3AE70AB3" w:rsidR="00A02D69" w:rsidRDefault="00A02D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3</w:t>
            </w:r>
          </w:p>
        </w:tc>
        <w:tc>
          <w:tcPr>
            <w:tcW w:w="3557" w:type="dxa"/>
          </w:tcPr>
          <w:p w14:paraId="667E3EDA" w14:textId="77777777" w:rsidR="00A02D69" w:rsidRPr="00A02D69" w:rsidRDefault="00A02D69" w:rsidP="00A02D69">
            <w:pPr>
              <w:rPr>
                <w:rFonts w:ascii="Muli" w:hAnsi="Muli"/>
                <w:sz w:val="20"/>
                <w:szCs w:val="20"/>
              </w:rPr>
            </w:pPr>
            <w:r w:rsidRPr="00A02D69">
              <w:rPr>
                <w:rFonts w:ascii="Muli" w:hAnsi="Muli"/>
                <w:sz w:val="20"/>
                <w:szCs w:val="20"/>
              </w:rPr>
              <w:t xml:space="preserve">Zestaw 3: </w:t>
            </w:r>
          </w:p>
          <w:p w14:paraId="143E2E2E" w14:textId="52BF8697" w:rsidR="00A02D69" w:rsidRPr="00A02D69" w:rsidRDefault="00A02D69" w:rsidP="00A02D69">
            <w:pPr>
              <w:pStyle w:val="Akapitzlist"/>
              <w:spacing w:after="240"/>
              <w:ind w:left="0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1.</w:t>
            </w:r>
            <w:r w:rsidRPr="00A02D69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Średnioformatowy obiektyw </w:t>
            </w:r>
            <w:proofErr w:type="spellStart"/>
            <w:r w:rsidRPr="00A02D69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stałoogniskowy</w:t>
            </w:r>
            <w:proofErr w:type="spellEnd"/>
            <w:r w:rsidRPr="00A02D69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02D69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Tilt-Shift</w:t>
            </w:r>
            <w:proofErr w:type="spellEnd"/>
            <w:r w:rsidRPr="00A02D69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02D69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 xml:space="preserve">- ilość 1 </w:t>
            </w:r>
            <w:proofErr w:type="spellStart"/>
            <w:r w:rsidRPr="00A02D69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szt</w:t>
            </w:r>
            <w:proofErr w:type="spellEnd"/>
            <w:r w:rsidRPr="00A02D69">
              <w:rPr>
                <w:rFonts w:ascii="Muli" w:eastAsia="Times New Roman" w:hAnsi="Muli" w:cs="Calibri"/>
                <w:bCs/>
                <w:sz w:val="20"/>
                <w:szCs w:val="20"/>
                <w:lang w:eastAsia="pl-PL"/>
              </w:rPr>
              <w:t>;</w:t>
            </w:r>
          </w:p>
          <w:p w14:paraId="47D1A2B3" w14:textId="3D0E3E71" w:rsidR="00A02D69" w:rsidRPr="00A02D69" w:rsidRDefault="00A02D69" w:rsidP="00A02D69">
            <w:pPr>
              <w:rPr>
                <w:rFonts w:ascii="Muli" w:hAnsi="Muli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611D4D1" w14:textId="77777777" w:rsidR="00A02D69" w:rsidRDefault="00A02D69" w:rsidP="00A02D69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1. …………</w:t>
            </w:r>
          </w:p>
          <w:p w14:paraId="505B8F1C" w14:textId="77777777" w:rsidR="00A02D69" w:rsidRPr="00CF693B" w:rsidRDefault="00A02D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</w:p>
        </w:tc>
        <w:tc>
          <w:tcPr>
            <w:tcW w:w="1261" w:type="dxa"/>
          </w:tcPr>
          <w:p w14:paraId="022D4689" w14:textId="39A6615B" w:rsidR="00A02D69" w:rsidRPr="00CF693B" w:rsidRDefault="00D85A7D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………………….</w:t>
            </w:r>
          </w:p>
        </w:tc>
      </w:tr>
      <w:tr w:rsidR="00A02D69" w14:paraId="384F588F" w14:textId="77777777" w:rsidTr="00D85A7D">
        <w:tc>
          <w:tcPr>
            <w:tcW w:w="456" w:type="dxa"/>
          </w:tcPr>
          <w:p w14:paraId="3E9824EB" w14:textId="0CC41742" w:rsidR="00A02D69" w:rsidRDefault="00A02D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4</w:t>
            </w:r>
          </w:p>
        </w:tc>
        <w:tc>
          <w:tcPr>
            <w:tcW w:w="3557" w:type="dxa"/>
          </w:tcPr>
          <w:p w14:paraId="0EE7897C" w14:textId="77777777" w:rsidR="00A02D69" w:rsidRPr="00A02D69" w:rsidRDefault="00A02D69" w:rsidP="00A02D69">
            <w:pPr>
              <w:rPr>
                <w:rFonts w:ascii="Muli" w:hAnsi="Muli"/>
                <w:sz w:val="20"/>
                <w:szCs w:val="20"/>
              </w:rPr>
            </w:pPr>
            <w:r w:rsidRPr="00A02D69">
              <w:rPr>
                <w:rFonts w:ascii="Muli" w:hAnsi="Muli"/>
                <w:sz w:val="20"/>
                <w:szCs w:val="20"/>
              </w:rPr>
              <w:t xml:space="preserve">Zestaw 4: </w:t>
            </w:r>
          </w:p>
          <w:p w14:paraId="251F9B12" w14:textId="77777777" w:rsidR="001A615D" w:rsidRPr="00A02D69" w:rsidRDefault="001A615D" w:rsidP="001A615D">
            <w:pPr>
              <w:spacing w:after="240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sz w:val="20"/>
                <w:szCs w:val="20"/>
              </w:rPr>
              <w:lastRenderedPageBreak/>
              <w:t>1.</w:t>
            </w:r>
            <w:r w:rsidRPr="00A02D69">
              <w:rPr>
                <w:rFonts w:ascii="Muli" w:eastAsia="Times New Roman" w:hAnsi="Muli" w:cs="Calibri"/>
                <w:bCs/>
                <w:sz w:val="20"/>
                <w:szCs w:val="20"/>
              </w:rPr>
              <w:t xml:space="preserve">Średnioformatowy obiektyw </w:t>
            </w:r>
            <w:proofErr w:type="spellStart"/>
            <w:r w:rsidRPr="00A02D69">
              <w:rPr>
                <w:rFonts w:ascii="Muli" w:eastAsia="Times New Roman" w:hAnsi="Muli" w:cs="Calibri"/>
                <w:bCs/>
                <w:sz w:val="20"/>
                <w:szCs w:val="20"/>
              </w:rPr>
              <w:t>stałoogniskowy</w:t>
            </w:r>
            <w:proofErr w:type="spellEnd"/>
            <w:r w:rsidRPr="00A02D69">
              <w:rPr>
                <w:rFonts w:ascii="Muli" w:eastAsia="Times New Roman" w:hAnsi="Muli" w:cs="Calibri"/>
                <w:bCs/>
                <w:sz w:val="20"/>
                <w:szCs w:val="20"/>
              </w:rPr>
              <w:t xml:space="preserve"> typu Makro – ilość 1 </w:t>
            </w:r>
            <w:proofErr w:type="spellStart"/>
            <w:r w:rsidRPr="00A02D69">
              <w:rPr>
                <w:rFonts w:ascii="Muli" w:eastAsia="Times New Roman" w:hAnsi="Muli" w:cs="Calibri"/>
                <w:bCs/>
                <w:sz w:val="20"/>
                <w:szCs w:val="20"/>
              </w:rPr>
              <w:t>szt</w:t>
            </w:r>
            <w:proofErr w:type="spellEnd"/>
            <w:r w:rsidRPr="00A02D69">
              <w:rPr>
                <w:rFonts w:ascii="Muli" w:eastAsia="Times New Roman" w:hAnsi="Muli" w:cs="Calibri"/>
                <w:bCs/>
                <w:sz w:val="20"/>
                <w:szCs w:val="20"/>
              </w:rPr>
              <w:t>;</w:t>
            </w:r>
          </w:p>
          <w:p w14:paraId="6DCD2429" w14:textId="256AD7DA" w:rsidR="00A02D69" w:rsidRPr="00CF693B" w:rsidRDefault="00A02D69" w:rsidP="001A615D">
            <w:pPr>
              <w:spacing w:after="240"/>
              <w:rPr>
                <w:rFonts w:ascii="Muli" w:hAnsi="Muli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1F11C19" w14:textId="0AAD2C49" w:rsidR="00A02D69" w:rsidRPr="00CF693B" w:rsidRDefault="001A615D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lastRenderedPageBreak/>
              <w:t>Pkt. 1. …………</w:t>
            </w:r>
          </w:p>
        </w:tc>
        <w:tc>
          <w:tcPr>
            <w:tcW w:w="1261" w:type="dxa"/>
          </w:tcPr>
          <w:p w14:paraId="24FDD133" w14:textId="516AC679" w:rsidR="00A02D69" w:rsidRPr="00CF693B" w:rsidRDefault="00D85A7D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………………….</w:t>
            </w:r>
          </w:p>
        </w:tc>
      </w:tr>
      <w:tr w:rsidR="00A02D69" w14:paraId="438EF470" w14:textId="77777777" w:rsidTr="00D85A7D">
        <w:tc>
          <w:tcPr>
            <w:tcW w:w="456" w:type="dxa"/>
          </w:tcPr>
          <w:p w14:paraId="3DAA85C8" w14:textId="6C3126E0" w:rsidR="00A02D69" w:rsidRDefault="00A02D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lastRenderedPageBreak/>
              <w:t>5</w:t>
            </w:r>
          </w:p>
        </w:tc>
        <w:tc>
          <w:tcPr>
            <w:tcW w:w="3557" w:type="dxa"/>
          </w:tcPr>
          <w:p w14:paraId="5767A7F0" w14:textId="77777777" w:rsidR="001A615D" w:rsidRPr="001A615D" w:rsidRDefault="001A615D" w:rsidP="001A615D">
            <w:pPr>
              <w:rPr>
                <w:rFonts w:ascii="Muli" w:hAnsi="Muli"/>
                <w:sz w:val="20"/>
                <w:szCs w:val="20"/>
              </w:rPr>
            </w:pPr>
            <w:r w:rsidRPr="001A615D">
              <w:rPr>
                <w:rFonts w:ascii="Muli" w:hAnsi="Muli"/>
                <w:sz w:val="20"/>
                <w:szCs w:val="20"/>
              </w:rPr>
              <w:t>Zestaw 5:</w:t>
            </w:r>
          </w:p>
          <w:p w14:paraId="3EA27A3B" w14:textId="1C55DEEB" w:rsidR="001A615D" w:rsidRPr="001A615D" w:rsidRDefault="001A615D" w:rsidP="001A615D">
            <w:pPr>
              <w:spacing w:after="240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sz w:val="20"/>
                <w:szCs w:val="20"/>
              </w:rPr>
              <w:t>1.</w:t>
            </w:r>
            <w:r w:rsidRPr="001A615D">
              <w:rPr>
                <w:rFonts w:ascii="Muli" w:eastAsia="Times New Roman" w:hAnsi="Muli" w:cs="Calibri"/>
                <w:bCs/>
                <w:sz w:val="20"/>
                <w:szCs w:val="20"/>
              </w:rPr>
              <w:t xml:space="preserve">Średnioformatowy obiektyw </w:t>
            </w:r>
            <w:proofErr w:type="spellStart"/>
            <w:r w:rsidRPr="001A615D">
              <w:rPr>
                <w:rFonts w:ascii="Muli" w:eastAsia="Times New Roman" w:hAnsi="Muli" w:cs="Calibri"/>
                <w:bCs/>
                <w:sz w:val="20"/>
                <w:szCs w:val="20"/>
              </w:rPr>
              <w:t>stałoogniskowy</w:t>
            </w:r>
            <w:proofErr w:type="spellEnd"/>
            <w:r w:rsidRPr="001A615D">
              <w:rPr>
                <w:rFonts w:ascii="Muli" w:eastAsia="Times New Roman" w:hAnsi="Muli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1A615D">
              <w:rPr>
                <w:rFonts w:ascii="Muli" w:eastAsia="Times New Roman" w:hAnsi="Muli" w:cs="Calibri"/>
                <w:bCs/>
                <w:sz w:val="20"/>
                <w:szCs w:val="20"/>
              </w:rPr>
              <w:t>Tilt-Shift</w:t>
            </w:r>
            <w:proofErr w:type="spellEnd"/>
            <w:r w:rsidRPr="001A615D">
              <w:rPr>
                <w:rFonts w:ascii="Muli" w:eastAsia="Times New Roman" w:hAnsi="Muli" w:cs="Calibri"/>
                <w:bCs/>
                <w:sz w:val="20"/>
                <w:szCs w:val="20"/>
              </w:rPr>
              <w:t xml:space="preserve"> – ilość 1 </w:t>
            </w:r>
            <w:proofErr w:type="spellStart"/>
            <w:r w:rsidRPr="001A615D">
              <w:rPr>
                <w:rFonts w:ascii="Muli" w:eastAsia="Times New Roman" w:hAnsi="Muli" w:cs="Calibri"/>
                <w:bCs/>
                <w:sz w:val="20"/>
                <w:szCs w:val="20"/>
              </w:rPr>
              <w:t>szt</w:t>
            </w:r>
            <w:proofErr w:type="spellEnd"/>
            <w:r w:rsidRPr="001A615D">
              <w:rPr>
                <w:rFonts w:ascii="Muli" w:eastAsia="Times New Roman" w:hAnsi="Muli" w:cs="Calibri"/>
                <w:bCs/>
                <w:sz w:val="20"/>
                <w:szCs w:val="20"/>
              </w:rPr>
              <w:t>;</w:t>
            </w:r>
          </w:p>
          <w:p w14:paraId="51DB25D1" w14:textId="7F69D816" w:rsidR="00A02D69" w:rsidRPr="00CF693B" w:rsidRDefault="00A02D69" w:rsidP="00D141DF">
            <w:pPr>
              <w:rPr>
                <w:rFonts w:ascii="Muli" w:hAnsi="Muli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F46ACCC" w14:textId="685DCE5C" w:rsidR="00A02D69" w:rsidRPr="00CF693B" w:rsidRDefault="001A615D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1. …………</w:t>
            </w:r>
          </w:p>
        </w:tc>
        <w:tc>
          <w:tcPr>
            <w:tcW w:w="1261" w:type="dxa"/>
          </w:tcPr>
          <w:p w14:paraId="37012FAE" w14:textId="070D2A6D" w:rsidR="00A02D69" w:rsidRPr="00CF693B" w:rsidRDefault="00D85A7D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………………</w:t>
            </w:r>
          </w:p>
        </w:tc>
      </w:tr>
      <w:tr w:rsidR="00A02D69" w14:paraId="157FCEC0" w14:textId="77777777" w:rsidTr="00D85A7D">
        <w:tc>
          <w:tcPr>
            <w:tcW w:w="456" w:type="dxa"/>
          </w:tcPr>
          <w:p w14:paraId="7F0D33BA" w14:textId="62D11705" w:rsidR="00A02D69" w:rsidRDefault="00A02D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6</w:t>
            </w:r>
          </w:p>
        </w:tc>
        <w:tc>
          <w:tcPr>
            <w:tcW w:w="3557" w:type="dxa"/>
          </w:tcPr>
          <w:p w14:paraId="2E7657CB" w14:textId="77777777" w:rsidR="001A615D" w:rsidRPr="001A615D" w:rsidRDefault="001A615D" w:rsidP="001A615D">
            <w:pPr>
              <w:rPr>
                <w:rFonts w:ascii="Muli" w:hAnsi="Muli"/>
                <w:sz w:val="20"/>
                <w:szCs w:val="20"/>
              </w:rPr>
            </w:pPr>
            <w:r w:rsidRPr="001A615D">
              <w:rPr>
                <w:rFonts w:ascii="Muli" w:hAnsi="Muli"/>
                <w:sz w:val="20"/>
                <w:szCs w:val="20"/>
              </w:rPr>
              <w:t xml:space="preserve">Zestaw 6: </w:t>
            </w:r>
          </w:p>
          <w:p w14:paraId="0D12D87F" w14:textId="1AE0354B" w:rsidR="001A615D" w:rsidRPr="001A615D" w:rsidRDefault="001A615D" w:rsidP="001A615D">
            <w:pPr>
              <w:spacing w:after="240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1.</w:t>
            </w:r>
            <w:r w:rsidRPr="001A615D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Średnioformatowy obiektyw </w:t>
            </w:r>
            <w:proofErr w:type="spellStart"/>
            <w:r w:rsidRPr="001A615D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stałoogniskowy</w:t>
            </w:r>
            <w:proofErr w:type="spellEnd"/>
            <w:r w:rsidRPr="001A615D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 typu Makro - </w:t>
            </w:r>
            <w:r w:rsidRPr="001A615D">
              <w:rPr>
                <w:rFonts w:ascii="Muli" w:eastAsia="Times New Roman" w:hAnsi="Muli" w:cs="Calibri"/>
                <w:bCs/>
                <w:sz w:val="20"/>
                <w:szCs w:val="20"/>
              </w:rPr>
              <w:t xml:space="preserve">ilość 1 </w:t>
            </w:r>
            <w:proofErr w:type="spellStart"/>
            <w:r w:rsidRPr="001A615D">
              <w:rPr>
                <w:rFonts w:ascii="Muli" w:eastAsia="Times New Roman" w:hAnsi="Muli" w:cs="Calibri"/>
                <w:bCs/>
                <w:sz w:val="20"/>
                <w:szCs w:val="20"/>
              </w:rPr>
              <w:t>szt</w:t>
            </w:r>
            <w:proofErr w:type="spellEnd"/>
            <w:r w:rsidRPr="001A615D">
              <w:rPr>
                <w:rFonts w:ascii="Muli" w:eastAsia="Times New Roman" w:hAnsi="Muli" w:cs="Calibri"/>
                <w:bCs/>
                <w:sz w:val="20"/>
                <w:szCs w:val="20"/>
              </w:rPr>
              <w:t>;</w:t>
            </w:r>
          </w:p>
          <w:p w14:paraId="38867383" w14:textId="00CB6479" w:rsidR="00A02D69" w:rsidRPr="00CF693B" w:rsidRDefault="00A02D69" w:rsidP="00D141DF">
            <w:pPr>
              <w:rPr>
                <w:rFonts w:ascii="Muli" w:hAnsi="Muli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90A35B2" w14:textId="0E0D853B" w:rsidR="00A02D69" w:rsidRPr="00CF693B" w:rsidRDefault="001A615D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1. …………</w:t>
            </w:r>
          </w:p>
        </w:tc>
        <w:tc>
          <w:tcPr>
            <w:tcW w:w="1261" w:type="dxa"/>
          </w:tcPr>
          <w:p w14:paraId="205FC7C7" w14:textId="1151C81C" w:rsidR="00A02D69" w:rsidRPr="00CF693B" w:rsidRDefault="00D85A7D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………………..</w:t>
            </w:r>
          </w:p>
        </w:tc>
      </w:tr>
      <w:tr w:rsidR="001A615D" w14:paraId="727D8AA5" w14:textId="77777777" w:rsidTr="00D85A7D">
        <w:tc>
          <w:tcPr>
            <w:tcW w:w="456" w:type="dxa"/>
          </w:tcPr>
          <w:p w14:paraId="1B4819E1" w14:textId="686B6186" w:rsidR="001A615D" w:rsidRDefault="001A615D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7</w:t>
            </w:r>
          </w:p>
        </w:tc>
        <w:tc>
          <w:tcPr>
            <w:tcW w:w="3557" w:type="dxa"/>
          </w:tcPr>
          <w:p w14:paraId="013BC2DC" w14:textId="77777777" w:rsidR="001A615D" w:rsidRPr="001A615D" w:rsidRDefault="001A615D" w:rsidP="001A615D">
            <w:pPr>
              <w:rPr>
                <w:rFonts w:ascii="Muli" w:hAnsi="Muli"/>
                <w:sz w:val="20"/>
                <w:szCs w:val="20"/>
              </w:rPr>
            </w:pPr>
            <w:r w:rsidRPr="001A615D">
              <w:rPr>
                <w:rFonts w:ascii="Muli" w:hAnsi="Muli"/>
                <w:sz w:val="20"/>
                <w:szCs w:val="20"/>
              </w:rPr>
              <w:t xml:space="preserve">Zestaw 7: </w:t>
            </w:r>
          </w:p>
          <w:p w14:paraId="6CAF20F9" w14:textId="6B46A6CC" w:rsidR="001A615D" w:rsidRPr="001A615D" w:rsidRDefault="001A615D" w:rsidP="001A615D">
            <w:pPr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sz w:val="20"/>
                <w:szCs w:val="20"/>
              </w:rPr>
              <w:t>1.</w:t>
            </w:r>
            <w:r w:rsidRPr="001A615D">
              <w:rPr>
                <w:rFonts w:ascii="Muli" w:eastAsia="Times New Roman" w:hAnsi="Muli" w:cs="Calibri"/>
                <w:bCs/>
                <w:sz w:val="20"/>
                <w:szCs w:val="20"/>
              </w:rPr>
              <w:t xml:space="preserve">Jasny, </w:t>
            </w:r>
            <w:proofErr w:type="spellStart"/>
            <w:r w:rsidRPr="001A615D">
              <w:rPr>
                <w:rFonts w:ascii="Muli" w:eastAsia="Times New Roman" w:hAnsi="Muli" w:cs="Calibri"/>
                <w:bCs/>
                <w:sz w:val="20"/>
                <w:szCs w:val="20"/>
              </w:rPr>
              <w:t>średnioformatowy</w:t>
            </w:r>
            <w:proofErr w:type="spellEnd"/>
            <w:r w:rsidRPr="001A615D">
              <w:rPr>
                <w:rFonts w:ascii="Muli" w:eastAsia="Times New Roman" w:hAnsi="Muli" w:cs="Calibri"/>
                <w:bCs/>
                <w:sz w:val="20"/>
                <w:szCs w:val="20"/>
              </w:rPr>
              <w:t xml:space="preserve"> obiektyw standardowy </w:t>
            </w:r>
            <w:r w:rsidRPr="001A615D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1A615D">
              <w:rPr>
                <w:rFonts w:ascii="Muli" w:eastAsia="Times New Roman" w:hAnsi="Muli" w:cs="Calibri"/>
                <w:bCs/>
                <w:sz w:val="20"/>
                <w:szCs w:val="20"/>
              </w:rPr>
              <w:t xml:space="preserve">ilość 1 </w:t>
            </w:r>
            <w:proofErr w:type="spellStart"/>
            <w:r w:rsidRPr="001A615D">
              <w:rPr>
                <w:rFonts w:ascii="Muli" w:eastAsia="Times New Roman" w:hAnsi="Muli" w:cs="Calibri"/>
                <w:bCs/>
                <w:sz w:val="20"/>
                <w:szCs w:val="20"/>
              </w:rPr>
              <w:t>szt</w:t>
            </w:r>
            <w:proofErr w:type="spellEnd"/>
            <w:r w:rsidRPr="001A615D">
              <w:rPr>
                <w:rFonts w:ascii="Muli" w:eastAsia="Times New Roman" w:hAnsi="Muli" w:cs="Calibri"/>
                <w:bCs/>
                <w:sz w:val="20"/>
                <w:szCs w:val="20"/>
              </w:rPr>
              <w:t>;</w:t>
            </w:r>
          </w:p>
          <w:p w14:paraId="1590F35C" w14:textId="48A68F71" w:rsidR="001A615D" w:rsidRPr="001A615D" w:rsidRDefault="001A615D" w:rsidP="001A615D">
            <w:pPr>
              <w:pStyle w:val="Nagwek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2.</w:t>
            </w:r>
            <w:r w:rsidRPr="001A615D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Automatyczny mieszek fotograficzny do makrofotografii</w:t>
            </w:r>
            <w:r w:rsidRPr="001A615D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val="cs-CZ" w:eastAsia="pl-PL"/>
              </w:rPr>
              <w:t>- ilość 1 szt;</w:t>
            </w:r>
          </w:p>
          <w:p w14:paraId="38159FFC" w14:textId="7D120BD8" w:rsidR="001A615D" w:rsidRPr="001A615D" w:rsidRDefault="001A615D" w:rsidP="001A615D">
            <w:pPr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3.</w:t>
            </w:r>
            <w:r w:rsidRPr="001A615D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Adapter pośredni do cyfrowych przystawek </w:t>
            </w:r>
            <w:proofErr w:type="spellStart"/>
            <w:r w:rsidRPr="001A615D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średnioformatowych</w:t>
            </w:r>
            <w:proofErr w:type="spellEnd"/>
            <w:r w:rsidRPr="001A615D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 - </w:t>
            </w:r>
            <w:r w:rsidRPr="001A615D">
              <w:rPr>
                <w:rFonts w:ascii="Muli" w:eastAsia="Times New Roman" w:hAnsi="Muli" w:cs="Calibri"/>
                <w:bCs/>
                <w:sz w:val="20"/>
                <w:szCs w:val="20"/>
              </w:rPr>
              <w:t xml:space="preserve">ilość 1 </w:t>
            </w:r>
            <w:proofErr w:type="spellStart"/>
            <w:r w:rsidRPr="001A615D">
              <w:rPr>
                <w:rFonts w:ascii="Muli" w:eastAsia="Times New Roman" w:hAnsi="Muli" w:cs="Calibri"/>
                <w:bCs/>
                <w:sz w:val="20"/>
                <w:szCs w:val="20"/>
              </w:rPr>
              <w:t>szt</w:t>
            </w:r>
            <w:proofErr w:type="spellEnd"/>
            <w:r w:rsidRPr="001A615D">
              <w:rPr>
                <w:rFonts w:ascii="Muli" w:eastAsia="Times New Roman" w:hAnsi="Muli" w:cs="Calibri"/>
                <w:bCs/>
                <w:sz w:val="20"/>
                <w:szCs w:val="20"/>
              </w:rPr>
              <w:t>;</w:t>
            </w:r>
          </w:p>
        </w:tc>
        <w:tc>
          <w:tcPr>
            <w:tcW w:w="3686" w:type="dxa"/>
          </w:tcPr>
          <w:p w14:paraId="7B8124AD" w14:textId="77777777" w:rsidR="001A615D" w:rsidRDefault="001A615D" w:rsidP="001A615D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1. …………</w:t>
            </w:r>
          </w:p>
          <w:p w14:paraId="2468EBC6" w14:textId="77777777" w:rsidR="001A615D" w:rsidRDefault="001A615D" w:rsidP="001A615D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2. …………</w:t>
            </w:r>
          </w:p>
          <w:p w14:paraId="6829C632" w14:textId="77777777" w:rsidR="001A615D" w:rsidRDefault="001A615D" w:rsidP="001A615D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3 …………..</w:t>
            </w:r>
          </w:p>
          <w:p w14:paraId="30A758D2" w14:textId="77777777" w:rsidR="001A615D" w:rsidRDefault="001A615D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</w:p>
        </w:tc>
        <w:tc>
          <w:tcPr>
            <w:tcW w:w="1261" w:type="dxa"/>
          </w:tcPr>
          <w:p w14:paraId="1F0734B3" w14:textId="527EA5B5" w:rsidR="001A615D" w:rsidRPr="00CF693B" w:rsidRDefault="00D85A7D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………………..</w:t>
            </w:r>
          </w:p>
        </w:tc>
      </w:tr>
      <w:tr w:rsidR="001A615D" w14:paraId="0A1005E7" w14:textId="77777777" w:rsidTr="00D85A7D">
        <w:tc>
          <w:tcPr>
            <w:tcW w:w="456" w:type="dxa"/>
          </w:tcPr>
          <w:p w14:paraId="008F0C59" w14:textId="6A6C83E2" w:rsidR="001A615D" w:rsidRDefault="001A615D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8</w:t>
            </w:r>
          </w:p>
        </w:tc>
        <w:tc>
          <w:tcPr>
            <w:tcW w:w="3557" w:type="dxa"/>
          </w:tcPr>
          <w:p w14:paraId="4583D0D7" w14:textId="77777777" w:rsidR="00272042" w:rsidRPr="00272042" w:rsidRDefault="00272042" w:rsidP="00272042">
            <w:pPr>
              <w:pStyle w:val="Nagwek"/>
              <w:rPr>
                <w:rFonts w:ascii="Muli" w:hAnsi="Muli"/>
                <w:sz w:val="20"/>
                <w:szCs w:val="20"/>
              </w:rPr>
            </w:pPr>
            <w:r w:rsidRPr="00272042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Zestaw 8:</w:t>
            </w:r>
          </w:p>
          <w:p w14:paraId="6CEFAF6E" w14:textId="40BD44E5" w:rsidR="00272042" w:rsidRPr="00272042" w:rsidRDefault="00272042" w:rsidP="00272042">
            <w:pPr>
              <w:pStyle w:val="Nagwek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1.</w:t>
            </w:r>
            <w:r w:rsidRPr="00272042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Średnioformatowy cyfrowy aparat fotograficzny (Korpus / Body) - </w:t>
            </w:r>
            <w:r w:rsidRPr="00272042">
              <w:rPr>
                <w:rFonts w:ascii="Muli" w:eastAsia="Times New Roman" w:hAnsi="Muli" w:cs="Calibri"/>
                <w:bCs/>
                <w:sz w:val="20"/>
                <w:szCs w:val="20"/>
              </w:rPr>
              <w:t xml:space="preserve">ilość 1 </w:t>
            </w:r>
            <w:proofErr w:type="spellStart"/>
            <w:r w:rsidRPr="00272042">
              <w:rPr>
                <w:rFonts w:ascii="Muli" w:eastAsia="Times New Roman" w:hAnsi="Muli" w:cs="Calibri"/>
                <w:bCs/>
                <w:sz w:val="20"/>
                <w:szCs w:val="20"/>
              </w:rPr>
              <w:t>szt</w:t>
            </w:r>
            <w:proofErr w:type="spellEnd"/>
            <w:r w:rsidRPr="00272042">
              <w:rPr>
                <w:rFonts w:ascii="Muli" w:eastAsia="Times New Roman" w:hAnsi="Muli" w:cs="Calibri"/>
                <w:bCs/>
                <w:sz w:val="20"/>
                <w:szCs w:val="20"/>
              </w:rPr>
              <w:t>;</w:t>
            </w:r>
          </w:p>
          <w:p w14:paraId="4229FB4F" w14:textId="6721A5A5" w:rsidR="00272042" w:rsidRPr="00272042" w:rsidRDefault="00272042" w:rsidP="00272042">
            <w:pPr>
              <w:pStyle w:val="Nagwek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2.</w:t>
            </w:r>
            <w:r w:rsidRPr="00272042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Jasny obiektyw </w:t>
            </w:r>
            <w:proofErr w:type="spellStart"/>
            <w:r w:rsidRPr="00272042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stałoogniskowy</w:t>
            </w:r>
            <w:proofErr w:type="spellEnd"/>
            <w:r w:rsidRPr="00272042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 - </w:t>
            </w:r>
            <w:r w:rsidRPr="00272042">
              <w:rPr>
                <w:rFonts w:ascii="Muli" w:eastAsia="Times New Roman" w:hAnsi="Muli" w:cs="Calibri"/>
                <w:bCs/>
                <w:sz w:val="20"/>
                <w:szCs w:val="20"/>
              </w:rPr>
              <w:t xml:space="preserve">ilość 1 </w:t>
            </w:r>
            <w:proofErr w:type="spellStart"/>
            <w:r w:rsidRPr="00272042">
              <w:rPr>
                <w:rFonts w:ascii="Muli" w:eastAsia="Times New Roman" w:hAnsi="Muli" w:cs="Calibri"/>
                <w:bCs/>
                <w:sz w:val="20"/>
                <w:szCs w:val="20"/>
              </w:rPr>
              <w:t>szt</w:t>
            </w:r>
            <w:proofErr w:type="spellEnd"/>
            <w:r w:rsidRPr="00272042">
              <w:rPr>
                <w:rFonts w:ascii="Muli" w:eastAsia="Times New Roman" w:hAnsi="Muli" w:cs="Calibri"/>
                <w:bCs/>
                <w:sz w:val="20"/>
                <w:szCs w:val="20"/>
              </w:rPr>
              <w:t>;</w:t>
            </w:r>
          </w:p>
          <w:p w14:paraId="5F9AD259" w14:textId="64125415" w:rsidR="00272042" w:rsidRPr="00272042" w:rsidRDefault="00272042" w:rsidP="00272042">
            <w:pPr>
              <w:pStyle w:val="Nagwek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3.</w:t>
            </w:r>
            <w:r w:rsidRPr="00272042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Kolimator - Laserowy przyrząd do pozycjonowania i poziomowania układu reprodukcyjnego - </w:t>
            </w:r>
            <w:r w:rsidRPr="00272042">
              <w:rPr>
                <w:rFonts w:ascii="Muli" w:eastAsia="Times New Roman" w:hAnsi="Muli" w:cs="Calibri"/>
                <w:bCs/>
                <w:sz w:val="20"/>
                <w:szCs w:val="20"/>
              </w:rPr>
              <w:t xml:space="preserve">ilość 1 </w:t>
            </w:r>
            <w:proofErr w:type="spellStart"/>
            <w:r w:rsidRPr="00272042">
              <w:rPr>
                <w:rFonts w:ascii="Muli" w:eastAsia="Times New Roman" w:hAnsi="Muli" w:cs="Calibri"/>
                <w:bCs/>
                <w:sz w:val="20"/>
                <w:szCs w:val="20"/>
              </w:rPr>
              <w:t>szt</w:t>
            </w:r>
            <w:proofErr w:type="spellEnd"/>
            <w:r w:rsidRPr="00272042">
              <w:rPr>
                <w:rFonts w:ascii="Muli" w:eastAsia="Times New Roman" w:hAnsi="Muli" w:cs="Calibri"/>
                <w:bCs/>
                <w:sz w:val="20"/>
                <w:szCs w:val="20"/>
              </w:rPr>
              <w:t>;</w:t>
            </w:r>
          </w:p>
          <w:p w14:paraId="51849991" w14:textId="58DB829E" w:rsidR="00272042" w:rsidRPr="00272042" w:rsidRDefault="00272042" w:rsidP="00272042">
            <w:pPr>
              <w:pStyle w:val="Nagwek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4.</w:t>
            </w:r>
            <w:r w:rsidRPr="00272042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Dwuportowa ładowarka sieciowa - </w:t>
            </w:r>
            <w:r w:rsidRPr="00272042">
              <w:rPr>
                <w:rFonts w:ascii="Muli" w:eastAsia="Times New Roman" w:hAnsi="Muli" w:cs="Calibri"/>
                <w:bCs/>
                <w:sz w:val="20"/>
                <w:szCs w:val="20"/>
              </w:rPr>
              <w:t xml:space="preserve">ilość 1 </w:t>
            </w:r>
            <w:proofErr w:type="spellStart"/>
            <w:r w:rsidRPr="00272042">
              <w:rPr>
                <w:rFonts w:ascii="Muli" w:eastAsia="Times New Roman" w:hAnsi="Muli" w:cs="Calibri"/>
                <w:bCs/>
                <w:sz w:val="20"/>
                <w:szCs w:val="20"/>
              </w:rPr>
              <w:t>szt</w:t>
            </w:r>
            <w:proofErr w:type="spellEnd"/>
            <w:r w:rsidRPr="00272042">
              <w:rPr>
                <w:rFonts w:ascii="Muli" w:eastAsia="Times New Roman" w:hAnsi="Muli" w:cs="Calibri"/>
                <w:bCs/>
                <w:sz w:val="20"/>
                <w:szCs w:val="20"/>
              </w:rPr>
              <w:t>;</w:t>
            </w:r>
          </w:p>
          <w:p w14:paraId="67042577" w14:textId="2D994AB8" w:rsidR="00272042" w:rsidRPr="00272042" w:rsidRDefault="00272042" w:rsidP="00272042">
            <w:pPr>
              <w:pStyle w:val="Nagwek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5.</w:t>
            </w:r>
            <w:r w:rsidRPr="00272042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Akumulator zasilający - </w:t>
            </w:r>
            <w:r w:rsidRPr="00272042">
              <w:rPr>
                <w:rFonts w:ascii="Muli" w:eastAsia="Times New Roman" w:hAnsi="Muli" w:cs="Calibri"/>
                <w:bCs/>
                <w:sz w:val="20"/>
                <w:szCs w:val="20"/>
              </w:rPr>
              <w:t xml:space="preserve">ilość 1 </w:t>
            </w:r>
            <w:proofErr w:type="spellStart"/>
            <w:r w:rsidRPr="00272042">
              <w:rPr>
                <w:rFonts w:ascii="Muli" w:eastAsia="Times New Roman" w:hAnsi="Muli" w:cs="Calibri"/>
                <w:bCs/>
                <w:sz w:val="20"/>
                <w:szCs w:val="20"/>
              </w:rPr>
              <w:t>szt</w:t>
            </w:r>
            <w:proofErr w:type="spellEnd"/>
            <w:r w:rsidRPr="00272042">
              <w:rPr>
                <w:rFonts w:ascii="Muli" w:eastAsia="Times New Roman" w:hAnsi="Muli" w:cs="Calibri"/>
                <w:bCs/>
                <w:sz w:val="20"/>
                <w:szCs w:val="20"/>
              </w:rPr>
              <w:t>;</w:t>
            </w:r>
          </w:p>
          <w:p w14:paraId="0AD9576D" w14:textId="02234F22" w:rsidR="001A615D" w:rsidRPr="00272042" w:rsidRDefault="00272042" w:rsidP="00272042">
            <w:pPr>
              <w:pStyle w:val="Nagwek"/>
              <w:spacing w:after="240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6.</w:t>
            </w:r>
            <w:r w:rsidRPr="00272042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szybka karta pamięci - </w:t>
            </w:r>
            <w:r w:rsidRPr="00272042">
              <w:rPr>
                <w:rFonts w:ascii="Muli" w:eastAsia="Times New Roman" w:hAnsi="Muli" w:cs="Calibri"/>
                <w:bCs/>
                <w:sz w:val="20"/>
                <w:szCs w:val="20"/>
              </w:rPr>
              <w:t xml:space="preserve">ilość 1 </w:t>
            </w:r>
            <w:proofErr w:type="spellStart"/>
            <w:r w:rsidRPr="00272042">
              <w:rPr>
                <w:rFonts w:ascii="Muli" w:eastAsia="Times New Roman" w:hAnsi="Muli" w:cs="Calibri"/>
                <w:bCs/>
                <w:sz w:val="20"/>
                <w:szCs w:val="20"/>
              </w:rPr>
              <w:t>szt</w:t>
            </w:r>
            <w:proofErr w:type="spellEnd"/>
            <w:r w:rsidRPr="00272042">
              <w:rPr>
                <w:rFonts w:ascii="Muli" w:eastAsia="Times New Roman" w:hAnsi="Muli" w:cs="Calibri"/>
                <w:bCs/>
                <w:sz w:val="20"/>
                <w:szCs w:val="20"/>
              </w:rPr>
              <w:t>;</w:t>
            </w:r>
          </w:p>
        </w:tc>
        <w:tc>
          <w:tcPr>
            <w:tcW w:w="3686" w:type="dxa"/>
          </w:tcPr>
          <w:p w14:paraId="5F3299EF" w14:textId="77777777" w:rsidR="003A4919" w:rsidRDefault="003A4919" w:rsidP="003A4919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1. …………</w:t>
            </w:r>
          </w:p>
          <w:p w14:paraId="334849B4" w14:textId="77777777" w:rsidR="003A4919" w:rsidRDefault="003A4919" w:rsidP="003A4919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2. …………</w:t>
            </w:r>
          </w:p>
          <w:p w14:paraId="77405D19" w14:textId="77777777" w:rsidR="003A4919" w:rsidRDefault="003A4919" w:rsidP="003A4919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3 …………..</w:t>
            </w:r>
          </w:p>
          <w:p w14:paraId="7B4078B2" w14:textId="77777777" w:rsidR="003A4919" w:rsidRDefault="003A4919" w:rsidP="003A4919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 4 ……………</w:t>
            </w:r>
          </w:p>
          <w:p w14:paraId="7363452A" w14:textId="77777777" w:rsidR="003A4919" w:rsidRDefault="003A4919" w:rsidP="003A4919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 5 ……………</w:t>
            </w:r>
          </w:p>
          <w:p w14:paraId="4EFBA0B4" w14:textId="426149E1" w:rsidR="001A615D" w:rsidRDefault="003A4919" w:rsidP="003A4919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 6 ……………</w:t>
            </w:r>
          </w:p>
        </w:tc>
        <w:tc>
          <w:tcPr>
            <w:tcW w:w="1261" w:type="dxa"/>
          </w:tcPr>
          <w:p w14:paraId="2650EFE6" w14:textId="2C2E4EEA" w:rsidR="001A615D" w:rsidRPr="00CF693B" w:rsidRDefault="00D85A7D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…………………</w:t>
            </w:r>
          </w:p>
        </w:tc>
      </w:tr>
      <w:tr w:rsidR="001933C3" w14:paraId="0FDF7238" w14:textId="77777777" w:rsidTr="00D85A7D">
        <w:tc>
          <w:tcPr>
            <w:tcW w:w="456" w:type="dxa"/>
          </w:tcPr>
          <w:p w14:paraId="73CA6276" w14:textId="58AE4474" w:rsidR="001933C3" w:rsidRDefault="001933C3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9</w:t>
            </w:r>
          </w:p>
        </w:tc>
        <w:tc>
          <w:tcPr>
            <w:tcW w:w="3557" w:type="dxa"/>
          </w:tcPr>
          <w:p w14:paraId="449448C8" w14:textId="77777777" w:rsidR="001933C3" w:rsidRPr="001933C3" w:rsidRDefault="001933C3" w:rsidP="001933C3">
            <w:pPr>
              <w:rPr>
                <w:rFonts w:ascii="Muli" w:hAnsi="Muli"/>
                <w:sz w:val="20"/>
                <w:szCs w:val="20"/>
              </w:rPr>
            </w:pPr>
            <w:r w:rsidRPr="001933C3">
              <w:rPr>
                <w:rFonts w:ascii="Muli" w:hAnsi="Muli"/>
                <w:sz w:val="20"/>
                <w:szCs w:val="20"/>
              </w:rPr>
              <w:t>Zestaw 9:</w:t>
            </w:r>
          </w:p>
          <w:p w14:paraId="07B909C9" w14:textId="3FD2C0ED" w:rsidR="001933C3" w:rsidRPr="001933C3" w:rsidRDefault="001933C3" w:rsidP="001933C3">
            <w:pPr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sz w:val="20"/>
                <w:szCs w:val="20"/>
              </w:rPr>
              <w:t>1.</w:t>
            </w:r>
            <w:r w:rsidRPr="001933C3">
              <w:rPr>
                <w:rFonts w:ascii="Muli" w:eastAsia="Times New Roman" w:hAnsi="Muli" w:cs="Calibri"/>
                <w:bCs/>
                <w:sz w:val="20"/>
                <w:szCs w:val="20"/>
              </w:rPr>
              <w:t>Średnioformatowy cyfrowy aparat fotograficzny (Korpus / Body)</w:t>
            </w:r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 - </w:t>
            </w:r>
            <w:r w:rsidRPr="001933C3">
              <w:rPr>
                <w:rFonts w:ascii="Muli" w:eastAsia="Times New Roman" w:hAnsi="Muli" w:cs="Calibri"/>
                <w:bCs/>
                <w:sz w:val="20"/>
                <w:szCs w:val="20"/>
              </w:rPr>
              <w:t xml:space="preserve">ilość 1 </w:t>
            </w:r>
            <w:proofErr w:type="spellStart"/>
            <w:r w:rsidRPr="001933C3">
              <w:rPr>
                <w:rFonts w:ascii="Muli" w:eastAsia="Times New Roman" w:hAnsi="Muli" w:cs="Calibri"/>
                <w:bCs/>
                <w:sz w:val="20"/>
                <w:szCs w:val="20"/>
              </w:rPr>
              <w:t>szt</w:t>
            </w:r>
            <w:proofErr w:type="spellEnd"/>
            <w:r w:rsidRPr="001933C3">
              <w:rPr>
                <w:rFonts w:ascii="Muli" w:eastAsia="Times New Roman" w:hAnsi="Muli" w:cs="Calibri"/>
                <w:bCs/>
                <w:sz w:val="20"/>
                <w:szCs w:val="20"/>
              </w:rPr>
              <w:t>;</w:t>
            </w:r>
          </w:p>
          <w:p w14:paraId="60B9116D" w14:textId="68404584" w:rsidR="001933C3" w:rsidRPr="001933C3" w:rsidRDefault="001933C3" w:rsidP="001933C3">
            <w:pPr>
              <w:pStyle w:val="Nagwek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2.</w:t>
            </w:r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Średnioformatowy obiektyw – ilość 1 </w:t>
            </w:r>
            <w:proofErr w:type="spellStart"/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;</w:t>
            </w:r>
          </w:p>
          <w:p w14:paraId="36DE5F49" w14:textId="49C8D7DD" w:rsidR="001933C3" w:rsidRPr="001933C3" w:rsidRDefault="001933C3" w:rsidP="001933C3">
            <w:pPr>
              <w:pStyle w:val="Nagwek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3.</w:t>
            </w:r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Średnioformatowy obiektyw zmiennoogniskowy (Szerokokątny) – ilość 1 </w:t>
            </w:r>
            <w:proofErr w:type="spellStart"/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;</w:t>
            </w:r>
          </w:p>
          <w:p w14:paraId="0BFA4173" w14:textId="2BA3D7AA" w:rsidR="001933C3" w:rsidRPr="001933C3" w:rsidRDefault="001933C3" w:rsidP="001933C3">
            <w:pPr>
              <w:pStyle w:val="Nagwek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4.</w:t>
            </w:r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Kolimator - Laserowy przyrząd do pozycjonowania i poziomowania </w:t>
            </w:r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układu reprodukcyjnego – ilość 1 </w:t>
            </w:r>
            <w:proofErr w:type="spellStart"/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;</w:t>
            </w:r>
          </w:p>
          <w:p w14:paraId="1AAD88A9" w14:textId="73FBEDC3" w:rsidR="001933C3" w:rsidRPr="001933C3" w:rsidRDefault="001933C3" w:rsidP="001933C3">
            <w:pPr>
              <w:pStyle w:val="Nagwek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5.</w:t>
            </w:r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Dwuportowa ładowarka sieciowa – ilość 1 </w:t>
            </w:r>
            <w:proofErr w:type="spellStart"/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;</w:t>
            </w:r>
          </w:p>
          <w:p w14:paraId="0E60717F" w14:textId="1FB45B0B" w:rsidR="001933C3" w:rsidRPr="001933C3" w:rsidRDefault="001933C3" w:rsidP="001933C3">
            <w:pPr>
              <w:pStyle w:val="Nagwek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6.</w:t>
            </w:r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Akumulator zasilający – ilość 1 </w:t>
            </w:r>
            <w:proofErr w:type="spellStart"/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;</w:t>
            </w:r>
          </w:p>
          <w:p w14:paraId="24EECE29" w14:textId="379BFB4F" w:rsidR="001933C3" w:rsidRPr="001933C3" w:rsidRDefault="001933C3" w:rsidP="001933C3">
            <w:pPr>
              <w:pStyle w:val="Nagwek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7.</w:t>
            </w:r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szybka karta pamięci – ilość 1 </w:t>
            </w:r>
            <w:proofErr w:type="spellStart"/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;</w:t>
            </w:r>
          </w:p>
          <w:p w14:paraId="7867B722" w14:textId="7B414169" w:rsidR="001933C3" w:rsidRPr="001933C3" w:rsidRDefault="001933C3" w:rsidP="001933C3">
            <w:pPr>
              <w:pStyle w:val="Nagwek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8.</w:t>
            </w:r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Trzyosiowa głowica statywowa z przekładnią zębatą – ilość 1 </w:t>
            </w:r>
            <w:proofErr w:type="spellStart"/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;</w:t>
            </w:r>
          </w:p>
          <w:p w14:paraId="363042ED" w14:textId="65E0B003" w:rsidR="001933C3" w:rsidRPr="001933C3" w:rsidRDefault="001933C3" w:rsidP="001933C3">
            <w:pPr>
              <w:pStyle w:val="Nagwek"/>
              <w:spacing w:after="240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9.</w:t>
            </w:r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Profesjonalny kabel do </w:t>
            </w:r>
            <w:proofErr w:type="spellStart"/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tetheringu</w:t>
            </w:r>
            <w:proofErr w:type="spellEnd"/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 – ilość 1 </w:t>
            </w:r>
            <w:proofErr w:type="spellStart"/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  <w:r w:rsidRPr="001933C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;</w:t>
            </w:r>
          </w:p>
        </w:tc>
        <w:tc>
          <w:tcPr>
            <w:tcW w:w="3686" w:type="dxa"/>
          </w:tcPr>
          <w:p w14:paraId="275FE4A2" w14:textId="77777777" w:rsidR="00D00668" w:rsidRDefault="00D00668" w:rsidP="00D0066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lastRenderedPageBreak/>
              <w:t>Pkt. 1. …………</w:t>
            </w:r>
          </w:p>
          <w:p w14:paraId="24D2EB8D" w14:textId="77777777" w:rsidR="00D00668" w:rsidRDefault="00D00668" w:rsidP="00D0066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2. …………</w:t>
            </w:r>
          </w:p>
          <w:p w14:paraId="4AA35963" w14:textId="77777777" w:rsidR="00D00668" w:rsidRDefault="00D00668" w:rsidP="00D0066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3 …………..</w:t>
            </w:r>
          </w:p>
          <w:p w14:paraId="77A90AA5" w14:textId="77777777" w:rsidR="00D00668" w:rsidRDefault="00D00668" w:rsidP="00D0066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 4 ……………</w:t>
            </w:r>
          </w:p>
          <w:p w14:paraId="2B0A5A6C" w14:textId="77777777" w:rsidR="00D00668" w:rsidRDefault="00D00668" w:rsidP="00D0066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 5 ……………</w:t>
            </w:r>
          </w:p>
          <w:p w14:paraId="20903078" w14:textId="0412083D" w:rsidR="001933C3" w:rsidRDefault="00D00668" w:rsidP="00D0066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 6 ……………</w:t>
            </w:r>
          </w:p>
          <w:p w14:paraId="4EDAC3DA" w14:textId="59B9CF59" w:rsidR="00D00668" w:rsidRDefault="00D00668" w:rsidP="00D0066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 xml:space="preserve">Pkt </w:t>
            </w:r>
            <w:r>
              <w:rPr>
                <w:rFonts w:ascii="Muli" w:hAnsi="Muli" w:cs="Calibri"/>
              </w:rPr>
              <w:t>7</w:t>
            </w:r>
            <w:r>
              <w:rPr>
                <w:rFonts w:ascii="Muli" w:hAnsi="Muli" w:cs="Calibri"/>
              </w:rPr>
              <w:t xml:space="preserve"> ……………</w:t>
            </w:r>
          </w:p>
          <w:p w14:paraId="39985ECF" w14:textId="5D1692E7" w:rsidR="00D00668" w:rsidRDefault="00D00668" w:rsidP="00D0066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 xml:space="preserve">Pkt </w:t>
            </w:r>
            <w:r>
              <w:rPr>
                <w:rFonts w:ascii="Muli" w:hAnsi="Muli" w:cs="Calibri"/>
              </w:rPr>
              <w:t>8</w:t>
            </w:r>
            <w:r>
              <w:rPr>
                <w:rFonts w:ascii="Muli" w:hAnsi="Muli" w:cs="Calibri"/>
              </w:rPr>
              <w:t xml:space="preserve"> ……………</w:t>
            </w:r>
          </w:p>
          <w:p w14:paraId="42D2D00C" w14:textId="514F5449" w:rsidR="00D00668" w:rsidRDefault="00D00668" w:rsidP="00D0066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lastRenderedPageBreak/>
              <w:t>Pkt 9 …………..</w:t>
            </w:r>
          </w:p>
          <w:p w14:paraId="748453E3" w14:textId="374D039B" w:rsidR="00D00668" w:rsidRDefault="00D00668" w:rsidP="00D00668">
            <w:pPr>
              <w:pStyle w:val="Zwykytekst1"/>
              <w:spacing w:line="360" w:lineRule="auto"/>
              <w:rPr>
                <w:rFonts w:ascii="Muli" w:hAnsi="Muli" w:cs="Calibri"/>
              </w:rPr>
            </w:pPr>
          </w:p>
        </w:tc>
        <w:tc>
          <w:tcPr>
            <w:tcW w:w="1261" w:type="dxa"/>
          </w:tcPr>
          <w:p w14:paraId="13932AD9" w14:textId="0261C764" w:rsidR="001933C3" w:rsidRPr="00CF693B" w:rsidRDefault="00D85A7D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lastRenderedPageBreak/>
              <w:t>………………….</w:t>
            </w:r>
          </w:p>
        </w:tc>
      </w:tr>
      <w:tr w:rsidR="001933C3" w14:paraId="40D6C1AF" w14:textId="77777777" w:rsidTr="00D85A7D">
        <w:tc>
          <w:tcPr>
            <w:tcW w:w="456" w:type="dxa"/>
          </w:tcPr>
          <w:p w14:paraId="7CE95424" w14:textId="36C2BFC9" w:rsidR="001933C3" w:rsidRDefault="00A36853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lastRenderedPageBreak/>
              <w:t>10</w:t>
            </w:r>
          </w:p>
        </w:tc>
        <w:tc>
          <w:tcPr>
            <w:tcW w:w="3557" w:type="dxa"/>
          </w:tcPr>
          <w:p w14:paraId="295F5494" w14:textId="77777777" w:rsidR="00A36853" w:rsidRPr="00A36853" w:rsidRDefault="00A36853" w:rsidP="00A36853">
            <w:pPr>
              <w:rPr>
                <w:rFonts w:ascii="Muli" w:hAnsi="Muli"/>
                <w:sz w:val="20"/>
                <w:szCs w:val="20"/>
              </w:rPr>
            </w:pPr>
            <w:r w:rsidRPr="00A36853">
              <w:rPr>
                <w:rFonts w:ascii="Muli" w:hAnsi="Muli"/>
                <w:sz w:val="20"/>
                <w:szCs w:val="20"/>
              </w:rPr>
              <w:t>Zestaw 10:</w:t>
            </w:r>
          </w:p>
          <w:p w14:paraId="493C8310" w14:textId="7426324B" w:rsidR="00A36853" w:rsidRPr="00A36853" w:rsidRDefault="00A36853" w:rsidP="00A36853">
            <w:pPr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1.</w:t>
            </w:r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Profesjonalne studyjne lampy błyskowe zasilane sieciowo – ilość </w:t>
            </w:r>
            <w:r w:rsidRPr="00A36853">
              <w:rPr>
                <w:rFonts w:ascii="Muli" w:eastAsia="Times New Roman" w:hAnsi="Muli" w:cs="Calibri"/>
                <w:color w:val="000000"/>
                <w:sz w:val="20"/>
                <w:szCs w:val="20"/>
                <w:lang w:eastAsia="pl-PL"/>
              </w:rPr>
              <w:t>1 szt. (zestaw 2 lamp);</w:t>
            </w:r>
          </w:p>
          <w:p w14:paraId="317CD9BA" w14:textId="0D40DBF5" w:rsidR="00A36853" w:rsidRPr="00A36853" w:rsidRDefault="00A36853" w:rsidP="00A36853">
            <w:pPr>
              <w:pStyle w:val="Nagwek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2.</w:t>
            </w:r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Prostokątne modyfikatory światła typu </w:t>
            </w:r>
            <w:proofErr w:type="spellStart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Softbox</w:t>
            </w:r>
            <w:proofErr w:type="spellEnd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 (Małe) – ilość 2 </w:t>
            </w:r>
            <w:proofErr w:type="spellStart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;</w:t>
            </w:r>
          </w:p>
          <w:p w14:paraId="1E4DEE61" w14:textId="4581AE98" w:rsidR="001933C3" w:rsidRPr="00A36853" w:rsidRDefault="00A36853" w:rsidP="00A36853">
            <w:pPr>
              <w:pStyle w:val="Nagwek"/>
              <w:spacing w:after="240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3.</w:t>
            </w:r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Bezprzewodowy, radiowy wyzwalacz i kontroler lamp – ilość 1 </w:t>
            </w:r>
            <w:proofErr w:type="spellStart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;</w:t>
            </w:r>
          </w:p>
        </w:tc>
        <w:tc>
          <w:tcPr>
            <w:tcW w:w="3686" w:type="dxa"/>
          </w:tcPr>
          <w:p w14:paraId="106FCA5B" w14:textId="77777777" w:rsidR="00A36853" w:rsidRDefault="00A36853" w:rsidP="00A36853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1. …………</w:t>
            </w:r>
          </w:p>
          <w:p w14:paraId="2BB2D203" w14:textId="77777777" w:rsidR="00A36853" w:rsidRDefault="00A36853" w:rsidP="00A36853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2. …………</w:t>
            </w:r>
          </w:p>
          <w:p w14:paraId="062F8579" w14:textId="77777777" w:rsidR="00A36853" w:rsidRDefault="00A36853" w:rsidP="00A36853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3 …………..</w:t>
            </w:r>
          </w:p>
          <w:p w14:paraId="2EBEB81C" w14:textId="77777777" w:rsidR="001933C3" w:rsidRDefault="001933C3" w:rsidP="003A4919">
            <w:pPr>
              <w:pStyle w:val="Zwykytekst1"/>
              <w:spacing w:line="360" w:lineRule="auto"/>
              <w:rPr>
                <w:rFonts w:ascii="Muli" w:hAnsi="Muli" w:cs="Calibri"/>
              </w:rPr>
            </w:pPr>
          </w:p>
        </w:tc>
        <w:tc>
          <w:tcPr>
            <w:tcW w:w="1261" w:type="dxa"/>
          </w:tcPr>
          <w:p w14:paraId="65A9DED7" w14:textId="2285C6D0" w:rsidR="001933C3" w:rsidRPr="00CF693B" w:rsidRDefault="00D85A7D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………………</w:t>
            </w:r>
          </w:p>
        </w:tc>
      </w:tr>
      <w:tr w:rsidR="001933C3" w14:paraId="7E3F2255" w14:textId="77777777" w:rsidTr="00D85A7D">
        <w:tc>
          <w:tcPr>
            <w:tcW w:w="456" w:type="dxa"/>
          </w:tcPr>
          <w:p w14:paraId="599B85B1" w14:textId="17796812" w:rsidR="001933C3" w:rsidRDefault="00A36853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11</w:t>
            </w:r>
          </w:p>
        </w:tc>
        <w:tc>
          <w:tcPr>
            <w:tcW w:w="3557" w:type="dxa"/>
          </w:tcPr>
          <w:p w14:paraId="05E146A0" w14:textId="77777777" w:rsidR="00A36853" w:rsidRPr="00A36853" w:rsidRDefault="00A36853" w:rsidP="00A36853">
            <w:pPr>
              <w:rPr>
                <w:rFonts w:ascii="Muli" w:hAnsi="Muli"/>
                <w:sz w:val="20"/>
                <w:szCs w:val="20"/>
              </w:rPr>
            </w:pPr>
            <w:r w:rsidRPr="00A36853">
              <w:rPr>
                <w:rFonts w:ascii="Muli" w:hAnsi="Muli"/>
                <w:sz w:val="20"/>
                <w:szCs w:val="20"/>
              </w:rPr>
              <w:t>Zestaw 11:</w:t>
            </w:r>
          </w:p>
          <w:p w14:paraId="2E5F1F6C" w14:textId="472C52CB" w:rsidR="00A36853" w:rsidRPr="00A36853" w:rsidRDefault="00A36853" w:rsidP="00A36853">
            <w:pPr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sz w:val="20"/>
                <w:szCs w:val="20"/>
              </w:rPr>
              <w:t>1.</w:t>
            </w:r>
            <w:r w:rsidRPr="00A36853">
              <w:rPr>
                <w:rFonts w:ascii="Muli" w:eastAsia="Times New Roman" w:hAnsi="Muli" w:cs="Calibri"/>
                <w:bCs/>
                <w:sz w:val="20"/>
                <w:szCs w:val="20"/>
              </w:rPr>
              <w:t xml:space="preserve">Profesjonalne studyjne lampy błyskowe zasilane sieciowo – ilość </w:t>
            </w:r>
            <w:r w:rsidRPr="00A36853">
              <w:rPr>
                <w:rFonts w:ascii="Muli" w:eastAsia="Times New Roman" w:hAnsi="Muli" w:cs="Calibri"/>
                <w:color w:val="000000"/>
                <w:sz w:val="20"/>
                <w:szCs w:val="20"/>
                <w:lang w:eastAsia="pl-PL"/>
              </w:rPr>
              <w:t>1 szt. (zestaw 2 lamp)</w:t>
            </w:r>
          </w:p>
          <w:p w14:paraId="12454E06" w14:textId="14F84DC8" w:rsidR="00A36853" w:rsidRPr="00A36853" w:rsidRDefault="00A36853" w:rsidP="00A36853">
            <w:pPr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2.</w:t>
            </w:r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Prostokątne modyfikatory światła typu </w:t>
            </w:r>
            <w:proofErr w:type="spellStart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Softbox</w:t>
            </w:r>
            <w:proofErr w:type="spellEnd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 (Duże) – ilość 2 szt.;</w:t>
            </w:r>
          </w:p>
          <w:p w14:paraId="07CF0337" w14:textId="0481C4F6" w:rsidR="00A36853" w:rsidRPr="00C81563" w:rsidRDefault="00A36853" w:rsidP="00A36853">
            <w:pPr>
              <w:pStyle w:val="Nagwek"/>
              <w:spacing w:after="240"/>
              <w:rPr>
                <w:rFonts w:ascii="Muli" w:hAnsi="Muli" w:cs="Times New Roman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3.</w:t>
            </w:r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Bezprzewodowy, radiowy wyzwalacz i kontroler lamp ilość 1 </w:t>
            </w:r>
            <w:proofErr w:type="spellStart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;</w:t>
            </w:r>
          </w:p>
          <w:p w14:paraId="3E64B76F" w14:textId="77777777" w:rsidR="001933C3" w:rsidRPr="00272042" w:rsidRDefault="001933C3" w:rsidP="00272042">
            <w:pPr>
              <w:pStyle w:val="Nagwek"/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</w:tcPr>
          <w:p w14:paraId="3911F6E7" w14:textId="77777777" w:rsidR="00A36853" w:rsidRDefault="00A36853" w:rsidP="00A36853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1. …………</w:t>
            </w:r>
          </w:p>
          <w:p w14:paraId="0139D7DC" w14:textId="77777777" w:rsidR="00A36853" w:rsidRDefault="00A36853" w:rsidP="00A36853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2. …………</w:t>
            </w:r>
          </w:p>
          <w:p w14:paraId="231AC188" w14:textId="77777777" w:rsidR="00A36853" w:rsidRDefault="00A36853" w:rsidP="00A36853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3 …………..</w:t>
            </w:r>
          </w:p>
          <w:p w14:paraId="38DDF8E3" w14:textId="77777777" w:rsidR="001933C3" w:rsidRDefault="001933C3" w:rsidP="003A4919">
            <w:pPr>
              <w:pStyle w:val="Zwykytekst1"/>
              <w:spacing w:line="360" w:lineRule="auto"/>
              <w:rPr>
                <w:rFonts w:ascii="Muli" w:hAnsi="Muli" w:cs="Calibri"/>
              </w:rPr>
            </w:pPr>
          </w:p>
        </w:tc>
        <w:tc>
          <w:tcPr>
            <w:tcW w:w="1261" w:type="dxa"/>
          </w:tcPr>
          <w:p w14:paraId="36A1F4F5" w14:textId="517C5FF9" w:rsidR="001933C3" w:rsidRPr="00CF693B" w:rsidRDefault="00D85A7D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…………………</w:t>
            </w:r>
          </w:p>
        </w:tc>
      </w:tr>
      <w:tr w:rsidR="001933C3" w14:paraId="3FDC0798" w14:textId="77777777" w:rsidTr="00D85A7D">
        <w:tc>
          <w:tcPr>
            <w:tcW w:w="456" w:type="dxa"/>
          </w:tcPr>
          <w:p w14:paraId="671BCE02" w14:textId="19966D3D" w:rsidR="001933C3" w:rsidRDefault="00A36853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12</w:t>
            </w:r>
          </w:p>
        </w:tc>
        <w:tc>
          <w:tcPr>
            <w:tcW w:w="3557" w:type="dxa"/>
          </w:tcPr>
          <w:p w14:paraId="2BEDB9C8" w14:textId="77777777" w:rsidR="00A36853" w:rsidRPr="00A36853" w:rsidRDefault="00A36853" w:rsidP="00A36853">
            <w:pPr>
              <w:rPr>
                <w:rFonts w:ascii="Muli" w:hAnsi="Muli"/>
                <w:sz w:val="20"/>
                <w:szCs w:val="20"/>
              </w:rPr>
            </w:pPr>
            <w:r w:rsidRPr="00A36853">
              <w:rPr>
                <w:rFonts w:ascii="Muli" w:hAnsi="Muli"/>
                <w:sz w:val="20"/>
                <w:szCs w:val="20"/>
              </w:rPr>
              <w:t>Zestaw 12:</w:t>
            </w:r>
          </w:p>
          <w:p w14:paraId="59FCE5ED" w14:textId="71D5DBCB" w:rsidR="00A36853" w:rsidRPr="00A36853" w:rsidRDefault="00A36853" w:rsidP="00A36853">
            <w:pPr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sz w:val="20"/>
                <w:szCs w:val="20"/>
              </w:rPr>
              <w:t>1.</w:t>
            </w:r>
            <w:r w:rsidRPr="00A36853">
              <w:rPr>
                <w:rFonts w:ascii="Muli" w:eastAsia="Times New Roman" w:hAnsi="Muli" w:cs="Calibri"/>
                <w:bCs/>
                <w:sz w:val="20"/>
                <w:szCs w:val="20"/>
              </w:rPr>
              <w:t xml:space="preserve">Profesjonalne studyjne lampy błyskowe zasilane sieciowo – ilość </w:t>
            </w:r>
            <w:r w:rsidRPr="00A36853">
              <w:rPr>
                <w:rFonts w:ascii="Muli" w:eastAsia="Times New Roman" w:hAnsi="Muli" w:cs="Calibri"/>
                <w:color w:val="000000"/>
                <w:sz w:val="20"/>
                <w:szCs w:val="20"/>
                <w:lang w:eastAsia="pl-PL"/>
              </w:rPr>
              <w:t>1 szt. (zestaw 2 lamp);</w:t>
            </w:r>
          </w:p>
          <w:p w14:paraId="560D9EBF" w14:textId="587F4D8E" w:rsidR="00A36853" w:rsidRPr="00A36853" w:rsidRDefault="00A36853" w:rsidP="00A36853">
            <w:pPr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2.</w:t>
            </w:r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Metalowe wkładki wewnętrzne do pierścieni </w:t>
            </w:r>
            <w:proofErr w:type="spellStart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softboxów</w:t>
            </w:r>
            <w:proofErr w:type="spellEnd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 (Adaptery 144,5 mm na standard </w:t>
            </w:r>
            <w:proofErr w:type="spellStart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Bowens</w:t>
            </w:r>
            <w:proofErr w:type="spellEnd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) – ilość 8 </w:t>
            </w:r>
            <w:proofErr w:type="spellStart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;</w:t>
            </w:r>
          </w:p>
          <w:p w14:paraId="638FE392" w14:textId="3BED9F34" w:rsidR="00A36853" w:rsidRPr="00A36853" w:rsidRDefault="00A36853" w:rsidP="00A36853">
            <w:pPr>
              <w:spacing w:after="240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3.</w:t>
            </w:r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Metalowe adaptery redukcyjne z mocowania lampy (system </w:t>
            </w:r>
            <w:proofErr w:type="spellStart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Profoto</w:t>
            </w:r>
            <w:proofErr w:type="spellEnd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) na standard </w:t>
            </w:r>
            <w:proofErr w:type="spellStart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Bowens</w:t>
            </w:r>
            <w:proofErr w:type="spellEnd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 (S-</w:t>
            </w:r>
            <w:proofErr w:type="spellStart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mount</w:t>
            </w:r>
            <w:proofErr w:type="spellEnd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 xml:space="preserve">) – ilość 6 </w:t>
            </w:r>
            <w:proofErr w:type="spellStart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  <w:r w:rsidRPr="00A36853"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  <w:t>;</w:t>
            </w:r>
          </w:p>
          <w:p w14:paraId="30BB1C09" w14:textId="77777777" w:rsidR="001933C3" w:rsidRPr="00272042" w:rsidRDefault="001933C3" w:rsidP="00272042">
            <w:pPr>
              <w:pStyle w:val="Nagwek"/>
              <w:rPr>
                <w:rFonts w:ascii="Muli" w:eastAsia="Times New Roman" w:hAnsi="Muli" w:cs="Calibr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</w:tcPr>
          <w:p w14:paraId="28114FF6" w14:textId="77777777" w:rsidR="00A36853" w:rsidRDefault="00A36853" w:rsidP="00A36853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1. …………</w:t>
            </w:r>
          </w:p>
          <w:p w14:paraId="3B356855" w14:textId="77777777" w:rsidR="00A36853" w:rsidRDefault="00A36853" w:rsidP="00A36853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2. …………</w:t>
            </w:r>
          </w:p>
          <w:p w14:paraId="0AF0682A" w14:textId="77777777" w:rsidR="00A36853" w:rsidRDefault="00A36853" w:rsidP="00A36853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Pkt. 3 …………..</w:t>
            </w:r>
          </w:p>
          <w:p w14:paraId="152F6209" w14:textId="77777777" w:rsidR="001933C3" w:rsidRDefault="001933C3" w:rsidP="003A4919">
            <w:pPr>
              <w:pStyle w:val="Zwykytekst1"/>
              <w:spacing w:line="360" w:lineRule="auto"/>
              <w:rPr>
                <w:rFonts w:ascii="Muli" w:hAnsi="Muli" w:cs="Calibri"/>
              </w:rPr>
            </w:pPr>
          </w:p>
        </w:tc>
        <w:tc>
          <w:tcPr>
            <w:tcW w:w="1261" w:type="dxa"/>
          </w:tcPr>
          <w:p w14:paraId="55D0A1CD" w14:textId="542137F3" w:rsidR="001933C3" w:rsidRPr="00CF693B" w:rsidRDefault="00D85A7D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……………….</w:t>
            </w:r>
          </w:p>
        </w:tc>
      </w:tr>
      <w:tr w:rsidR="00D85A7D" w14:paraId="234C8713" w14:textId="77777777" w:rsidTr="00D85A7D">
        <w:tc>
          <w:tcPr>
            <w:tcW w:w="456" w:type="dxa"/>
          </w:tcPr>
          <w:p w14:paraId="1D5966F4" w14:textId="77777777" w:rsidR="00D85A7D" w:rsidRDefault="00D85A7D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</w:p>
        </w:tc>
        <w:tc>
          <w:tcPr>
            <w:tcW w:w="3557" w:type="dxa"/>
          </w:tcPr>
          <w:p w14:paraId="09CF526B" w14:textId="33A72464" w:rsidR="00D85A7D" w:rsidRPr="00A36853" w:rsidRDefault="00D85A7D" w:rsidP="00A36853">
            <w:pPr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hAnsi="Muli"/>
                <w:sz w:val="20"/>
                <w:szCs w:val="20"/>
              </w:rPr>
              <w:t>RAZEM</w:t>
            </w:r>
          </w:p>
        </w:tc>
        <w:tc>
          <w:tcPr>
            <w:tcW w:w="3686" w:type="dxa"/>
          </w:tcPr>
          <w:p w14:paraId="71999A0D" w14:textId="77777777" w:rsidR="00D85A7D" w:rsidRDefault="00D85A7D" w:rsidP="00A36853">
            <w:pPr>
              <w:pStyle w:val="Zwykytekst1"/>
              <w:spacing w:line="360" w:lineRule="auto"/>
              <w:rPr>
                <w:rFonts w:ascii="Muli" w:hAnsi="Muli" w:cs="Calibri"/>
              </w:rPr>
            </w:pPr>
          </w:p>
        </w:tc>
        <w:tc>
          <w:tcPr>
            <w:tcW w:w="1261" w:type="dxa"/>
          </w:tcPr>
          <w:p w14:paraId="2CB7D3FE" w14:textId="21926555" w:rsidR="00D85A7D" w:rsidRPr="00CF693B" w:rsidRDefault="00D85A7D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………………….</w:t>
            </w:r>
          </w:p>
        </w:tc>
      </w:tr>
    </w:tbl>
    <w:p w14:paraId="0F8D441D" w14:textId="40370EEE" w:rsidR="00960126" w:rsidRPr="00684CC2" w:rsidRDefault="00960126" w:rsidP="00113FA7">
      <w:pPr>
        <w:pStyle w:val="Zwykytekst1"/>
        <w:spacing w:line="360" w:lineRule="auto"/>
        <w:rPr>
          <w:rFonts w:ascii="Muli" w:hAnsi="Muli" w:cs="Calibri"/>
        </w:rPr>
      </w:pPr>
    </w:p>
    <w:p w14:paraId="16960BDA" w14:textId="708D808B" w:rsidR="00812A09" w:rsidRDefault="00960126" w:rsidP="00960126">
      <w:pPr>
        <w:pStyle w:val="Zwykytekst1"/>
        <w:spacing w:line="360" w:lineRule="auto"/>
        <w:rPr>
          <w:rFonts w:ascii="Muli" w:hAnsi="Muli" w:cs="Calibri"/>
        </w:rPr>
      </w:pPr>
      <w:r w:rsidRPr="00887C45">
        <w:rPr>
          <w:rFonts w:ascii="Muli" w:hAnsi="Muli" w:cs="Calibri"/>
          <w:b/>
        </w:rPr>
        <w:t xml:space="preserve">Do oferty należy dołączyć przedmiotowe środki dowodowe, opisane w rozdziale VII SWZ </w:t>
      </w:r>
      <w:r w:rsidRPr="00887C45">
        <w:rPr>
          <w:rFonts w:ascii="Muli" w:hAnsi="Muli"/>
          <w:b/>
        </w:rPr>
        <w:t>pozwalające na ocenę zgodności oferowanych materiałów oraz ich parametrów z wymaganiami SWZ.</w:t>
      </w:r>
    </w:p>
    <w:p w14:paraId="23B89B77" w14:textId="08E716FF" w:rsidR="000B3509" w:rsidRPr="001053EC" w:rsidRDefault="000B3509" w:rsidP="0033059A">
      <w:pPr>
        <w:pStyle w:val="Zwykytekst1"/>
        <w:spacing w:line="360" w:lineRule="auto"/>
        <w:rPr>
          <w:rFonts w:ascii="Muli" w:hAnsi="Muli" w:cs="Calibri"/>
          <w:sz w:val="24"/>
          <w:szCs w:val="24"/>
        </w:rPr>
      </w:pPr>
    </w:p>
    <w:sectPr w:rsidR="000B3509" w:rsidRPr="001053EC" w:rsidSect="000A1D3F">
      <w:footerReference w:type="default" r:id="rId8"/>
      <w:headerReference w:type="first" r:id="rId9"/>
      <w:pgSz w:w="11906" w:h="16838"/>
      <w:pgMar w:top="1417" w:right="1417" w:bottom="1417" w:left="1417" w:header="708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9B357" w14:textId="77777777" w:rsidR="00F97FD8" w:rsidRDefault="00F97FD8" w:rsidP="002A4236">
      <w:pPr>
        <w:spacing w:after="0" w:line="240" w:lineRule="auto"/>
      </w:pPr>
      <w:r>
        <w:separator/>
      </w:r>
    </w:p>
  </w:endnote>
  <w:endnote w:type="continuationSeparator" w:id="0">
    <w:p w14:paraId="21C02F71" w14:textId="77777777" w:rsidR="00F97FD8" w:rsidRDefault="00F97FD8" w:rsidP="002A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2047724"/>
      <w:docPartObj>
        <w:docPartGallery w:val="Page Numbers (Bottom of Page)"/>
        <w:docPartUnique/>
      </w:docPartObj>
    </w:sdtPr>
    <w:sdtEndPr/>
    <w:sdtContent>
      <w:sdt>
        <w:sdtPr>
          <w:id w:val="-1450318263"/>
          <w:docPartObj>
            <w:docPartGallery w:val="Page Numbers (Top of Page)"/>
            <w:docPartUnique/>
          </w:docPartObj>
        </w:sdtPr>
        <w:sdtEndPr/>
        <w:sdtContent>
          <w:p w14:paraId="1A30C9D8" w14:textId="4BD5B1AF" w:rsidR="002A4236" w:rsidRPr="002A4236" w:rsidRDefault="002A4236">
            <w:pPr>
              <w:pStyle w:val="Stopka"/>
              <w:jc w:val="right"/>
            </w:pPr>
            <w:r w:rsidRPr="002A4236">
              <w:rPr>
                <w:rFonts w:ascii="Verdana" w:hAnsi="Verdana"/>
              </w:rPr>
              <w:t xml:space="preserve"> 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begin"/>
            </w:r>
            <w:r w:rsidRPr="002A4236">
              <w:rPr>
                <w:rFonts w:ascii="Verdana" w:hAnsi="Verdana"/>
                <w:bCs/>
              </w:rPr>
              <w:instrText>PAGE</w:instrTex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separate"/>
            </w:r>
            <w:r w:rsidR="00713EB0">
              <w:rPr>
                <w:rFonts w:ascii="Verdana" w:hAnsi="Verdana"/>
                <w:bCs/>
                <w:noProof/>
              </w:rPr>
              <w:t>3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end"/>
            </w:r>
            <w:r w:rsidRPr="002A4236">
              <w:rPr>
                <w:rFonts w:ascii="Verdana" w:hAnsi="Verdana"/>
              </w:rPr>
              <w:t xml:space="preserve"> z 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begin"/>
            </w:r>
            <w:r w:rsidRPr="002A4236">
              <w:rPr>
                <w:rFonts w:ascii="Verdana" w:hAnsi="Verdana"/>
                <w:bCs/>
              </w:rPr>
              <w:instrText>NUMPAGES</w:instrTex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separate"/>
            </w:r>
            <w:r w:rsidR="00713EB0">
              <w:rPr>
                <w:rFonts w:ascii="Verdana" w:hAnsi="Verdana"/>
                <w:bCs/>
                <w:noProof/>
              </w:rPr>
              <w:t>3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BC209C" w14:textId="77777777" w:rsidR="002A4236" w:rsidRDefault="002A42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2653F6" w14:textId="77777777" w:rsidR="00F97FD8" w:rsidRDefault="00F97FD8" w:rsidP="002A4236">
      <w:pPr>
        <w:spacing w:after="0" w:line="240" w:lineRule="auto"/>
      </w:pPr>
      <w:r>
        <w:separator/>
      </w:r>
    </w:p>
  </w:footnote>
  <w:footnote w:type="continuationSeparator" w:id="0">
    <w:p w14:paraId="1544ED96" w14:textId="77777777" w:rsidR="00F97FD8" w:rsidRDefault="00F97FD8" w:rsidP="002A4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C96C6" w14:textId="77777777" w:rsidR="002A4236" w:rsidRDefault="002A4236" w:rsidP="00B54E60">
    <w:pPr>
      <w:pStyle w:val="Nagwek"/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4589"/>
    <w:multiLevelType w:val="hybridMultilevel"/>
    <w:tmpl w:val="E6C00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55480"/>
    <w:multiLevelType w:val="hybridMultilevel"/>
    <w:tmpl w:val="701AF406"/>
    <w:lvl w:ilvl="0" w:tplc="3566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94E1C"/>
    <w:multiLevelType w:val="hybridMultilevel"/>
    <w:tmpl w:val="1004B92C"/>
    <w:lvl w:ilvl="0" w:tplc="7AD2572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371A"/>
    <w:multiLevelType w:val="hybridMultilevel"/>
    <w:tmpl w:val="CC706AE4"/>
    <w:lvl w:ilvl="0" w:tplc="46B01FF2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Calibri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C692B"/>
    <w:multiLevelType w:val="hybridMultilevel"/>
    <w:tmpl w:val="0A9EB6A8"/>
    <w:lvl w:ilvl="0" w:tplc="BD1C884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D2E66"/>
    <w:multiLevelType w:val="hybridMultilevel"/>
    <w:tmpl w:val="8828D0AE"/>
    <w:lvl w:ilvl="0" w:tplc="F7401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B4453"/>
    <w:multiLevelType w:val="hybridMultilevel"/>
    <w:tmpl w:val="E1228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8B31F41"/>
    <w:multiLevelType w:val="hybridMultilevel"/>
    <w:tmpl w:val="232A838C"/>
    <w:lvl w:ilvl="0" w:tplc="A70C1000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30961956"/>
    <w:multiLevelType w:val="hybridMultilevel"/>
    <w:tmpl w:val="273C89C6"/>
    <w:lvl w:ilvl="0" w:tplc="8138D5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B9780E"/>
    <w:multiLevelType w:val="hybridMultilevel"/>
    <w:tmpl w:val="E94475E4"/>
    <w:lvl w:ilvl="0" w:tplc="2760EB2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B37FF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3FD2BC8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DFA4E6C"/>
    <w:multiLevelType w:val="hybridMultilevel"/>
    <w:tmpl w:val="B9B62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E4ECD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CE71083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EB40E09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09952A7"/>
    <w:multiLevelType w:val="hybridMultilevel"/>
    <w:tmpl w:val="76C6EB9A"/>
    <w:lvl w:ilvl="0" w:tplc="089CA23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DB1DDD"/>
    <w:multiLevelType w:val="hybridMultilevel"/>
    <w:tmpl w:val="FF3C279E"/>
    <w:lvl w:ilvl="0" w:tplc="1E82A26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E69B9"/>
    <w:multiLevelType w:val="hybridMultilevel"/>
    <w:tmpl w:val="BA0E2978"/>
    <w:lvl w:ilvl="0" w:tplc="5EEABFE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218F3"/>
    <w:multiLevelType w:val="hybridMultilevel"/>
    <w:tmpl w:val="C132150A"/>
    <w:lvl w:ilvl="0" w:tplc="B4860428">
      <w:start w:val="1"/>
      <w:numFmt w:val="lowerLetter"/>
      <w:lvlText w:val="%1)"/>
      <w:lvlJc w:val="left"/>
      <w:pPr>
        <w:ind w:left="1074" w:hanging="360"/>
      </w:pPr>
      <w:rPr>
        <w:rFonts w:cs="Calibr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617E6541"/>
    <w:multiLevelType w:val="hybridMultilevel"/>
    <w:tmpl w:val="28EEB6EE"/>
    <w:lvl w:ilvl="0" w:tplc="7130C70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7297D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A04042"/>
    <w:multiLevelType w:val="hybridMultilevel"/>
    <w:tmpl w:val="EC2CE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86D4A"/>
    <w:multiLevelType w:val="multilevel"/>
    <w:tmpl w:val="3DA2CB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Muli" w:eastAsia="Times New Roman" w:hAnsi="Muli" w:cs="Calibri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4" w15:restartNumberingAfterBreak="0">
    <w:nsid w:val="74081938"/>
    <w:multiLevelType w:val="hybridMultilevel"/>
    <w:tmpl w:val="4456EF9E"/>
    <w:lvl w:ilvl="0" w:tplc="0B029616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B875EA"/>
    <w:multiLevelType w:val="hybridMultilevel"/>
    <w:tmpl w:val="A4561774"/>
    <w:lvl w:ilvl="0" w:tplc="0E5412EE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6" w15:restartNumberingAfterBreak="0">
    <w:nsid w:val="76A74412"/>
    <w:multiLevelType w:val="hybridMultilevel"/>
    <w:tmpl w:val="FF3C279E"/>
    <w:lvl w:ilvl="0" w:tplc="1E82A26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42D27"/>
    <w:multiLevelType w:val="hybridMultilevel"/>
    <w:tmpl w:val="EC8080F4"/>
    <w:lvl w:ilvl="0" w:tplc="A928CF4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24"/>
  </w:num>
  <w:num w:numId="4">
    <w:abstractNumId w:val="5"/>
  </w:num>
  <w:num w:numId="5">
    <w:abstractNumId w:val="11"/>
  </w:num>
  <w:num w:numId="6">
    <w:abstractNumId w:val="13"/>
  </w:num>
  <w:num w:numId="7">
    <w:abstractNumId w:val="15"/>
  </w:num>
  <w:num w:numId="8">
    <w:abstractNumId w:val="21"/>
  </w:num>
  <w:num w:numId="9">
    <w:abstractNumId w:val="14"/>
  </w:num>
  <w:num w:numId="10">
    <w:abstractNumId w:val="10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7"/>
  </w:num>
  <w:num w:numId="14">
    <w:abstractNumId w:val="1"/>
  </w:num>
  <w:num w:numId="15">
    <w:abstractNumId w:val="1"/>
    <w:lvlOverride w:ilvl="0">
      <w:startOverride w:val="1"/>
    </w:lvlOverride>
  </w:num>
  <w:num w:numId="16">
    <w:abstractNumId w:val="8"/>
  </w:num>
  <w:num w:numId="17">
    <w:abstractNumId w:val="7"/>
  </w:num>
  <w:num w:numId="18">
    <w:abstractNumId w:val="19"/>
  </w:num>
  <w:num w:numId="19">
    <w:abstractNumId w:val="25"/>
  </w:num>
  <w:num w:numId="20">
    <w:abstractNumId w:val="23"/>
  </w:num>
  <w:num w:numId="21">
    <w:abstractNumId w:val="12"/>
  </w:num>
  <w:num w:numId="22">
    <w:abstractNumId w:val="2"/>
  </w:num>
  <w:num w:numId="23">
    <w:abstractNumId w:val="4"/>
  </w:num>
  <w:num w:numId="24">
    <w:abstractNumId w:val="0"/>
  </w:num>
  <w:num w:numId="25">
    <w:abstractNumId w:val="9"/>
  </w:num>
  <w:num w:numId="26">
    <w:abstractNumId w:val="20"/>
  </w:num>
  <w:num w:numId="27">
    <w:abstractNumId w:val="18"/>
  </w:num>
  <w:num w:numId="28">
    <w:abstractNumId w:val="22"/>
  </w:num>
  <w:num w:numId="29">
    <w:abstractNumId w:val="27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9F"/>
    <w:rsid w:val="00006F29"/>
    <w:rsid w:val="0001113B"/>
    <w:rsid w:val="00014600"/>
    <w:rsid w:val="000230B5"/>
    <w:rsid w:val="0003177C"/>
    <w:rsid w:val="00032951"/>
    <w:rsid w:val="000340A6"/>
    <w:rsid w:val="000418CD"/>
    <w:rsid w:val="00041F35"/>
    <w:rsid w:val="00050899"/>
    <w:rsid w:val="00052243"/>
    <w:rsid w:val="00052E0C"/>
    <w:rsid w:val="00060158"/>
    <w:rsid w:val="00062FE0"/>
    <w:rsid w:val="0006328F"/>
    <w:rsid w:val="00064899"/>
    <w:rsid w:val="00070719"/>
    <w:rsid w:val="000720AF"/>
    <w:rsid w:val="00073799"/>
    <w:rsid w:val="00083968"/>
    <w:rsid w:val="000866F4"/>
    <w:rsid w:val="00091147"/>
    <w:rsid w:val="000926B0"/>
    <w:rsid w:val="00096073"/>
    <w:rsid w:val="000A1D3F"/>
    <w:rsid w:val="000A2285"/>
    <w:rsid w:val="000A3A7C"/>
    <w:rsid w:val="000A4B5F"/>
    <w:rsid w:val="000A7062"/>
    <w:rsid w:val="000B343E"/>
    <w:rsid w:val="000B3509"/>
    <w:rsid w:val="000B6220"/>
    <w:rsid w:val="000C3937"/>
    <w:rsid w:val="000C5A24"/>
    <w:rsid w:val="000C7686"/>
    <w:rsid w:val="000D1DDD"/>
    <w:rsid w:val="000E0C18"/>
    <w:rsid w:val="000E2181"/>
    <w:rsid w:val="000E26CD"/>
    <w:rsid w:val="000F3A42"/>
    <w:rsid w:val="000F3FF2"/>
    <w:rsid w:val="000F7BEF"/>
    <w:rsid w:val="00100B2B"/>
    <w:rsid w:val="001049BA"/>
    <w:rsid w:val="001053EC"/>
    <w:rsid w:val="00105A60"/>
    <w:rsid w:val="00105D8E"/>
    <w:rsid w:val="00112EFC"/>
    <w:rsid w:val="00113FA7"/>
    <w:rsid w:val="00117276"/>
    <w:rsid w:val="00123EFD"/>
    <w:rsid w:val="001249E4"/>
    <w:rsid w:val="001332CC"/>
    <w:rsid w:val="001339B1"/>
    <w:rsid w:val="00133BA2"/>
    <w:rsid w:val="00135A83"/>
    <w:rsid w:val="00136951"/>
    <w:rsid w:val="0013764E"/>
    <w:rsid w:val="001376E6"/>
    <w:rsid w:val="00137F86"/>
    <w:rsid w:val="00140A4C"/>
    <w:rsid w:val="00140BB8"/>
    <w:rsid w:val="00140C64"/>
    <w:rsid w:val="00141C4D"/>
    <w:rsid w:val="001542A2"/>
    <w:rsid w:val="001548E0"/>
    <w:rsid w:val="00160DAA"/>
    <w:rsid w:val="00163C98"/>
    <w:rsid w:val="00170575"/>
    <w:rsid w:val="00170586"/>
    <w:rsid w:val="00170670"/>
    <w:rsid w:val="001712AA"/>
    <w:rsid w:val="00171796"/>
    <w:rsid w:val="00172991"/>
    <w:rsid w:val="001729B3"/>
    <w:rsid w:val="00173190"/>
    <w:rsid w:val="00173927"/>
    <w:rsid w:val="00177143"/>
    <w:rsid w:val="00180C6E"/>
    <w:rsid w:val="00181842"/>
    <w:rsid w:val="00182438"/>
    <w:rsid w:val="00185DB9"/>
    <w:rsid w:val="001933C3"/>
    <w:rsid w:val="00194ACE"/>
    <w:rsid w:val="0019525C"/>
    <w:rsid w:val="001A53BC"/>
    <w:rsid w:val="001A615D"/>
    <w:rsid w:val="001B4FCA"/>
    <w:rsid w:val="001C0391"/>
    <w:rsid w:val="001C0C46"/>
    <w:rsid w:val="001C5DAF"/>
    <w:rsid w:val="001C6E37"/>
    <w:rsid w:val="001C7D11"/>
    <w:rsid w:val="001E25A8"/>
    <w:rsid w:val="001F2BD9"/>
    <w:rsid w:val="001F3D60"/>
    <w:rsid w:val="002053A8"/>
    <w:rsid w:val="00205F99"/>
    <w:rsid w:val="00206AB5"/>
    <w:rsid w:val="00207995"/>
    <w:rsid w:val="00213E37"/>
    <w:rsid w:val="00216A7B"/>
    <w:rsid w:val="00222693"/>
    <w:rsid w:val="0022442F"/>
    <w:rsid w:val="00224EBB"/>
    <w:rsid w:val="00225373"/>
    <w:rsid w:val="0023298E"/>
    <w:rsid w:val="0024112E"/>
    <w:rsid w:val="00243480"/>
    <w:rsid w:val="00247938"/>
    <w:rsid w:val="00255712"/>
    <w:rsid w:val="00263AC2"/>
    <w:rsid w:val="00265292"/>
    <w:rsid w:val="0027087E"/>
    <w:rsid w:val="00272042"/>
    <w:rsid w:val="0027372B"/>
    <w:rsid w:val="00274E68"/>
    <w:rsid w:val="00277975"/>
    <w:rsid w:val="00283AA6"/>
    <w:rsid w:val="002844F5"/>
    <w:rsid w:val="00285392"/>
    <w:rsid w:val="00285C5F"/>
    <w:rsid w:val="00291E51"/>
    <w:rsid w:val="00293434"/>
    <w:rsid w:val="00294112"/>
    <w:rsid w:val="002971CD"/>
    <w:rsid w:val="00297419"/>
    <w:rsid w:val="00297428"/>
    <w:rsid w:val="002A4236"/>
    <w:rsid w:val="002A5F66"/>
    <w:rsid w:val="002A6FB7"/>
    <w:rsid w:val="002A792D"/>
    <w:rsid w:val="002B4E1F"/>
    <w:rsid w:val="002C2371"/>
    <w:rsid w:val="002E1A67"/>
    <w:rsid w:val="002E1ED8"/>
    <w:rsid w:val="002E2B12"/>
    <w:rsid w:val="002E3649"/>
    <w:rsid w:val="002E6619"/>
    <w:rsid w:val="002E7DC9"/>
    <w:rsid w:val="002F1CA7"/>
    <w:rsid w:val="00301E1D"/>
    <w:rsid w:val="003067F3"/>
    <w:rsid w:val="003076A2"/>
    <w:rsid w:val="00312650"/>
    <w:rsid w:val="00313144"/>
    <w:rsid w:val="0031453D"/>
    <w:rsid w:val="00316290"/>
    <w:rsid w:val="00323DA3"/>
    <w:rsid w:val="003248A9"/>
    <w:rsid w:val="00324E99"/>
    <w:rsid w:val="0033059A"/>
    <w:rsid w:val="00331D6D"/>
    <w:rsid w:val="00333EE7"/>
    <w:rsid w:val="00335DA0"/>
    <w:rsid w:val="003364A9"/>
    <w:rsid w:val="00336CA3"/>
    <w:rsid w:val="00336D25"/>
    <w:rsid w:val="00343D5A"/>
    <w:rsid w:val="003460AD"/>
    <w:rsid w:val="003503C8"/>
    <w:rsid w:val="00350886"/>
    <w:rsid w:val="00350A3D"/>
    <w:rsid w:val="00350C45"/>
    <w:rsid w:val="0035243B"/>
    <w:rsid w:val="0036170B"/>
    <w:rsid w:val="00361FE8"/>
    <w:rsid w:val="00365BE8"/>
    <w:rsid w:val="00372353"/>
    <w:rsid w:val="00374D23"/>
    <w:rsid w:val="00376045"/>
    <w:rsid w:val="0037691D"/>
    <w:rsid w:val="00376DD3"/>
    <w:rsid w:val="0037753D"/>
    <w:rsid w:val="003779DB"/>
    <w:rsid w:val="00380454"/>
    <w:rsid w:val="00380777"/>
    <w:rsid w:val="0038317E"/>
    <w:rsid w:val="00384A4E"/>
    <w:rsid w:val="00386B19"/>
    <w:rsid w:val="00386E99"/>
    <w:rsid w:val="0039253A"/>
    <w:rsid w:val="00392B52"/>
    <w:rsid w:val="00393DFC"/>
    <w:rsid w:val="00396A4D"/>
    <w:rsid w:val="0039707A"/>
    <w:rsid w:val="003A4919"/>
    <w:rsid w:val="003B1423"/>
    <w:rsid w:val="003B6EC2"/>
    <w:rsid w:val="003C43B1"/>
    <w:rsid w:val="003C727C"/>
    <w:rsid w:val="003D2832"/>
    <w:rsid w:val="003D29B3"/>
    <w:rsid w:val="003E6149"/>
    <w:rsid w:val="004032E0"/>
    <w:rsid w:val="0040485A"/>
    <w:rsid w:val="00406D6C"/>
    <w:rsid w:val="004127C7"/>
    <w:rsid w:val="00414800"/>
    <w:rsid w:val="00423569"/>
    <w:rsid w:val="004245A5"/>
    <w:rsid w:val="004254F8"/>
    <w:rsid w:val="0042584D"/>
    <w:rsid w:val="00426E32"/>
    <w:rsid w:val="00436346"/>
    <w:rsid w:val="0043661F"/>
    <w:rsid w:val="00436AEF"/>
    <w:rsid w:val="00443260"/>
    <w:rsid w:val="00443A2F"/>
    <w:rsid w:val="00444439"/>
    <w:rsid w:val="00450587"/>
    <w:rsid w:val="0045540F"/>
    <w:rsid w:val="00456F43"/>
    <w:rsid w:val="00463AC7"/>
    <w:rsid w:val="0046696C"/>
    <w:rsid w:val="00472905"/>
    <w:rsid w:val="00473302"/>
    <w:rsid w:val="004742EF"/>
    <w:rsid w:val="004762AC"/>
    <w:rsid w:val="004765CE"/>
    <w:rsid w:val="00477C54"/>
    <w:rsid w:val="00480E52"/>
    <w:rsid w:val="00483CAD"/>
    <w:rsid w:val="00484347"/>
    <w:rsid w:val="004909DC"/>
    <w:rsid w:val="00491DAA"/>
    <w:rsid w:val="00493BEB"/>
    <w:rsid w:val="0049524A"/>
    <w:rsid w:val="004A498A"/>
    <w:rsid w:val="004A55C9"/>
    <w:rsid w:val="004B6F7E"/>
    <w:rsid w:val="004B777A"/>
    <w:rsid w:val="004C219F"/>
    <w:rsid w:val="004D27A8"/>
    <w:rsid w:val="004D6039"/>
    <w:rsid w:val="004E15A7"/>
    <w:rsid w:val="004E3304"/>
    <w:rsid w:val="004F344A"/>
    <w:rsid w:val="004F53A3"/>
    <w:rsid w:val="004F6D8E"/>
    <w:rsid w:val="00500AA0"/>
    <w:rsid w:val="00502C4F"/>
    <w:rsid w:val="00507229"/>
    <w:rsid w:val="005114E4"/>
    <w:rsid w:val="00515BC8"/>
    <w:rsid w:val="00526EAF"/>
    <w:rsid w:val="0054230C"/>
    <w:rsid w:val="00546DC2"/>
    <w:rsid w:val="00552598"/>
    <w:rsid w:val="005538B0"/>
    <w:rsid w:val="00556029"/>
    <w:rsid w:val="00557545"/>
    <w:rsid w:val="00560A29"/>
    <w:rsid w:val="00560A5C"/>
    <w:rsid w:val="00563953"/>
    <w:rsid w:val="005653B1"/>
    <w:rsid w:val="0056751C"/>
    <w:rsid w:val="00567EA9"/>
    <w:rsid w:val="0057037F"/>
    <w:rsid w:val="00571786"/>
    <w:rsid w:val="0057379F"/>
    <w:rsid w:val="00573F33"/>
    <w:rsid w:val="005767F1"/>
    <w:rsid w:val="0057732A"/>
    <w:rsid w:val="005777D4"/>
    <w:rsid w:val="005778ED"/>
    <w:rsid w:val="00577B0B"/>
    <w:rsid w:val="00577DC5"/>
    <w:rsid w:val="00583A67"/>
    <w:rsid w:val="005876C0"/>
    <w:rsid w:val="00590CEA"/>
    <w:rsid w:val="00592F2B"/>
    <w:rsid w:val="00593144"/>
    <w:rsid w:val="005A2B92"/>
    <w:rsid w:val="005A3FB5"/>
    <w:rsid w:val="005A6CF6"/>
    <w:rsid w:val="005A7582"/>
    <w:rsid w:val="005B1688"/>
    <w:rsid w:val="005B699E"/>
    <w:rsid w:val="005B6D0A"/>
    <w:rsid w:val="005C19B7"/>
    <w:rsid w:val="005C221E"/>
    <w:rsid w:val="005C283C"/>
    <w:rsid w:val="005C2CAB"/>
    <w:rsid w:val="005C5109"/>
    <w:rsid w:val="005D2678"/>
    <w:rsid w:val="005D4C48"/>
    <w:rsid w:val="005D63EF"/>
    <w:rsid w:val="005D6A6B"/>
    <w:rsid w:val="005E21C2"/>
    <w:rsid w:val="005E516B"/>
    <w:rsid w:val="005E6125"/>
    <w:rsid w:val="005F2CC4"/>
    <w:rsid w:val="005F3337"/>
    <w:rsid w:val="005F4286"/>
    <w:rsid w:val="006013CF"/>
    <w:rsid w:val="006048B2"/>
    <w:rsid w:val="00616A1D"/>
    <w:rsid w:val="00617582"/>
    <w:rsid w:val="00630CCE"/>
    <w:rsid w:val="00632016"/>
    <w:rsid w:val="00633095"/>
    <w:rsid w:val="006410EE"/>
    <w:rsid w:val="00641DC3"/>
    <w:rsid w:val="00642DAF"/>
    <w:rsid w:val="00644920"/>
    <w:rsid w:val="006462EE"/>
    <w:rsid w:val="00646D1F"/>
    <w:rsid w:val="00651C35"/>
    <w:rsid w:val="006529D0"/>
    <w:rsid w:val="00652CF1"/>
    <w:rsid w:val="00653594"/>
    <w:rsid w:val="006541BA"/>
    <w:rsid w:val="006627CC"/>
    <w:rsid w:val="00665D81"/>
    <w:rsid w:val="00677034"/>
    <w:rsid w:val="006800D3"/>
    <w:rsid w:val="00684CC2"/>
    <w:rsid w:val="00686104"/>
    <w:rsid w:val="006900CD"/>
    <w:rsid w:val="006938CB"/>
    <w:rsid w:val="00694D3C"/>
    <w:rsid w:val="00695A33"/>
    <w:rsid w:val="00697B17"/>
    <w:rsid w:val="006A0965"/>
    <w:rsid w:val="006A0EB1"/>
    <w:rsid w:val="006B095B"/>
    <w:rsid w:val="006B14DC"/>
    <w:rsid w:val="006B2F34"/>
    <w:rsid w:val="006B5C76"/>
    <w:rsid w:val="006B5F05"/>
    <w:rsid w:val="006C1835"/>
    <w:rsid w:val="006C5377"/>
    <w:rsid w:val="006D1AB9"/>
    <w:rsid w:val="006D5825"/>
    <w:rsid w:val="006D6406"/>
    <w:rsid w:val="006E02CF"/>
    <w:rsid w:val="006E3C9C"/>
    <w:rsid w:val="006E7113"/>
    <w:rsid w:val="006F3AB7"/>
    <w:rsid w:val="006F44DA"/>
    <w:rsid w:val="006F4E17"/>
    <w:rsid w:val="00700DF4"/>
    <w:rsid w:val="007017A5"/>
    <w:rsid w:val="007026C5"/>
    <w:rsid w:val="00704033"/>
    <w:rsid w:val="00710BCA"/>
    <w:rsid w:val="0071199B"/>
    <w:rsid w:val="00711DFC"/>
    <w:rsid w:val="00713EB0"/>
    <w:rsid w:val="00714981"/>
    <w:rsid w:val="007207E0"/>
    <w:rsid w:val="007219C8"/>
    <w:rsid w:val="00721C29"/>
    <w:rsid w:val="00723F5D"/>
    <w:rsid w:val="00726437"/>
    <w:rsid w:val="00731BFA"/>
    <w:rsid w:val="00731F51"/>
    <w:rsid w:val="007401C3"/>
    <w:rsid w:val="00742190"/>
    <w:rsid w:val="0074668C"/>
    <w:rsid w:val="0074697E"/>
    <w:rsid w:val="00747BF1"/>
    <w:rsid w:val="007524CF"/>
    <w:rsid w:val="00752F21"/>
    <w:rsid w:val="0075316B"/>
    <w:rsid w:val="00757FD4"/>
    <w:rsid w:val="00762D59"/>
    <w:rsid w:val="007636B4"/>
    <w:rsid w:val="0076442E"/>
    <w:rsid w:val="00765607"/>
    <w:rsid w:val="0077507E"/>
    <w:rsid w:val="0077782F"/>
    <w:rsid w:val="007805B1"/>
    <w:rsid w:val="00781E09"/>
    <w:rsid w:val="00782487"/>
    <w:rsid w:val="0078346C"/>
    <w:rsid w:val="0078474D"/>
    <w:rsid w:val="007878F9"/>
    <w:rsid w:val="00790D5C"/>
    <w:rsid w:val="00792068"/>
    <w:rsid w:val="00792741"/>
    <w:rsid w:val="00792CC4"/>
    <w:rsid w:val="00795E1E"/>
    <w:rsid w:val="0079733A"/>
    <w:rsid w:val="007A3DC8"/>
    <w:rsid w:val="007B01DB"/>
    <w:rsid w:val="007B075A"/>
    <w:rsid w:val="007B720F"/>
    <w:rsid w:val="007C04BB"/>
    <w:rsid w:val="007C06EB"/>
    <w:rsid w:val="007C16CA"/>
    <w:rsid w:val="007C4F39"/>
    <w:rsid w:val="007C76BC"/>
    <w:rsid w:val="007D7189"/>
    <w:rsid w:val="007E427C"/>
    <w:rsid w:val="007E7B35"/>
    <w:rsid w:val="007F487D"/>
    <w:rsid w:val="007F553B"/>
    <w:rsid w:val="007F5F3D"/>
    <w:rsid w:val="007F7376"/>
    <w:rsid w:val="008039EC"/>
    <w:rsid w:val="00810D26"/>
    <w:rsid w:val="008110EB"/>
    <w:rsid w:val="00811EA2"/>
    <w:rsid w:val="00812A09"/>
    <w:rsid w:val="00813783"/>
    <w:rsid w:val="008206AB"/>
    <w:rsid w:val="00821521"/>
    <w:rsid w:val="008230DC"/>
    <w:rsid w:val="008443DE"/>
    <w:rsid w:val="0084571B"/>
    <w:rsid w:val="00846635"/>
    <w:rsid w:val="00854C63"/>
    <w:rsid w:val="0086321F"/>
    <w:rsid w:val="0086429B"/>
    <w:rsid w:val="008647C4"/>
    <w:rsid w:val="008733B5"/>
    <w:rsid w:val="00873F4A"/>
    <w:rsid w:val="00875780"/>
    <w:rsid w:val="00883C79"/>
    <w:rsid w:val="00884804"/>
    <w:rsid w:val="0088761F"/>
    <w:rsid w:val="00887C45"/>
    <w:rsid w:val="0089096E"/>
    <w:rsid w:val="00891EC2"/>
    <w:rsid w:val="0089401D"/>
    <w:rsid w:val="00895AD4"/>
    <w:rsid w:val="008B0D3D"/>
    <w:rsid w:val="008B1F35"/>
    <w:rsid w:val="008B4098"/>
    <w:rsid w:val="008B42EA"/>
    <w:rsid w:val="008B525A"/>
    <w:rsid w:val="008C0E2C"/>
    <w:rsid w:val="008C7CCC"/>
    <w:rsid w:val="008D4D8C"/>
    <w:rsid w:val="008E1B6A"/>
    <w:rsid w:val="008E3667"/>
    <w:rsid w:val="008E46C5"/>
    <w:rsid w:val="008E55F4"/>
    <w:rsid w:val="008E60EE"/>
    <w:rsid w:val="008E77B0"/>
    <w:rsid w:val="008F1CDA"/>
    <w:rsid w:val="008F6890"/>
    <w:rsid w:val="00900919"/>
    <w:rsid w:val="00901E93"/>
    <w:rsid w:val="009036E6"/>
    <w:rsid w:val="0090787A"/>
    <w:rsid w:val="0091007D"/>
    <w:rsid w:val="00926F10"/>
    <w:rsid w:val="00930740"/>
    <w:rsid w:val="0093689A"/>
    <w:rsid w:val="00940DA1"/>
    <w:rsid w:val="00945DC1"/>
    <w:rsid w:val="0094792D"/>
    <w:rsid w:val="0095165B"/>
    <w:rsid w:val="00960126"/>
    <w:rsid w:val="00961091"/>
    <w:rsid w:val="009645D9"/>
    <w:rsid w:val="00967637"/>
    <w:rsid w:val="009678A4"/>
    <w:rsid w:val="009745EC"/>
    <w:rsid w:val="00976B6B"/>
    <w:rsid w:val="009773B0"/>
    <w:rsid w:val="00977622"/>
    <w:rsid w:val="009864AB"/>
    <w:rsid w:val="00987DC7"/>
    <w:rsid w:val="0099186D"/>
    <w:rsid w:val="009919CF"/>
    <w:rsid w:val="00991A9D"/>
    <w:rsid w:val="009929D0"/>
    <w:rsid w:val="00995AEB"/>
    <w:rsid w:val="00995B7C"/>
    <w:rsid w:val="009A1CBC"/>
    <w:rsid w:val="009A2FBF"/>
    <w:rsid w:val="009A6B9D"/>
    <w:rsid w:val="009A70EF"/>
    <w:rsid w:val="009B0921"/>
    <w:rsid w:val="009B27CE"/>
    <w:rsid w:val="009B2E02"/>
    <w:rsid w:val="009B4D08"/>
    <w:rsid w:val="009B7425"/>
    <w:rsid w:val="009C2C01"/>
    <w:rsid w:val="009C4DB0"/>
    <w:rsid w:val="009D06B4"/>
    <w:rsid w:val="009D2668"/>
    <w:rsid w:val="009D5FAD"/>
    <w:rsid w:val="009D7ACE"/>
    <w:rsid w:val="009D7DBE"/>
    <w:rsid w:val="009E296B"/>
    <w:rsid w:val="009E3094"/>
    <w:rsid w:val="009E43E3"/>
    <w:rsid w:val="009E5984"/>
    <w:rsid w:val="009F132F"/>
    <w:rsid w:val="009F5842"/>
    <w:rsid w:val="009F7F5C"/>
    <w:rsid w:val="00A011F0"/>
    <w:rsid w:val="00A0213E"/>
    <w:rsid w:val="00A02548"/>
    <w:rsid w:val="00A02D69"/>
    <w:rsid w:val="00A030DF"/>
    <w:rsid w:val="00A05FB1"/>
    <w:rsid w:val="00A06E94"/>
    <w:rsid w:val="00A0722B"/>
    <w:rsid w:val="00A16F42"/>
    <w:rsid w:val="00A20109"/>
    <w:rsid w:val="00A217DB"/>
    <w:rsid w:val="00A30CB4"/>
    <w:rsid w:val="00A35FB5"/>
    <w:rsid w:val="00A3676C"/>
    <w:rsid w:val="00A36853"/>
    <w:rsid w:val="00A402D4"/>
    <w:rsid w:val="00A415E5"/>
    <w:rsid w:val="00A4438A"/>
    <w:rsid w:val="00A44B80"/>
    <w:rsid w:val="00A46BC6"/>
    <w:rsid w:val="00A52245"/>
    <w:rsid w:val="00A524DD"/>
    <w:rsid w:val="00A54056"/>
    <w:rsid w:val="00A703E5"/>
    <w:rsid w:val="00A72AB6"/>
    <w:rsid w:val="00A73C6E"/>
    <w:rsid w:val="00A76D41"/>
    <w:rsid w:val="00A8070B"/>
    <w:rsid w:val="00A84959"/>
    <w:rsid w:val="00A84C7E"/>
    <w:rsid w:val="00A85390"/>
    <w:rsid w:val="00A96D2B"/>
    <w:rsid w:val="00AA17EA"/>
    <w:rsid w:val="00AA346D"/>
    <w:rsid w:val="00AC35C3"/>
    <w:rsid w:val="00AC3632"/>
    <w:rsid w:val="00AD16E6"/>
    <w:rsid w:val="00AD172A"/>
    <w:rsid w:val="00AD3798"/>
    <w:rsid w:val="00AD3A68"/>
    <w:rsid w:val="00AD54C9"/>
    <w:rsid w:val="00AE5134"/>
    <w:rsid w:val="00B019E8"/>
    <w:rsid w:val="00B01D29"/>
    <w:rsid w:val="00B03B7A"/>
    <w:rsid w:val="00B0602D"/>
    <w:rsid w:val="00B07D50"/>
    <w:rsid w:val="00B15C22"/>
    <w:rsid w:val="00B17E23"/>
    <w:rsid w:val="00B22944"/>
    <w:rsid w:val="00B24B3A"/>
    <w:rsid w:val="00B25547"/>
    <w:rsid w:val="00B301E5"/>
    <w:rsid w:val="00B34EA4"/>
    <w:rsid w:val="00B4061A"/>
    <w:rsid w:val="00B417AE"/>
    <w:rsid w:val="00B468E6"/>
    <w:rsid w:val="00B5093A"/>
    <w:rsid w:val="00B50B08"/>
    <w:rsid w:val="00B54E60"/>
    <w:rsid w:val="00B60721"/>
    <w:rsid w:val="00B66444"/>
    <w:rsid w:val="00B764BA"/>
    <w:rsid w:val="00B811A2"/>
    <w:rsid w:val="00B82C5B"/>
    <w:rsid w:val="00B8337D"/>
    <w:rsid w:val="00B87A87"/>
    <w:rsid w:val="00B901F0"/>
    <w:rsid w:val="00B9278B"/>
    <w:rsid w:val="00BA4570"/>
    <w:rsid w:val="00BA5D23"/>
    <w:rsid w:val="00BB3976"/>
    <w:rsid w:val="00BB42D7"/>
    <w:rsid w:val="00BB6F1B"/>
    <w:rsid w:val="00BC3D07"/>
    <w:rsid w:val="00BD25E8"/>
    <w:rsid w:val="00BD2D16"/>
    <w:rsid w:val="00BD3CEE"/>
    <w:rsid w:val="00BD518D"/>
    <w:rsid w:val="00BD6567"/>
    <w:rsid w:val="00BE118B"/>
    <w:rsid w:val="00BE22ED"/>
    <w:rsid w:val="00BE259F"/>
    <w:rsid w:val="00BE28C8"/>
    <w:rsid w:val="00BF00E8"/>
    <w:rsid w:val="00BF30BD"/>
    <w:rsid w:val="00BF3D01"/>
    <w:rsid w:val="00BF5AE5"/>
    <w:rsid w:val="00C01B48"/>
    <w:rsid w:val="00C02B04"/>
    <w:rsid w:val="00C10E45"/>
    <w:rsid w:val="00C1150B"/>
    <w:rsid w:val="00C14F81"/>
    <w:rsid w:val="00C15BEE"/>
    <w:rsid w:val="00C17ABE"/>
    <w:rsid w:val="00C217B6"/>
    <w:rsid w:val="00C23EA8"/>
    <w:rsid w:val="00C24F74"/>
    <w:rsid w:val="00C26CF2"/>
    <w:rsid w:val="00C2729E"/>
    <w:rsid w:val="00C34473"/>
    <w:rsid w:val="00C41424"/>
    <w:rsid w:val="00C43D6B"/>
    <w:rsid w:val="00C44798"/>
    <w:rsid w:val="00C4556B"/>
    <w:rsid w:val="00C47530"/>
    <w:rsid w:val="00C50E7D"/>
    <w:rsid w:val="00C6531F"/>
    <w:rsid w:val="00C66AEE"/>
    <w:rsid w:val="00C70650"/>
    <w:rsid w:val="00C86490"/>
    <w:rsid w:val="00C86C52"/>
    <w:rsid w:val="00C95EA0"/>
    <w:rsid w:val="00C97ABA"/>
    <w:rsid w:val="00CA2214"/>
    <w:rsid w:val="00CA262E"/>
    <w:rsid w:val="00CA69B9"/>
    <w:rsid w:val="00CA7210"/>
    <w:rsid w:val="00CB01D3"/>
    <w:rsid w:val="00CB5A94"/>
    <w:rsid w:val="00CC563B"/>
    <w:rsid w:val="00CC5B31"/>
    <w:rsid w:val="00CC64CD"/>
    <w:rsid w:val="00CD10AA"/>
    <w:rsid w:val="00CD119A"/>
    <w:rsid w:val="00CD1D4D"/>
    <w:rsid w:val="00CD43E1"/>
    <w:rsid w:val="00CD4F49"/>
    <w:rsid w:val="00CD6CAB"/>
    <w:rsid w:val="00CD6FB9"/>
    <w:rsid w:val="00CE0EE6"/>
    <w:rsid w:val="00CE1E41"/>
    <w:rsid w:val="00CE1FFB"/>
    <w:rsid w:val="00CE25B1"/>
    <w:rsid w:val="00CF0868"/>
    <w:rsid w:val="00CF12C7"/>
    <w:rsid w:val="00CF38E3"/>
    <w:rsid w:val="00CF3A2B"/>
    <w:rsid w:val="00CF4071"/>
    <w:rsid w:val="00CF5370"/>
    <w:rsid w:val="00CF693B"/>
    <w:rsid w:val="00D00426"/>
    <w:rsid w:val="00D00668"/>
    <w:rsid w:val="00D07220"/>
    <w:rsid w:val="00D127B1"/>
    <w:rsid w:val="00D141DF"/>
    <w:rsid w:val="00D26E84"/>
    <w:rsid w:val="00D26FF7"/>
    <w:rsid w:val="00D3035B"/>
    <w:rsid w:val="00D30525"/>
    <w:rsid w:val="00D30B0A"/>
    <w:rsid w:val="00D31805"/>
    <w:rsid w:val="00D32E02"/>
    <w:rsid w:val="00D33401"/>
    <w:rsid w:val="00D34F06"/>
    <w:rsid w:val="00D3622D"/>
    <w:rsid w:val="00D403D1"/>
    <w:rsid w:val="00D42C24"/>
    <w:rsid w:val="00D4515A"/>
    <w:rsid w:val="00D46363"/>
    <w:rsid w:val="00D47CB1"/>
    <w:rsid w:val="00D50DBA"/>
    <w:rsid w:val="00D57658"/>
    <w:rsid w:val="00D63129"/>
    <w:rsid w:val="00D72099"/>
    <w:rsid w:val="00D77712"/>
    <w:rsid w:val="00D85A7D"/>
    <w:rsid w:val="00D90989"/>
    <w:rsid w:val="00D943B9"/>
    <w:rsid w:val="00D955CF"/>
    <w:rsid w:val="00DA3681"/>
    <w:rsid w:val="00DA4FDF"/>
    <w:rsid w:val="00DA7050"/>
    <w:rsid w:val="00DB1739"/>
    <w:rsid w:val="00DB5934"/>
    <w:rsid w:val="00DC102F"/>
    <w:rsid w:val="00DC1410"/>
    <w:rsid w:val="00DC2E5E"/>
    <w:rsid w:val="00DC5E96"/>
    <w:rsid w:val="00DC6ADD"/>
    <w:rsid w:val="00DC7E4B"/>
    <w:rsid w:val="00DC7F07"/>
    <w:rsid w:val="00DD347B"/>
    <w:rsid w:val="00DD4E6C"/>
    <w:rsid w:val="00DE5D9B"/>
    <w:rsid w:val="00DF2DE1"/>
    <w:rsid w:val="00DF398C"/>
    <w:rsid w:val="00DF734C"/>
    <w:rsid w:val="00DF7879"/>
    <w:rsid w:val="00DF79A3"/>
    <w:rsid w:val="00E01048"/>
    <w:rsid w:val="00E03581"/>
    <w:rsid w:val="00E1353E"/>
    <w:rsid w:val="00E17804"/>
    <w:rsid w:val="00E25C3E"/>
    <w:rsid w:val="00E32021"/>
    <w:rsid w:val="00E35F5F"/>
    <w:rsid w:val="00E37CC3"/>
    <w:rsid w:val="00E402AB"/>
    <w:rsid w:val="00E40837"/>
    <w:rsid w:val="00E42DBD"/>
    <w:rsid w:val="00E50B2C"/>
    <w:rsid w:val="00E5110E"/>
    <w:rsid w:val="00E539AB"/>
    <w:rsid w:val="00E53BBA"/>
    <w:rsid w:val="00E55D52"/>
    <w:rsid w:val="00E5694A"/>
    <w:rsid w:val="00E64460"/>
    <w:rsid w:val="00E65570"/>
    <w:rsid w:val="00E666EB"/>
    <w:rsid w:val="00E72F08"/>
    <w:rsid w:val="00E73E99"/>
    <w:rsid w:val="00E76010"/>
    <w:rsid w:val="00E83D08"/>
    <w:rsid w:val="00E90FDE"/>
    <w:rsid w:val="00E920A7"/>
    <w:rsid w:val="00E934D0"/>
    <w:rsid w:val="00E94045"/>
    <w:rsid w:val="00EA2C7A"/>
    <w:rsid w:val="00EA400F"/>
    <w:rsid w:val="00EA6E9F"/>
    <w:rsid w:val="00EA71F7"/>
    <w:rsid w:val="00EB0493"/>
    <w:rsid w:val="00EB1D54"/>
    <w:rsid w:val="00EB4565"/>
    <w:rsid w:val="00EB7DF8"/>
    <w:rsid w:val="00EC2134"/>
    <w:rsid w:val="00EC3C33"/>
    <w:rsid w:val="00EC442A"/>
    <w:rsid w:val="00EC5355"/>
    <w:rsid w:val="00EC62C3"/>
    <w:rsid w:val="00EC691C"/>
    <w:rsid w:val="00EC765F"/>
    <w:rsid w:val="00ED014F"/>
    <w:rsid w:val="00ED2B7C"/>
    <w:rsid w:val="00ED3642"/>
    <w:rsid w:val="00ED5440"/>
    <w:rsid w:val="00ED563D"/>
    <w:rsid w:val="00ED6205"/>
    <w:rsid w:val="00EE3BB8"/>
    <w:rsid w:val="00EF008F"/>
    <w:rsid w:val="00EF3052"/>
    <w:rsid w:val="00EF4E69"/>
    <w:rsid w:val="00EF6146"/>
    <w:rsid w:val="00EF665B"/>
    <w:rsid w:val="00F02D99"/>
    <w:rsid w:val="00F06E8F"/>
    <w:rsid w:val="00F079C9"/>
    <w:rsid w:val="00F07F2E"/>
    <w:rsid w:val="00F120A1"/>
    <w:rsid w:val="00F17729"/>
    <w:rsid w:val="00F216CD"/>
    <w:rsid w:val="00F35710"/>
    <w:rsid w:val="00F455CB"/>
    <w:rsid w:val="00F478ED"/>
    <w:rsid w:val="00F51E43"/>
    <w:rsid w:val="00F53872"/>
    <w:rsid w:val="00F53DCB"/>
    <w:rsid w:val="00F555A4"/>
    <w:rsid w:val="00F56B73"/>
    <w:rsid w:val="00F5768B"/>
    <w:rsid w:val="00F609CC"/>
    <w:rsid w:val="00F642BB"/>
    <w:rsid w:val="00F663AB"/>
    <w:rsid w:val="00F72316"/>
    <w:rsid w:val="00F723CE"/>
    <w:rsid w:val="00F75B18"/>
    <w:rsid w:val="00F75D92"/>
    <w:rsid w:val="00F802CE"/>
    <w:rsid w:val="00F81728"/>
    <w:rsid w:val="00F819AB"/>
    <w:rsid w:val="00F836ED"/>
    <w:rsid w:val="00F868E3"/>
    <w:rsid w:val="00F97FD8"/>
    <w:rsid w:val="00FA4648"/>
    <w:rsid w:val="00FA6D05"/>
    <w:rsid w:val="00FB0A91"/>
    <w:rsid w:val="00FB39E5"/>
    <w:rsid w:val="00FB52EE"/>
    <w:rsid w:val="00FB7E09"/>
    <w:rsid w:val="00FC5EE3"/>
    <w:rsid w:val="00FC6FD9"/>
    <w:rsid w:val="00FD097E"/>
    <w:rsid w:val="00FD0E22"/>
    <w:rsid w:val="00FD2268"/>
    <w:rsid w:val="00FD446D"/>
    <w:rsid w:val="00FD5C16"/>
    <w:rsid w:val="00FE1891"/>
    <w:rsid w:val="00FE32C6"/>
    <w:rsid w:val="00FE35F1"/>
    <w:rsid w:val="00FF3B0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4B3AB2"/>
  <w15:docId w15:val="{BD614588-9A50-4E0C-AD11-D2A03300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6A1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733B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21521"/>
    <w:pPr>
      <w:keepNext/>
      <w:spacing w:after="0" w:line="240" w:lineRule="auto"/>
      <w:jc w:val="right"/>
      <w:outlineLvl w:val="5"/>
    </w:pPr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36"/>
  </w:style>
  <w:style w:type="paragraph" w:styleId="Stopka">
    <w:name w:val="footer"/>
    <w:basedOn w:val="Normalny"/>
    <w:link w:val="StopkaZnak"/>
    <w:uiPriority w:val="99"/>
    <w:unhideWhenUsed/>
    <w:rsid w:val="002A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36"/>
  </w:style>
  <w:style w:type="character" w:styleId="Hipercze">
    <w:name w:val="Hyperlink"/>
    <w:basedOn w:val="Domylnaczcionkaakapitu"/>
    <w:uiPriority w:val="99"/>
    <w:unhideWhenUsed/>
    <w:rsid w:val="002A4236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semiHidden/>
    <w:rsid w:val="00821521"/>
    <w:rPr>
      <w:rFonts w:ascii="Arial" w:eastAsia="Times New Roman" w:hAnsi="Arial" w:cs="Times New Roman"/>
      <w:b/>
      <w:sz w:val="20"/>
      <w:szCs w:val="20"/>
      <w:lang w:val="x-none" w:eastAsia="x-none"/>
    </w:rPr>
  </w:style>
  <w:style w:type="paragraph" w:customStyle="1" w:styleId="Zwykytekst1">
    <w:name w:val="Zwykły tekst1"/>
    <w:basedOn w:val="Normalny"/>
    <w:rsid w:val="00821521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FontStyle28">
    <w:name w:val="Font Style28"/>
    <w:uiPriority w:val="99"/>
    <w:rsid w:val="007B01DB"/>
    <w:rPr>
      <w:rFonts w:ascii="Arial" w:hAnsi="Arial" w:cs="Arial"/>
      <w:sz w:val="20"/>
      <w:szCs w:val="20"/>
    </w:rPr>
  </w:style>
  <w:style w:type="paragraph" w:styleId="Akapitzlist">
    <w:name w:val="List Paragraph"/>
    <w:aliases w:val="CW_Lista,Wypunktowanie,L1,Numerowanie,Akapit z listą BS,wypunktowanie,Podsis rysunku,Akapit z listą numerowaną,lp1,Bullet List,FooterText,numbered,Paragraphe de liste1,Bulletr List Paragraph,列出段落,列出段落1,List Paragraph21,Listeafsnit1,リスト段落1"/>
    <w:basedOn w:val="Normalny"/>
    <w:link w:val="AkapitzlistZnak"/>
    <w:uiPriority w:val="34"/>
    <w:qFormat/>
    <w:rsid w:val="00711DF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C2C01"/>
    <w:pPr>
      <w:widowControl w:val="0"/>
      <w:suppressAutoHyphens/>
      <w:autoSpaceDE w:val="0"/>
      <w:spacing w:after="12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2C01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Zwykytekst">
    <w:name w:val="Plain Text"/>
    <w:basedOn w:val="Normalny"/>
    <w:link w:val="ZwykytekstZnak"/>
    <w:unhideWhenUsed/>
    <w:rsid w:val="00653594"/>
    <w:pPr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rsid w:val="00653594"/>
    <w:rPr>
      <w:rFonts w:ascii="Courier New" w:eastAsia="Calibri" w:hAnsi="Courier New" w:cs="Times New Roman"/>
      <w:sz w:val="20"/>
      <w:szCs w:val="20"/>
      <w:lang w:val="x-none" w:eastAsia="pl-PL"/>
    </w:rPr>
  </w:style>
  <w:style w:type="character" w:customStyle="1" w:styleId="AkapitzlistZnak">
    <w:name w:val="Akapit z listą Znak"/>
    <w:aliases w:val="CW_Lista Znak,Wypunktowanie Znak,L1 Znak,Numerowanie Znak,Akapit z listą BS Znak,wypunktowanie Znak,Podsis rysunku Znak,Akapit z listą numerowaną Znak,lp1 Znak,Bullet List Znak,FooterText Znak,numbered Znak,Paragraphe de liste1 Znak"/>
    <w:link w:val="Akapitzlist"/>
    <w:uiPriority w:val="34"/>
    <w:qFormat/>
    <w:locked/>
    <w:rsid w:val="00651C35"/>
  </w:style>
  <w:style w:type="paragraph" w:styleId="Tekstdymka">
    <w:name w:val="Balloon Text"/>
    <w:basedOn w:val="Normalny"/>
    <w:link w:val="TekstdymkaZnak"/>
    <w:uiPriority w:val="99"/>
    <w:semiHidden/>
    <w:unhideWhenUsed/>
    <w:rsid w:val="00123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EFD"/>
    <w:rPr>
      <w:rFonts w:ascii="Segoe UI" w:hAnsi="Segoe UI" w:cs="Segoe UI"/>
      <w:sz w:val="18"/>
      <w:szCs w:val="18"/>
    </w:rPr>
  </w:style>
  <w:style w:type="paragraph" w:customStyle="1" w:styleId="tytuowy">
    <w:name w:val="tytułowy"/>
    <w:basedOn w:val="Normalny"/>
    <w:next w:val="Normalny"/>
    <w:qFormat/>
    <w:rsid w:val="00BE28C8"/>
    <w:pPr>
      <w:widowControl w:val="0"/>
      <w:autoSpaceDE w:val="0"/>
      <w:autoSpaceDN w:val="0"/>
      <w:adjustRightInd w:val="0"/>
      <w:spacing w:after="0" w:line="293" w:lineRule="auto"/>
      <w:jc w:val="both"/>
      <w:textAlignment w:val="center"/>
    </w:pPr>
    <w:rPr>
      <w:rFonts w:ascii="Arial" w:eastAsia="MS Mincho" w:hAnsi="Arial" w:cs="Arial"/>
      <w:color w:val="000000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733B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3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3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3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3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347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616A1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39"/>
    <w:rsid w:val="00330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ebis\AppData\Local\Temp\wz&#243;r%20papieru_str_czb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3C229-2378-4CCB-94AF-18A7C636A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papieru_str_czb</Template>
  <TotalTime>877</TotalTime>
  <Pages>3</Pages>
  <Words>588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Gębiś</dc:creator>
  <cp:lastModifiedBy>Anna Lewandowska</cp:lastModifiedBy>
  <cp:revision>131</cp:revision>
  <cp:lastPrinted>2021-04-12T12:31:00Z</cp:lastPrinted>
  <dcterms:created xsi:type="dcterms:W3CDTF">2019-04-09T08:16:00Z</dcterms:created>
  <dcterms:modified xsi:type="dcterms:W3CDTF">2026-08-15T00:21:00Z</dcterms:modified>
</cp:coreProperties>
</file>