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34A" w:rsidRDefault="000F334A" w:rsidP="000F334A">
      <w:pPr>
        <w:jc w:val="right"/>
      </w:pPr>
      <w:r>
        <w:t xml:space="preserve">Załącznik </w:t>
      </w:r>
      <w:r w:rsidR="00A87C84">
        <w:t>4</w:t>
      </w:r>
      <w:r>
        <w:t xml:space="preserve"> do SWZ</w:t>
      </w:r>
      <w:r>
        <w:br/>
        <w:t>PZ.271.1.2</w:t>
      </w:r>
      <w:r w:rsidR="00470E3A">
        <w:t>3</w:t>
      </w:r>
      <w:r>
        <w:t>.2026</w:t>
      </w:r>
    </w:p>
    <w:p w:rsidR="00125A4C" w:rsidRDefault="00125A4C" w:rsidP="00125A4C">
      <w:pPr>
        <w:pStyle w:val="Nagwek1"/>
      </w:pPr>
      <w:r>
        <w:t xml:space="preserve">Oświadczenie Wykonawcy o niepodleganiu wykluczeniu z postępowania </w:t>
      </w:r>
    </w:p>
    <w:p w:rsidR="00125A4C" w:rsidRDefault="00125A4C" w:rsidP="00125A4C">
      <w:r>
        <w:t xml:space="preserve">o udzielenie zamówienia publicznego </w:t>
      </w:r>
      <w:r w:rsidR="00470E3A">
        <w:t>p</w:t>
      </w:r>
      <w:r>
        <w:t>n</w:t>
      </w:r>
      <w:r w:rsidR="00470E3A">
        <w:t>.</w:t>
      </w:r>
      <w:r>
        <w:t xml:space="preserve"> „</w:t>
      </w:r>
      <w:r w:rsidR="00470E3A" w:rsidRPr="00470E3A">
        <w:t>Opracowanie graficzne, druk oraz dostawa materiałów informacyjnych dla uczestników wydarzeń i spotkań organizowanych przez Wojewódzki Urząd Pracy w Krakowie</w:t>
      </w:r>
      <w:r w:rsidRPr="00125A4C">
        <w:t>”</w:t>
      </w:r>
    </w:p>
    <w:p w:rsidR="00125A4C" w:rsidRDefault="00125A4C" w:rsidP="00125A4C">
      <w:r>
        <w:t>Wykonawca:</w:t>
      </w:r>
    </w:p>
    <w:p w:rsidR="00125A4C" w:rsidRDefault="00125A4C" w:rsidP="00125A4C">
      <w:r>
        <w:t>……………………………………………………………………………………..</w:t>
      </w:r>
    </w:p>
    <w:p w:rsidR="00125A4C" w:rsidRDefault="00125A4C" w:rsidP="00125A4C">
      <w:r>
        <w:t>(pełna nazwa/firma/nazwisko)</w:t>
      </w:r>
    </w:p>
    <w:p w:rsidR="00125A4C" w:rsidRDefault="00125A4C" w:rsidP="00125A4C">
      <w:r>
        <w:t>………………………………………………………………………………………</w:t>
      </w:r>
    </w:p>
    <w:p w:rsidR="00125A4C" w:rsidRDefault="00125A4C" w:rsidP="00125A4C">
      <w:r>
        <w:t>(siedziba/adres)</w:t>
      </w:r>
    </w:p>
    <w:p w:rsidR="00125A4C" w:rsidRDefault="00125A4C" w:rsidP="00125A4C">
      <w:pPr>
        <w:pStyle w:val="Akapitzlist"/>
        <w:numPr>
          <w:ilvl w:val="0"/>
          <w:numId w:val="37"/>
        </w:numPr>
        <w:ind w:left="567"/>
      </w:pPr>
      <w:r>
        <w:t xml:space="preserve">Oświadczam, z pełną świadomością konsekwencji wprowadzenia Zamawiającego w błąd, że nie podlegam wykluczeniu z postępowania na podstawie </w:t>
      </w:r>
      <w:r w:rsidRPr="00125A4C">
        <w:rPr>
          <w:b/>
        </w:rPr>
        <w:t>art. 108 ust. 1</w:t>
      </w:r>
      <w:r>
        <w:t xml:space="preserve"> ustawy z dnia 11 września 2019 r. – Prawo zamówień publicznych (</w:t>
      </w:r>
      <w:proofErr w:type="spellStart"/>
      <w:r>
        <w:t>t.j</w:t>
      </w:r>
      <w:proofErr w:type="spellEnd"/>
      <w:r>
        <w:t>. Dz. U. z 2026 poz.793, z późn. zm.).</w:t>
      </w:r>
    </w:p>
    <w:p w:rsidR="003C1857" w:rsidRDefault="00125A4C" w:rsidP="00125A4C">
      <w:pPr>
        <w:pStyle w:val="Akapitzlist"/>
        <w:numPr>
          <w:ilvl w:val="0"/>
          <w:numId w:val="37"/>
        </w:numPr>
        <w:ind w:left="567"/>
      </w:pPr>
      <w:r>
        <w:t xml:space="preserve">Oświadczam, z pełną świadomością konsekwencji wprowadzenia Zamawiającego w błąd, że nie podlegam wykluczeniu z postępowania na podstawie </w:t>
      </w:r>
      <w:r w:rsidRPr="00125A4C">
        <w:rPr>
          <w:b/>
        </w:rPr>
        <w:t>art. 7 ust. 1</w:t>
      </w:r>
      <w:r>
        <w:t xml:space="preserve"> ustawy z dnia 13 kwietnia 2022 r. o szczególnych rozwiązaniach w zakresie przeciwdziałania wspieraniu agresji na Ukrainę oraz służących ochronie bezpieczeństwa narodowego (</w:t>
      </w:r>
      <w:proofErr w:type="spellStart"/>
      <w:r>
        <w:t>t.j</w:t>
      </w:r>
      <w:proofErr w:type="spellEnd"/>
      <w:r>
        <w:t>. Dz.U. z 2025 r. poz. 514).</w:t>
      </w:r>
    </w:p>
    <w:p w:rsidR="00125A4C" w:rsidRDefault="003C1857" w:rsidP="003C1857">
      <w:r>
        <w:br w:type="page"/>
      </w:r>
    </w:p>
    <w:p w:rsidR="00125A4C" w:rsidRDefault="00125A4C" w:rsidP="00125A4C">
      <w:pPr>
        <w:pStyle w:val="Nagwek1"/>
      </w:pPr>
      <w:r>
        <w:lastRenderedPageBreak/>
        <w:t>Oświadczenie Wykonawcy o istnieniu podstawy wykluczenia z postępowania i podjęciu środków naprawczych (składane JEŚLI DOTYCZY)</w:t>
      </w:r>
    </w:p>
    <w:p w:rsidR="00125A4C" w:rsidRDefault="00125A4C" w:rsidP="00125A4C">
      <w:r>
        <w:t xml:space="preserve">Oświadczam, z pełną świadomością konsekwencji wprowadzenia Zamawiającego w błąd, że zachodzą w stosunku do mnie podstawy wykluczenia z postępowania na podstawie art.…………. ustawy Pzp (podać mającą zastosowanie podstawę wykluczenia). </w:t>
      </w:r>
    </w:p>
    <w:p w:rsidR="00A87C84" w:rsidRDefault="00125A4C" w:rsidP="00125A4C">
      <w:r>
        <w:t>Jednocześnie oświadczam, że w związku z ww. okolicznością, na podstawie art. 110 ust. 2 ustawy Pzp podjąłem następujące środki naprawcze: ……………………………………………………………………………………………………………………………………………………………………………………………..………….</w:t>
      </w:r>
      <w:r w:rsidR="00FB0B37">
        <w:t>……………………………………………………………………</w:t>
      </w:r>
      <w:bookmarkStart w:id="0" w:name="_GoBack"/>
      <w:bookmarkEnd w:id="0"/>
    </w:p>
    <w:sectPr w:rsidR="00A87C84" w:rsidSect="006D3B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284" w:footer="49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D10" w:rsidRDefault="00F53D10" w:rsidP="009B38B8">
      <w:pPr>
        <w:spacing w:after="0" w:line="240" w:lineRule="auto"/>
      </w:pPr>
      <w:r>
        <w:separator/>
      </w:r>
    </w:p>
  </w:endnote>
  <w:endnote w:type="continuationSeparator" w:id="0">
    <w:p w:rsidR="00F53D10" w:rsidRDefault="00F53D10" w:rsidP="009B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 2">
    <w:charset w:val="EE"/>
    <w:family w:val="auto"/>
    <w:pitch w:val="variable"/>
    <w:sig w:usb0="80000007" w:usb1="0200E3E4" w:usb2="0004002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A4C" w:rsidRDefault="00125A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9069810"/>
      <w:docPartObj>
        <w:docPartGallery w:val="Page Numbers (Bottom of Page)"/>
        <w:docPartUnique/>
      </w:docPartObj>
    </w:sdtPr>
    <w:sdtEndPr/>
    <w:sdtContent>
      <w:p w:rsidR="00125A4C" w:rsidRDefault="00125A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66B4" w:rsidRPr="00A01F8F" w:rsidRDefault="004966B4" w:rsidP="00BF7505">
    <w:pPr>
      <w:pStyle w:val="Stopka"/>
      <w:jc w:val="right"/>
      <w:rPr>
        <w:color w:val="333333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6B4" w:rsidRPr="000F334A" w:rsidRDefault="00395C96" w:rsidP="000F334A">
    <w:pPr>
      <w:spacing w:before="120" w:after="120"/>
      <w:ind w:left="-284" w:right="-285"/>
      <w:jc w:val="center"/>
      <w:rPr>
        <w:rFonts w:cs="Arial"/>
        <w:color w:val="333333"/>
        <w:sz w:val="20"/>
        <w:szCs w:val="20"/>
      </w:rPr>
    </w:pPr>
    <w:r>
      <w:rPr>
        <w:noProof/>
        <w:lang w:eastAsia="pl-PL"/>
      </w:rPr>
      <w:drawing>
        <wp:inline distT="0" distB="0" distL="0" distR="0" wp14:anchorId="1C54F969" wp14:editId="02F0E3BA">
          <wp:extent cx="6097752" cy="273170"/>
          <wp:effectExtent l="0" t="0" r="0" b="0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7752" cy="273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D10" w:rsidRDefault="00F53D10" w:rsidP="009B38B8">
      <w:pPr>
        <w:spacing w:after="0" w:line="240" w:lineRule="auto"/>
      </w:pPr>
      <w:r>
        <w:separator/>
      </w:r>
    </w:p>
  </w:footnote>
  <w:footnote w:type="continuationSeparator" w:id="0">
    <w:p w:rsidR="00F53D10" w:rsidRDefault="00F53D10" w:rsidP="009B3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A4C" w:rsidRDefault="00125A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6B4" w:rsidRDefault="004966B4" w:rsidP="000F334A">
    <w:pPr>
      <w:pStyle w:val="Nagwek"/>
      <w:spacing w:after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6B4" w:rsidRDefault="00395C96" w:rsidP="00C15411">
    <w:pPr>
      <w:pStyle w:val="Nagwek"/>
      <w:spacing w:before="120" w:after="360"/>
    </w:pPr>
    <w:r>
      <w:rPr>
        <w:rFonts w:cs="Arial"/>
        <w:noProof/>
        <w:color w:val="333333"/>
        <w:sz w:val="20"/>
        <w:szCs w:val="20"/>
      </w:rPr>
      <w:drawing>
        <wp:inline distT="0" distB="0" distL="0" distR="0" wp14:anchorId="535568D6" wp14:editId="0EA3AB7E">
          <wp:extent cx="6120000" cy="363600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334A" w:rsidRDefault="000F334A" w:rsidP="00C15411">
    <w:pPr>
      <w:pStyle w:val="Nagwek"/>
      <w:spacing w:before="120" w:after="360"/>
    </w:pPr>
    <w:r>
      <w:rPr>
        <w:noProof/>
      </w:rPr>
      <w:drawing>
        <wp:inline distT="0" distB="0" distL="0" distR="0" wp14:anchorId="58DD610F" wp14:editId="3FE15A2F">
          <wp:extent cx="5753735" cy="326390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533"/>
    <w:multiLevelType w:val="multilevel"/>
    <w:tmpl w:val="0415001D"/>
    <w:numStyleLink w:val="ListapunktowanaWUP"/>
  </w:abstractNum>
  <w:abstractNum w:abstractNumId="1" w15:restartNumberingAfterBreak="0">
    <w:nsid w:val="089F74F2"/>
    <w:multiLevelType w:val="multilevel"/>
    <w:tmpl w:val="0415001D"/>
    <w:name w:val="WUP lista punktowania2"/>
    <w:styleLink w:val="ListapunktowanaWUP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 2" w:hAnsi="Noto Sans Symbols 2" w:hint="default"/>
        <w:color w:val="auto"/>
      </w:rPr>
    </w:lvl>
    <w:lvl w:ilvl="1">
      <w:start w:val="1"/>
      <w:numFmt w:val="bullet"/>
      <w:lvlText w:val="⚬"/>
      <w:lvlJc w:val="left"/>
      <w:pPr>
        <w:ind w:left="720" w:hanging="360"/>
      </w:pPr>
      <w:rPr>
        <w:rFonts w:ascii="Noto Sans Symbols 2" w:hAnsi="Noto Sans Symbols 2" w:hint="default"/>
      </w:rPr>
    </w:lvl>
    <w:lvl w:ilvl="2">
      <w:start w:val="1"/>
      <w:numFmt w:val="bullet"/>
      <w:lvlText w:val="◾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◽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Noto Sans Symbols 2" w:hAnsi="Noto Sans Symbols 2" w:hint="default"/>
        <w:color w:val="auto"/>
      </w:rPr>
    </w:lvl>
    <w:lvl w:ilvl="5">
      <w:start w:val="1"/>
      <w:numFmt w:val="bullet"/>
      <w:lvlText w:val="⚬"/>
      <w:lvlJc w:val="left"/>
      <w:pPr>
        <w:ind w:left="2160" w:hanging="360"/>
      </w:pPr>
      <w:rPr>
        <w:rFonts w:ascii="Noto Sans Symbols 2" w:hAnsi="Noto Sans Symbols 2" w:hint="default"/>
      </w:rPr>
    </w:lvl>
    <w:lvl w:ilvl="6">
      <w:start w:val="1"/>
      <w:numFmt w:val="bullet"/>
      <w:lvlText w:val="◾"/>
      <w:lvlJc w:val="left"/>
      <w:pPr>
        <w:ind w:left="2520" w:hanging="360"/>
      </w:pPr>
      <w:rPr>
        <w:rFonts w:ascii="Noto Sans Symbols 2" w:hAnsi="Noto Sans Symbols 2" w:hint="default"/>
        <w:color w:val="auto"/>
      </w:rPr>
    </w:lvl>
    <w:lvl w:ilvl="7">
      <w:start w:val="1"/>
      <w:numFmt w:val="bullet"/>
      <w:lvlText w:val="◽"/>
      <w:lvlJc w:val="left"/>
      <w:pPr>
        <w:ind w:left="2880" w:hanging="360"/>
      </w:pPr>
      <w:rPr>
        <w:rFonts w:ascii="Noto Sans Symbols 2" w:hAnsi="Noto Sans Symbols 2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Noto Sans Symbols 2" w:hAnsi="Noto Sans Symbols 2" w:hint="default"/>
        <w:color w:val="auto"/>
      </w:rPr>
    </w:lvl>
  </w:abstractNum>
  <w:abstractNum w:abstractNumId="2" w15:restartNumberingAfterBreak="0">
    <w:nsid w:val="0D093686"/>
    <w:multiLevelType w:val="hybridMultilevel"/>
    <w:tmpl w:val="9176D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4EA2"/>
    <w:multiLevelType w:val="hybridMultilevel"/>
    <w:tmpl w:val="A58C58B6"/>
    <w:lvl w:ilvl="0" w:tplc="F09402A4">
      <w:start w:val="1"/>
      <w:numFmt w:val="decimal"/>
      <w:lvlText w:val="%1."/>
      <w:lvlJc w:val="left"/>
      <w:pPr>
        <w:ind w:left="720" w:hanging="5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64AAD"/>
    <w:multiLevelType w:val="hybridMultilevel"/>
    <w:tmpl w:val="0E30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25D13"/>
    <w:multiLevelType w:val="multilevel"/>
    <w:tmpl w:val="C3646B1E"/>
    <w:name w:val="WUP lista punktowania222"/>
    <w:styleLink w:val="ListanumerowanaWUP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Open Sans" w:hAnsi="Open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Open Sans" w:hAnsi="Open San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Open Sans" w:hAnsi="Open San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Open Sans" w:hAnsi="Open San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abstractNum w:abstractNumId="6" w15:restartNumberingAfterBreak="0">
    <w:nsid w:val="17490DA2"/>
    <w:multiLevelType w:val="multilevel"/>
    <w:tmpl w:val="0415001D"/>
    <w:name w:val="WUP lista punktowania22"/>
    <w:numStyleLink w:val="ListapunktowanaWUP"/>
  </w:abstractNum>
  <w:abstractNum w:abstractNumId="7" w15:restartNumberingAfterBreak="0">
    <w:nsid w:val="175307AA"/>
    <w:multiLevelType w:val="hybridMultilevel"/>
    <w:tmpl w:val="8BD87760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17B81"/>
    <w:multiLevelType w:val="multilevel"/>
    <w:tmpl w:val="7196F4DC"/>
    <w:styleLink w:val="Listanumerowano-punktowanaWUP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⚬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◾"/>
      <w:lvlJc w:val="left"/>
      <w:pPr>
        <w:ind w:left="1800" w:hanging="360"/>
      </w:pPr>
      <w:rPr>
        <w:rFonts w:ascii="Noto Sans Symbols 2" w:hAnsi="Noto Sans Symbols 2" w:hint="default"/>
      </w:rPr>
    </w:lvl>
    <w:lvl w:ilvl="5">
      <w:start w:val="1"/>
      <w:numFmt w:val="bullet"/>
      <w:lvlText w:val="◽"/>
      <w:lvlJc w:val="left"/>
      <w:pPr>
        <w:ind w:left="2160" w:hanging="360"/>
      </w:pPr>
      <w:rPr>
        <w:rFonts w:ascii="Noto Sans Symbols 2" w:hAnsi="Noto Sans Symbols 2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abstractNum w:abstractNumId="9" w15:restartNumberingAfterBreak="0">
    <w:nsid w:val="19102B67"/>
    <w:multiLevelType w:val="multilevel"/>
    <w:tmpl w:val="657E2EF0"/>
    <w:name w:val="WUP lista punktowan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1CC43CFE"/>
    <w:multiLevelType w:val="hybridMultilevel"/>
    <w:tmpl w:val="EAFA06FE"/>
    <w:lvl w:ilvl="0" w:tplc="596275B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596275B0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B2F72"/>
    <w:multiLevelType w:val="multilevel"/>
    <w:tmpl w:val="C3646B1E"/>
    <w:numStyleLink w:val="ListanumerowanaWUP"/>
  </w:abstractNum>
  <w:abstractNum w:abstractNumId="12" w15:restartNumberingAfterBreak="0">
    <w:nsid w:val="203C6097"/>
    <w:multiLevelType w:val="hybridMultilevel"/>
    <w:tmpl w:val="3E56FCF0"/>
    <w:lvl w:ilvl="0" w:tplc="835004C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42E2E7E"/>
    <w:multiLevelType w:val="multilevel"/>
    <w:tmpl w:val="84E82EDE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Open Sans" w:hAnsi="Open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Open Sans" w:hAnsi="Open San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Open Sans" w:hAnsi="Open San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Open Sans" w:hAnsi="Open San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abstractNum w:abstractNumId="14" w15:restartNumberingAfterBreak="0">
    <w:nsid w:val="30CA7898"/>
    <w:multiLevelType w:val="hybridMultilevel"/>
    <w:tmpl w:val="73784938"/>
    <w:lvl w:ilvl="0" w:tplc="596275B0">
      <w:start w:val="1"/>
      <w:numFmt w:val="decimal"/>
      <w:lvlText w:val="%1)"/>
      <w:lvlJc w:val="righ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33306934"/>
    <w:multiLevelType w:val="multilevel"/>
    <w:tmpl w:val="C3646B1E"/>
    <w:name w:val="WUP lista punktowania2222"/>
    <w:numStyleLink w:val="ListanumerowanaWUP"/>
  </w:abstractNum>
  <w:abstractNum w:abstractNumId="16" w15:restartNumberingAfterBreak="0">
    <w:nsid w:val="34916CFA"/>
    <w:multiLevelType w:val="multilevel"/>
    <w:tmpl w:val="0415001D"/>
    <w:numStyleLink w:val="ListapunktowanaWUP"/>
  </w:abstractNum>
  <w:abstractNum w:abstractNumId="17" w15:restartNumberingAfterBreak="0">
    <w:nsid w:val="3A20108F"/>
    <w:multiLevelType w:val="hybridMultilevel"/>
    <w:tmpl w:val="46CA1526"/>
    <w:lvl w:ilvl="0" w:tplc="B1CC7D2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05A48"/>
    <w:multiLevelType w:val="multilevel"/>
    <w:tmpl w:val="C3646B1E"/>
    <w:numStyleLink w:val="ListanumerowanaWUP"/>
  </w:abstractNum>
  <w:abstractNum w:abstractNumId="19" w15:restartNumberingAfterBreak="0">
    <w:nsid w:val="4117628E"/>
    <w:multiLevelType w:val="multilevel"/>
    <w:tmpl w:val="051A340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 2" w:hAnsi="Noto Sans Symbols 2" w:hint="default"/>
        <w:color w:val="auto"/>
      </w:rPr>
    </w:lvl>
    <w:lvl w:ilvl="1">
      <w:start w:val="1"/>
      <w:numFmt w:val="bullet"/>
      <w:lvlText w:val="⚬"/>
      <w:lvlJc w:val="left"/>
      <w:pPr>
        <w:ind w:left="720" w:hanging="360"/>
      </w:pPr>
      <w:rPr>
        <w:rFonts w:ascii="Noto Sans Symbols 2" w:hAnsi="Noto Sans Symbols 2" w:hint="default"/>
      </w:rPr>
    </w:lvl>
    <w:lvl w:ilvl="2">
      <w:start w:val="1"/>
      <w:numFmt w:val="bullet"/>
      <w:lvlText w:val="◾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◽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Noto Sans Symbols 2" w:hAnsi="Noto Sans Symbols 2" w:hint="default"/>
        <w:color w:val="auto"/>
      </w:rPr>
    </w:lvl>
    <w:lvl w:ilvl="5">
      <w:start w:val="1"/>
      <w:numFmt w:val="bullet"/>
      <w:lvlText w:val="⚬"/>
      <w:lvlJc w:val="left"/>
      <w:pPr>
        <w:ind w:left="2160" w:hanging="360"/>
      </w:pPr>
      <w:rPr>
        <w:rFonts w:ascii="Noto Sans Symbols 2" w:hAnsi="Noto Sans Symbols 2" w:hint="default"/>
      </w:rPr>
    </w:lvl>
    <w:lvl w:ilvl="6">
      <w:start w:val="1"/>
      <w:numFmt w:val="bullet"/>
      <w:lvlText w:val="◾"/>
      <w:lvlJc w:val="left"/>
      <w:pPr>
        <w:ind w:left="2520" w:hanging="360"/>
      </w:pPr>
      <w:rPr>
        <w:rFonts w:ascii="Noto Sans Symbols 2" w:hAnsi="Noto Sans Symbols 2" w:hint="default"/>
        <w:color w:val="auto"/>
      </w:rPr>
    </w:lvl>
    <w:lvl w:ilvl="7">
      <w:start w:val="1"/>
      <w:numFmt w:val="bullet"/>
      <w:lvlText w:val="◽"/>
      <w:lvlJc w:val="left"/>
      <w:pPr>
        <w:ind w:left="2880" w:hanging="360"/>
      </w:pPr>
      <w:rPr>
        <w:rFonts w:ascii="Noto Sans Symbols 2" w:hAnsi="Noto Sans Symbols 2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Noto Sans Symbols 2" w:hAnsi="Noto Sans Symbols 2" w:hint="default"/>
        <w:color w:val="auto"/>
      </w:rPr>
    </w:lvl>
  </w:abstractNum>
  <w:abstractNum w:abstractNumId="20" w15:restartNumberingAfterBreak="0">
    <w:nsid w:val="46B37502"/>
    <w:multiLevelType w:val="multilevel"/>
    <w:tmpl w:val="C3646B1E"/>
    <w:numStyleLink w:val="ListanumerowanaWUP"/>
  </w:abstractNum>
  <w:abstractNum w:abstractNumId="21" w15:restartNumberingAfterBreak="0">
    <w:nsid w:val="473D24CB"/>
    <w:multiLevelType w:val="multilevel"/>
    <w:tmpl w:val="0415001D"/>
    <w:numStyleLink w:val="ListapunktowanaWUP"/>
  </w:abstractNum>
  <w:abstractNum w:abstractNumId="22" w15:restartNumberingAfterBreak="0">
    <w:nsid w:val="553B0BE2"/>
    <w:multiLevelType w:val="hybridMultilevel"/>
    <w:tmpl w:val="F3E88C8E"/>
    <w:lvl w:ilvl="0" w:tplc="980C787E">
      <w:start w:val="1"/>
      <w:numFmt w:val="upperRoman"/>
      <w:pStyle w:val="Nagwek1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931B0"/>
    <w:multiLevelType w:val="hybridMultilevel"/>
    <w:tmpl w:val="87E6291E"/>
    <w:lvl w:ilvl="0" w:tplc="E6169266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805E1C"/>
    <w:multiLevelType w:val="multilevel"/>
    <w:tmpl w:val="7196F4DC"/>
    <w:numStyleLink w:val="Listanumerowano-punktowanaWUP"/>
  </w:abstractNum>
  <w:abstractNum w:abstractNumId="25" w15:restartNumberingAfterBreak="0">
    <w:nsid w:val="60BF3FBC"/>
    <w:multiLevelType w:val="multilevel"/>
    <w:tmpl w:val="7196F4DC"/>
    <w:numStyleLink w:val="Listanumerowano-punktowanaWUP"/>
  </w:abstractNum>
  <w:abstractNum w:abstractNumId="26" w15:restartNumberingAfterBreak="0">
    <w:nsid w:val="61C9286E"/>
    <w:multiLevelType w:val="hybridMultilevel"/>
    <w:tmpl w:val="9648AC06"/>
    <w:lvl w:ilvl="0" w:tplc="17E042F8">
      <w:start w:val="1"/>
      <w:numFmt w:val="bullet"/>
      <w:lvlText w:val="•"/>
      <w:lvlJc w:val="left"/>
      <w:pPr>
        <w:ind w:left="1065" w:hanging="705"/>
      </w:pPr>
      <w:rPr>
        <w:rFonts w:ascii="Open Sans" w:eastAsia="Times New Roman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C53AB"/>
    <w:multiLevelType w:val="hybridMultilevel"/>
    <w:tmpl w:val="1EEA5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72404"/>
    <w:multiLevelType w:val="multilevel"/>
    <w:tmpl w:val="C3646B1E"/>
    <w:numStyleLink w:val="ListanumerowanaWUP"/>
  </w:abstractNum>
  <w:abstractNum w:abstractNumId="29" w15:restartNumberingAfterBreak="0">
    <w:nsid w:val="6C5C4824"/>
    <w:multiLevelType w:val="multilevel"/>
    <w:tmpl w:val="7196F4DC"/>
    <w:numStyleLink w:val="Listanumerowano-punktowanaWUP"/>
  </w:abstractNum>
  <w:abstractNum w:abstractNumId="30" w15:restartNumberingAfterBreak="0">
    <w:nsid w:val="6CC051C5"/>
    <w:multiLevelType w:val="multilevel"/>
    <w:tmpl w:val="7196F4DC"/>
    <w:numStyleLink w:val="Listanumerowano-punktowanaWUP"/>
  </w:abstractNum>
  <w:abstractNum w:abstractNumId="31" w15:restartNumberingAfterBreak="0">
    <w:nsid w:val="7119247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4CE42BE"/>
    <w:multiLevelType w:val="multilevel"/>
    <w:tmpl w:val="C3646B1E"/>
    <w:name w:val="WUP lista punktowania22222"/>
    <w:numStyleLink w:val="ListanumerowanaWUP"/>
  </w:abstractNum>
  <w:abstractNum w:abstractNumId="33" w15:restartNumberingAfterBreak="0">
    <w:nsid w:val="7B4D12ED"/>
    <w:multiLevelType w:val="multilevel"/>
    <w:tmpl w:val="0415001D"/>
    <w:numStyleLink w:val="ListapunktowanaWUP"/>
  </w:abstractNum>
  <w:abstractNum w:abstractNumId="34" w15:restartNumberingAfterBreak="0">
    <w:nsid w:val="7D8F2B62"/>
    <w:multiLevelType w:val="multilevel"/>
    <w:tmpl w:val="C4B6284A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⚬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◾"/>
      <w:lvlJc w:val="left"/>
      <w:pPr>
        <w:ind w:left="1800" w:hanging="360"/>
      </w:pPr>
      <w:rPr>
        <w:rFonts w:ascii="Noto Sans Symbols 2" w:hAnsi="Noto Sans Symbols 2" w:hint="default"/>
      </w:rPr>
    </w:lvl>
    <w:lvl w:ilvl="5">
      <w:start w:val="1"/>
      <w:numFmt w:val="bullet"/>
      <w:lvlText w:val="◽"/>
      <w:lvlJc w:val="left"/>
      <w:pPr>
        <w:ind w:left="2160" w:hanging="360"/>
      </w:pPr>
      <w:rPr>
        <w:rFonts w:ascii="Noto Sans Symbols 2" w:hAnsi="Noto Sans Symbols 2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num w:numId="1">
    <w:abstractNumId w:val="4"/>
  </w:num>
  <w:num w:numId="2">
    <w:abstractNumId w:val="2"/>
  </w:num>
  <w:num w:numId="3">
    <w:abstractNumId w:val="23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15"/>
  </w:num>
  <w:num w:numId="9">
    <w:abstractNumId w:val="32"/>
  </w:num>
  <w:num w:numId="10">
    <w:abstractNumId w:val="0"/>
  </w:num>
  <w:num w:numId="11">
    <w:abstractNumId w:val="28"/>
  </w:num>
  <w:num w:numId="12">
    <w:abstractNumId w:val="33"/>
  </w:num>
  <w:num w:numId="13">
    <w:abstractNumId w:val="31"/>
  </w:num>
  <w:num w:numId="14">
    <w:abstractNumId w:val="8"/>
  </w:num>
  <w:num w:numId="15">
    <w:abstractNumId w:val="25"/>
  </w:num>
  <w:num w:numId="16">
    <w:abstractNumId w:val="30"/>
  </w:num>
  <w:num w:numId="17">
    <w:abstractNumId w:val="20"/>
  </w:num>
  <w:num w:numId="18">
    <w:abstractNumId w:val="24"/>
  </w:num>
  <w:num w:numId="19">
    <w:abstractNumId w:val="16"/>
  </w:num>
  <w:num w:numId="20">
    <w:abstractNumId w:val="13"/>
  </w:num>
  <w:num w:numId="21">
    <w:abstractNumId w:val="34"/>
  </w:num>
  <w:num w:numId="22">
    <w:abstractNumId w:val="19"/>
  </w:num>
  <w:num w:numId="23">
    <w:abstractNumId w:val="18"/>
  </w:num>
  <w:num w:numId="24">
    <w:abstractNumId w:val="27"/>
  </w:num>
  <w:num w:numId="25">
    <w:abstractNumId w:val="11"/>
  </w:num>
  <w:num w:numId="26">
    <w:abstractNumId w:val="29"/>
  </w:num>
  <w:num w:numId="27">
    <w:abstractNumId w:val="21"/>
  </w:num>
  <w:num w:numId="28">
    <w:abstractNumId w:val="22"/>
  </w:num>
  <w:num w:numId="29">
    <w:abstractNumId w:val="7"/>
  </w:num>
  <w:num w:numId="30">
    <w:abstractNumId w:val="26"/>
  </w:num>
  <w:num w:numId="31">
    <w:abstractNumId w:val="3"/>
  </w:num>
  <w:num w:numId="32">
    <w:abstractNumId w:val="17"/>
  </w:num>
  <w:num w:numId="33">
    <w:abstractNumId w:val="22"/>
  </w:num>
  <w:num w:numId="34">
    <w:abstractNumId w:val="22"/>
  </w:num>
  <w:num w:numId="35">
    <w:abstractNumId w:val="10"/>
  </w:num>
  <w:num w:numId="36">
    <w:abstractNumId w:val="22"/>
  </w:num>
  <w:num w:numId="37">
    <w:abstractNumId w:val="14"/>
  </w:num>
  <w:num w:numId="38">
    <w:abstractNumId w:val="12"/>
  </w:num>
  <w:num w:numId="39">
    <w:abstractNumId w:val="23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10"/>
    <w:rsid w:val="000028A1"/>
    <w:rsid w:val="000039A7"/>
    <w:rsid w:val="0002243C"/>
    <w:rsid w:val="000301EF"/>
    <w:rsid w:val="00055B2D"/>
    <w:rsid w:val="000618EB"/>
    <w:rsid w:val="00062FF6"/>
    <w:rsid w:val="00082EBD"/>
    <w:rsid w:val="00090263"/>
    <w:rsid w:val="000A4E0C"/>
    <w:rsid w:val="000B199D"/>
    <w:rsid w:val="000D297E"/>
    <w:rsid w:val="000E6BC5"/>
    <w:rsid w:val="000F334A"/>
    <w:rsid w:val="001052F9"/>
    <w:rsid w:val="00107A9B"/>
    <w:rsid w:val="00113224"/>
    <w:rsid w:val="00125A4C"/>
    <w:rsid w:val="001534AF"/>
    <w:rsid w:val="0016505B"/>
    <w:rsid w:val="00176B53"/>
    <w:rsid w:val="00181C34"/>
    <w:rsid w:val="001A6307"/>
    <w:rsid w:val="001D0A6E"/>
    <w:rsid w:val="001F5396"/>
    <w:rsid w:val="00202BE2"/>
    <w:rsid w:val="00204F6B"/>
    <w:rsid w:val="00205CDE"/>
    <w:rsid w:val="0020775A"/>
    <w:rsid w:val="002111BF"/>
    <w:rsid w:val="002119C3"/>
    <w:rsid w:val="00216D9E"/>
    <w:rsid w:val="00230949"/>
    <w:rsid w:val="00231866"/>
    <w:rsid w:val="002349D1"/>
    <w:rsid w:val="00277EEC"/>
    <w:rsid w:val="002A60FD"/>
    <w:rsid w:val="002F1CBC"/>
    <w:rsid w:val="002F41C7"/>
    <w:rsid w:val="00303B88"/>
    <w:rsid w:val="00304519"/>
    <w:rsid w:val="0031128F"/>
    <w:rsid w:val="0031444F"/>
    <w:rsid w:val="00335B16"/>
    <w:rsid w:val="00356A47"/>
    <w:rsid w:val="003671C6"/>
    <w:rsid w:val="0037143D"/>
    <w:rsid w:val="00375816"/>
    <w:rsid w:val="003821EB"/>
    <w:rsid w:val="00395C96"/>
    <w:rsid w:val="003970EB"/>
    <w:rsid w:val="003A61FD"/>
    <w:rsid w:val="003B0194"/>
    <w:rsid w:val="003C1857"/>
    <w:rsid w:val="00417997"/>
    <w:rsid w:val="00455391"/>
    <w:rsid w:val="00470E3A"/>
    <w:rsid w:val="00481E59"/>
    <w:rsid w:val="00494B16"/>
    <w:rsid w:val="004966B4"/>
    <w:rsid w:val="004D0879"/>
    <w:rsid w:val="004D5C99"/>
    <w:rsid w:val="004E6F56"/>
    <w:rsid w:val="00531E00"/>
    <w:rsid w:val="00551479"/>
    <w:rsid w:val="005669AE"/>
    <w:rsid w:val="00573D90"/>
    <w:rsid w:val="0057476F"/>
    <w:rsid w:val="00585314"/>
    <w:rsid w:val="005D5364"/>
    <w:rsid w:val="00601A85"/>
    <w:rsid w:val="006077E7"/>
    <w:rsid w:val="00633BAF"/>
    <w:rsid w:val="00641D4F"/>
    <w:rsid w:val="00641EDA"/>
    <w:rsid w:val="00675E5E"/>
    <w:rsid w:val="006A73C6"/>
    <w:rsid w:val="006C1E5C"/>
    <w:rsid w:val="006D09EF"/>
    <w:rsid w:val="006D2D8A"/>
    <w:rsid w:val="006D3BB0"/>
    <w:rsid w:val="007102D0"/>
    <w:rsid w:val="007178C7"/>
    <w:rsid w:val="00717DBA"/>
    <w:rsid w:val="00725D5E"/>
    <w:rsid w:val="00730790"/>
    <w:rsid w:val="00746658"/>
    <w:rsid w:val="00747019"/>
    <w:rsid w:val="0078315B"/>
    <w:rsid w:val="007903D4"/>
    <w:rsid w:val="007C6CE7"/>
    <w:rsid w:val="007C7EC8"/>
    <w:rsid w:val="007F3354"/>
    <w:rsid w:val="00802AE2"/>
    <w:rsid w:val="00816E48"/>
    <w:rsid w:val="00835323"/>
    <w:rsid w:val="008368AD"/>
    <w:rsid w:val="00836DA2"/>
    <w:rsid w:val="00856A9C"/>
    <w:rsid w:val="00857918"/>
    <w:rsid w:val="008745BB"/>
    <w:rsid w:val="00880AD6"/>
    <w:rsid w:val="00881343"/>
    <w:rsid w:val="008A7A45"/>
    <w:rsid w:val="008D1F7C"/>
    <w:rsid w:val="008D2E7D"/>
    <w:rsid w:val="008D69E2"/>
    <w:rsid w:val="008E0098"/>
    <w:rsid w:val="00904F17"/>
    <w:rsid w:val="00906DA8"/>
    <w:rsid w:val="00911A0F"/>
    <w:rsid w:val="00922AFD"/>
    <w:rsid w:val="009270B7"/>
    <w:rsid w:val="0096302E"/>
    <w:rsid w:val="00976449"/>
    <w:rsid w:val="00990B76"/>
    <w:rsid w:val="0099570B"/>
    <w:rsid w:val="009A0000"/>
    <w:rsid w:val="009B38B8"/>
    <w:rsid w:val="009B3935"/>
    <w:rsid w:val="009F6E22"/>
    <w:rsid w:val="00A01F8F"/>
    <w:rsid w:val="00A06B1B"/>
    <w:rsid w:val="00A45CBB"/>
    <w:rsid w:val="00A50C7B"/>
    <w:rsid w:val="00A87C84"/>
    <w:rsid w:val="00AB7363"/>
    <w:rsid w:val="00AC458D"/>
    <w:rsid w:val="00AC7219"/>
    <w:rsid w:val="00AF0F82"/>
    <w:rsid w:val="00B04F27"/>
    <w:rsid w:val="00B11A1A"/>
    <w:rsid w:val="00B570DB"/>
    <w:rsid w:val="00B62AF8"/>
    <w:rsid w:val="00B74EF5"/>
    <w:rsid w:val="00B80A81"/>
    <w:rsid w:val="00BA1258"/>
    <w:rsid w:val="00BA76DA"/>
    <w:rsid w:val="00BC48C2"/>
    <w:rsid w:val="00BD5C6A"/>
    <w:rsid w:val="00BE2BC1"/>
    <w:rsid w:val="00BE330A"/>
    <w:rsid w:val="00BF7505"/>
    <w:rsid w:val="00C001B2"/>
    <w:rsid w:val="00C04D1A"/>
    <w:rsid w:val="00C15411"/>
    <w:rsid w:val="00C35807"/>
    <w:rsid w:val="00C40445"/>
    <w:rsid w:val="00C42ABE"/>
    <w:rsid w:val="00CA39EC"/>
    <w:rsid w:val="00CB14DE"/>
    <w:rsid w:val="00CC2B55"/>
    <w:rsid w:val="00D1173F"/>
    <w:rsid w:val="00D15571"/>
    <w:rsid w:val="00D15AF4"/>
    <w:rsid w:val="00D235EB"/>
    <w:rsid w:val="00D32D98"/>
    <w:rsid w:val="00D34BBB"/>
    <w:rsid w:val="00D45638"/>
    <w:rsid w:val="00D472C3"/>
    <w:rsid w:val="00D535D5"/>
    <w:rsid w:val="00D75F85"/>
    <w:rsid w:val="00D77232"/>
    <w:rsid w:val="00D8772B"/>
    <w:rsid w:val="00D901E9"/>
    <w:rsid w:val="00D9312E"/>
    <w:rsid w:val="00E21FCD"/>
    <w:rsid w:val="00E33DCF"/>
    <w:rsid w:val="00E34B85"/>
    <w:rsid w:val="00E3525C"/>
    <w:rsid w:val="00E41420"/>
    <w:rsid w:val="00E608BF"/>
    <w:rsid w:val="00E67139"/>
    <w:rsid w:val="00EA36AC"/>
    <w:rsid w:val="00EA4D3B"/>
    <w:rsid w:val="00EA501A"/>
    <w:rsid w:val="00ED06EE"/>
    <w:rsid w:val="00EE70D9"/>
    <w:rsid w:val="00EF7ADA"/>
    <w:rsid w:val="00F01111"/>
    <w:rsid w:val="00F07517"/>
    <w:rsid w:val="00F12563"/>
    <w:rsid w:val="00F14514"/>
    <w:rsid w:val="00F14529"/>
    <w:rsid w:val="00F21310"/>
    <w:rsid w:val="00F338FC"/>
    <w:rsid w:val="00F50BAA"/>
    <w:rsid w:val="00F53D10"/>
    <w:rsid w:val="00F55549"/>
    <w:rsid w:val="00F556CA"/>
    <w:rsid w:val="00F57B44"/>
    <w:rsid w:val="00F57E9F"/>
    <w:rsid w:val="00F65DFA"/>
    <w:rsid w:val="00F76957"/>
    <w:rsid w:val="00F960FC"/>
    <w:rsid w:val="00FB0B37"/>
    <w:rsid w:val="00FB6632"/>
    <w:rsid w:val="00FD5284"/>
    <w:rsid w:val="00FD7D22"/>
    <w:rsid w:val="00FE50A2"/>
    <w:rsid w:val="00FE71D4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C5191D"/>
  <w15:chartTrackingRefBased/>
  <w15:docId w15:val="{369AB213-9A0F-4C8A-B1A1-DAD67F6E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Times New Roman" w:hAnsi="Open Sans" w:cstheme="minorBidi"/>
        <w:sz w:val="24"/>
        <w:szCs w:val="24"/>
        <w:lang w:val="pl-PL" w:eastAsia="en-US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BE2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F334A"/>
    <w:pPr>
      <w:keepNext/>
      <w:keepLines/>
      <w:numPr>
        <w:numId w:val="28"/>
      </w:numPr>
      <w:spacing w:before="240"/>
      <w:outlineLvl w:val="0"/>
    </w:pPr>
    <w:rPr>
      <w:rFonts w:eastAsiaTheme="majorEastAsia" w:cstheme="majorBidi"/>
      <w:b/>
      <w:szCs w:val="28"/>
    </w:rPr>
  </w:style>
  <w:style w:type="paragraph" w:styleId="Nagwek2">
    <w:name w:val="heading 2"/>
    <w:basedOn w:val="Nagwek1"/>
    <w:next w:val="Normalny"/>
    <w:link w:val="Nagwek2Znak"/>
    <w:uiPriority w:val="9"/>
    <w:qFormat/>
    <w:rsid w:val="0037143D"/>
    <w:pPr>
      <w:spacing w:before="120" w:after="120"/>
      <w:outlineLvl w:val="1"/>
    </w:pPr>
    <w:rPr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7143D"/>
    <w:pPr>
      <w:keepNext/>
      <w:keepLines/>
      <w:spacing w:before="120" w:after="120"/>
      <w:outlineLvl w:val="2"/>
    </w:pPr>
    <w:rPr>
      <w:rFonts w:eastAsiaTheme="majorEastAsia" w:cstheme="majorBidi"/>
      <w:b/>
      <w:sz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7143D"/>
    <w:pPr>
      <w:keepNext/>
      <w:keepLines/>
      <w:spacing w:before="120" w:after="0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334A"/>
    <w:rPr>
      <w:rFonts w:eastAsiaTheme="majorEastAsia" w:cstheme="majorBidi"/>
      <w:b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7143D"/>
    <w:rPr>
      <w:rFonts w:eastAsiaTheme="majorEastAsia" w:cstheme="majorBidi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37143D"/>
    <w:rPr>
      <w:rFonts w:eastAsiaTheme="majorEastAsia" w:cstheme="majorBidi"/>
      <w:b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37143D"/>
    <w:rPr>
      <w:rFonts w:eastAsiaTheme="majorEastAsia" w:cstheme="majorBidi"/>
      <w:b/>
      <w:sz w:val="26"/>
    </w:rPr>
  </w:style>
  <w:style w:type="character" w:styleId="Pogrubienie">
    <w:name w:val="Strong"/>
    <w:basedOn w:val="Domylnaczcionkaakapitu"/>
    <w:uiPriority w:val="22"/>
    <w:qFormat/>
    <w:rsid w:val="00601A85"/>
    <w:rPr>
      <w:b/>
      <w:bCs/>
    </w:rPr>
  </w:style>
  <w:style w:type="paragraph" w:styleId="Bezodstpw">
    <w:name w:val="No Spacing"/>
    <w:basedOn w:val="Normalny"/>
    <w:next w:val="Normalny"/>
    <w:uiPriority w:val="1"/>
    <w:qFormat/>
    <w:rsid w:val="002A60FD"/>
    <w:pPr>
      <w:spacing w:after="0"/>
    </w:pPr>
  </w:style>
  <w:style w:type="paragraph" w:styleId="Akapitzlist">
    <w:name w:val="List Paragraph"/>
    <w:aliases w:val="CW_Lista,Podsis rysunku,Puce tableau,L1,Numerowanie,Akapit z listą5,maz_wyliczenie,opis dzialania,K-P_odwolanie,A_wyliczenie,Akapit z listą5CxSpLast,BulletC,Tekst punktowanie,Akapit z listą 1,List Paragraph,Table of contents numbered,lp1"/>
    <w:basedOn w:val="Normalny"/>
    <w:link w:val="AkapitzlistZnak"/>
    <w:uiPriority w:val="34"/>
    <w:unhideWhenUsed/>
    <w:qFormat/>
    <w:rsid w:val="00976449"/>
    <w:pPr>
      <w:numPr>
        <w:numId w:val="3"/>
      </w:numPr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81C34"/>
    <w:pPr>
      <w:pBdr>
        <w:left w:val="single" w:sz="12" w:space="15" w:color="auto"/>
      </w:pBdr>
      <w:spacing w:before="120" w:after="120"/>
      <w:ind w:left="862"/>
    </w:pPr>
    <w:rPr>
      <w:iCs/>
    </w:rPr>
  </w:style>
  <w:style w:type="character" w:customStyle="1" w:styleId="CytatZnak">
    <w:name w:val="Cytat Znak"/>
    <w:basedOn w:val="Domylnaczcionkaakapitu"/>
    <w:link w:val="Cytat"/>
    <w:uiPriority w:val="29"/>
    <w:rsid w:val="00181C34"/>
    <w:rPr>
      <w:rFonts w:ascii="Arial" w:eastAsiaTheme="minorHAnsi" w:hAnsi="Arial"/>
      <w:iCs/>
      <w:sz w:val="24"/>
    </w:rPr>
  </w:style>
  <w:style w:type="paragraph" w:styleId="Nagwek">
    <w:name w:val="header"/>
    <w:basedOn w:val="Normalny"/>
    <w:link w:val="NagwekZnak"/>
    <w:uiPriority w:val="99"/>
    <w:unhideWhenUsed/>
    <w:rsid w:val="00216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D9E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216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D9E"/>
    <w:rPr>
      <w:rFonts w:eastAsiaTheme="minorHAnsi"/>
    </w:rPr>
  </w:style>
  <w:style w:type="character" w:styleId="Hipercze">
    <w:name w:val="Hyperlink"/>
    <w:basedOn w:val="Domylnaczcionkaakapitu"/>
    <w:uiPriority w:val="28"/>
    <w:qFormat/>
    <w:rsid w:val="000301E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445"/>
    <w:rPr>
      <w:rFonts w:ascii="Segoe UI" w:eastAsiaTheme="minorHAnsi" w:hAnsi="Segoe UI" w:cs="Segoe UI"/>
      <w:sz w:val="18"/>
      <w:szCs w:val="18"/>
    </w:rPr>
  </w:style>
  <w:style w:type="character" w:customStyle="1" w:styleId="AkapitzlistZnak">
    <w:name w:val="Akapit z listą Znak"/>
    <w:aliases w:val="CW_Lista Znak,Podsis rysunku Znak,Puce tableau Znak,L1 Znak,Numerowanie Znak,Akapit z listą5 Znak,maz_wyliczenie Znak,opis dzialania Znak,K-P_odwolanie Znak,A_wyliczenie Znak,Akapit z listą5CxSpLast Znak,BulletC Znak,lp1 Znak"/>
    <w:basedOn w:val="Domylnaczcionkaakapitu"/>
    <w:link w:val="Akapitzlist"/>
    <w:uiPriority w:val="34"/>
    <w:rsid w:val="00481E59"/>
  </w:style>
  <w:style w:type="numbering" w:customStyle="1" w:styleId="ListapunktowanaWUP">
    <w:name w:val="Lista punktowana WUP"/>
    <w:basedOn w:val="Bezlisty"/>
    <w:uiPriority w:val="99"/>
    <w:rsid w:val="00976449"/>
    <w:pPr>
      <w:numPr>
        <w:numId w:val="5"/>
      </w:numPr>
    </w:pPr>
  </w:style>
  <w:style w:type="paragraph" w:styleId="Lista">
    <w:name w:val="List"/>
    <w:basedOn w:val="Normalny"/>
    <w:uiPriority w:val="99"/>
    <w:semiHidden/>
    <w:unhideWhenUsed/>
    <w:qFormat/>
    <w:rsid w:val="0085791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qFormat/>
    <w:rsid w:val="00857918"/>
    <w:pPr>
      <w:spacing w:after="120"/>
      <w:ind w:left="283"/>
      <w:contextualSpacing/>
    </w:pPr>
  </w:style>
  <w:style w:type="numbering" w:customStyle="1" w:styleId="ListanumerowanaWUP">
    <w:name w:val="Lista numerowana WUP"/>
    <w:uiPriority w:val="99"/>
    <w:rsid w:val="00F556CA"/>
    <w:pPr>
      <w:numPr>
        <w:numId w:val="7"/>
      </w:numPr>
    </w:pPr>
  </w:style>
  <w:style w:type="numbering" w:customStyle="1" w:styleId="Listanumerowano-punktowanaWUP">
    <w:name w:val="Lista numerowano-punktowana WUP"/>
    <w:uiPriority w:val="99"/>
    <w:rsid w:val="0037143D"/>
    <w:pPr>
      <w:numPr>
        <w:numId w:val="1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1E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01EF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856A9C"/>
    <w:pPr>
      <w:spacing w:after="0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9C"/>
    <w:rPr>
      <w:sz w:val="22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856A9C"/>
    <w:pPr>
      <w:spacing w:after="0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A9C"/>
    <w:rPr>
      <w:sz w:val="22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E0098"/>
    <w:pPr>
      <w:spacing w:after="200" w:line="240" w:lineRule="auto"/>
    </w:pPr>
    <w:rPr>
      <w:iCs/>
      <w:color w:val="44546A" w:themeColor="text2"/>
      <w:sz w:val="20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E0098"/>
    <w:pPr>
      <w:spacing w:after="0"/>
      <w:outlineLvl w:val="9"/>
    </w:pPr>
    <w:rPr>
      <w:b w:val="0"/>
      <w:szCs w:val="32"/>
    </w:rPr>
  </w:style>
  <w:style w:type="table" w:styleId="Tabela-Siatka">
    <w:name w:val="Table Grid"/>
    <w:basedOn w:val="Standardowy"/>
    <w:uiPriority w:val="39"/>
    <w:rsid w:val="000F334A"/>
    <w:pPr>
      <w:suppressAutoHyphens/>
      <w:spacing w:after="0" w:line="240" w:lineRule="auto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2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romocja%20i%20Informacja%20WUP%20Krak&#243;w\WZORY\PISMA%20I%20DOKUMENTY\B%20-%20projekty%20FEM\Wz&#243;r%20B2%20FEM%20-%20dokument%20cyfrowy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2E2A3-A13D-4BFB-ADEC-2863DC26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B2 FEM - dokument cyfrowy.dotx</Template>
  <TotalTime>7</TotalTime>
  <Pages>2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Słupicka</dc:creator>
  <cp:keywords/>
  <dc:description/>
  <cp:lastModifiedBy>Anna Słupicka</cp:lastModifiedBy>
  <cp:revision>5</cp:revision>
  <cp:lastPrinted>2023-10-12T11:22:00Z</cp:lastPrinted>
  <dcterms:created xsi:type="dcterms:W3CDTF">2026-07-29T09:53:00Z</dcterms:created>
  <dcterms:modified xsi:type="dcterms:W3CDTF">2026-08-13T10:52:00Z</dcterms:modified>
</cp:coreProperties>
</file>