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94C51" w14:textId="77777777" w:rsidR="000F334A" w:rsidRDefault="000F334A" w:rsidP="000F334A">
      <w:pPr>
        <w:jc w:val="right"/>
      </w:pPr>
      <w:r>
        <w:t>Załącznik 2 do SWZ</w:t>
      </w:r>
      <w:r>
        <w:br/>
        <w:t>PZ.271.1.2</w:t>
      </w:r>
      <w:r w:rsidR="00E97567">
        <w:t>3</w:t>
      </w:r>
      <w:r>
        <w:t>.2026</w:t>
      </w:r>
    </w:p>
    <w:p w14:paraId="6DB19E8B" w14:textId="77777777" w:rsidR="000F334A" w:rsidRPr="000F334A" w:rsidRDefault="00D9312E" w:rsidP="000F334A">
      <w:pPr>
        <w:jc w:val="center"/>
        <w:rPr>
          <w:b/>
        </w:rPr>
      </w:pPr>
      <w:r w:rsidRPr="000F334A">
        <w:rPr>
          <w:b/>
        </w:rPr>
        <w:t>Formularz ofertowy</w:t>
      </w:r>
    </w:p>
    <w:p w14:paraId="521C3E38" w14:textId="77777777" w:rsidR="000F334A" w:rsidRDefault="000F334A" w:rsidP="001C1964">
      <w:pPr>
        <w:pStyle w:val="Nagwek1"/>
      </w:pPr>
      <w:r>
        <w:t xml:space="preserve">Dane </w:t>
      </w:r>
      <w:r w:rsidRPr="000F334A">
        <w:t>Wykonawcy</w:t>
      </w:r>
    </w:p>
    <w:p w14:paraId="208BD0C6" w14:textId="77777777" w:rsidR="004D5C99" w:rsidRDefault="004D5C99" w:rsidP="004D5C99">
      <w:r>
        <w:t>Zarejestrowana nazwa (firma): ………...........................................................................................................................</w:t>
      </w:r>
    </w:p>
    <w:p w14:paraId="2ED4FB05" w14:textId="77777777" w:rsidR="004D5C99" w:rsidRDefault="004D5C99" w:rsidP="004D5C99">
      <w:r>
        <w:t>......................................................................................................................................</w:t>
      </w:r>
    </w:p>
    <w:p w14:paraId="3BAEC668" w14:textId="77777777" w:rsidR="004D5C99" w:rsidRDefault="004D5C99" w:rsidP="004D5C99">
      <w:r>
        <w:t>Adres (siedziba):</w:t>
      </w:r>
    </w:p>
    <w:p w14:paraId="3AFE6A95" w14:textId="77777777" w:rsidR="004D5C99" w:rsidRDefault="004D5C99" w:rsidP="004D5C99">
      <w:r>
        <w:t>ul/nr:…………………………………………………………………………………………….</w:t>
      </w:r>
    </w:p>
    <w:p w14:paraId="4D4BB80F" w14:textId="77777777" w:rsidR="004D5C99" w:rsidRDefault="004D5C99" w:rsidP="004D5C99">
      <w:r>
        <w:t>kod:……………………………………. miejscowość:……………………………………….</w:t>
      </w:r>
    </w:p>
    <w:p w14:paraId="6CE100CC" w14:textId="77777777" w:rsidR="004D5C99" w:rsidRDefault="004D5C99" w:rsidP="004D5C99">
      <w:r>
        <w:t>województwo:…………………………………………………………………………………..</w:t>
      </w:r>
    </w:p>
    <w:p w14:paraId="0EE87ACA" w14:textId="77777777" w:rsidR="004D5C99" w:rsidRDefault="004D5C99" w:rsidP="004D5C99">
      <w:r>
        <w:t>tel. ....................................</w:t>
      </w:r>
      <w:r>
        <w:tab/>
      </w:r>
    </w:p>
    <w:p w14:paraId="07BB416C" w14:textId="77777777" w:rsidR="004D5C99" w:rsidRDefault="004D5C99" w:rsidP="004D5C99">
      <w:r>
        <w:t xml:space="preserve">REGON: .................................... </w:t>
      </w:r>
      <w:r>
        <w:tab/>
      </w:r>
      <w:r>
        <w:tab/>
        <w:t>NIP: .........................................</w:t>
      </w:r>
    </w:p>
    <w:p w14:paraId="35C97BE4" w14:textId="77777777" w:rsidR="004D5C99" w:rsidRDefault="004D5C99" w:rsidP="004D5C99">
      <w:r>
        <w:t xml:space="preserve">strona www:   .................................... </w:t>
      </w:r>
      <w:r>
        <w:tab/>
      </w:r>
    </w:p>
    <w:p w14:paraId="0DA2A163" w14:textId="77777777" w:rsidR="004D5C99" w:rsidRDefault="004D5C99" w:rsidP="004D5C99">
      <w:r w:rsidRPr="008B5FCF">
        <w:rPr>
          <w:b/>
        </w:rPr>
        <w:t>e-mail do kontaktu z Zamawiającym:</w:t>
      </w:r>
      <w:r>
        <w:t xml:space="preserve"> ........................... @.........................................</w:t>
      </w:r>
    </w:p>
    <w:p w14:paraId="33161859" w14:textId="77777777" w:rsidR="004D5C99" w:rsidRDefault="004D5C99" w:rsidP="004D5C99">
      <w:r w:rsidRPr="008B5FCF">
        <w:rPr>
          <w:b/>
        </w:rPr>
        <w:t>osoba wyznaczona do kontaktu z Zamawiającym:</w:t>
      </w:r>
      <w:r>
        <w:t xml:space="preserve"> ……………………….……….… </w:t>
      </w:r>
      <w:r>
        <w:br/>
      </w:r>
      <w:r w:rsidRPr="008B5FCF">
        <w:rPr>
          <w:b/>
        </w:rPr>
        <w:t>tel</w:t>
      </w:r>
      <w:r>
        <w:rPr>
          <w:b/>
        </w:rPr>
        <w:t>.:</w:t>
      </w:r>
      <w:r>
        <w:t xml:space="preserve"> …………………</w:t>
      </w:r>
    </w:p>
    <w:p w14:paraId="71B0EFD0" w14:textId="77777777" w:rsidR="004D5C99" w:rsidRDefault="004D5C99" w:rsidP="004D5C99">
      <w:r>
        <w:t xml:space="preserve">Dane umożliwiające dostęp do dokumentów potwierdzających umocowanie osoby działającej w imieniu Wykonawcy znajdują się w bezpłatnych i ogólnodostępnych bazach danych oferty (niepotrzebne skreślić/usunąć): </w:t>
      </w:r>
    </w:p>
    <w:p w14:paraId="2BECE477" w14:textId="77777777" w:rsidR="004D5C99" w:rsidRDefault="004D5C99" w:rsidP="004D5C99">
      <w:pPr>
        <w:pStyle w:val="Akapitzlist"/>
        <w:numPr>
          <w:ilvl w:val="0"/>
          <w:numId w:val="30"/>
        </w:numPr>
        <w:ind w:left="709" w:hanging="349"/>
      </w:pPr>
      <w:r>
        <w:t>Krajowy Rejestr Sądowy</w:t>
      </w:r>
    </w:p>
    <w:p w14:paraId="3A058445" w14:textId="77777777" w:rsidR="004D5C99" w:rsidRDefault="004D5C99" w:rsidP="004D5C99">
      <w:pPr>
        <w:pStyle w:val="Akapitzlist"/>
        <w:numPr>
          <w:ilvl w:val="0"/>
          <w:numId w:val="30"/>
        </w:numPr>
        <w:ind w:left="709" w:hanging="349"/>
      </w:pPr>
      <w:r>
        <w:t>Centralna Ewidencja i Informacja o Działalności Gospodarczej</w:t>
      </w:r>
    </w:p>
    <w:p w14:paraId="00B01925" w14:textId="77777777" w:rsidR="000F334A" w:rsidRDefault="004D5C99" w:rsidP="004D5C99">
      <w:pPr>
        <w:pStyle w:val="Akapitzlist"/>
        <w:numPr>
          <w:ilvl w:val="0"/>
          <w:numId w:val="30"/>
        </w:numPr>
        <w:ind w:left="709" w:hanging="349"/>
      </w:pPr>
      <w:r>
        <w:t>Inne (należy wpisać) ………………………………..</w:t>
      </w:r>
    </w:p>
    <w:p w14:paraId="7EC15E41" w14:textId="77777777" w:rsidR="000F334A" w:rsidRPr="000F334A" w:rsidRDefault="000F334A" w:rsidP="001C1964">
      <w:pPr>
        <w:pStyle w:val="Nagwek1"/>
      </w:pPr>
      <w:r w:rsidRPr="000F334A">
        <w:lastRenderedPageBreak/>
        <w:t>Składając ofertę w postępowaniu znak PZ.271.1.</w:t>
      </w:r>
      <w:r>
        <w:t>21</w:t>
      </w:r>
      <w:r w:rsidRPr="000F334A">
        <w:t xml:space="preserve">.2026 </w:t>
      </w:r>
      <w:r w:rsidRPr="001E6E44">
        <w:rPr>
          <w:b w:val="0"/>
        </w:rPr>
        <w:t xml:space="preserve">o udzielenie zamówienia </w:t>
      </w:r>
      <w:r w:rsidR="00E97567" w:rsidRPr="001E6E44">
        <w:rPr>
          <w:b w:val="0"/>
        </w:rPr>
        <w:t>pn.</w:t>
      </w:r>
      <w:r w:rsidR="00E97567">
        <w:t xml:space="preserve"> </w:t>
      </w:r>
      <w:r w:rsidRPr="000F334A">
        <w:t>„</w:t>
      </w:r>
      <w:r w:rsidR="00E97567" w:rsidRPr="00E97567">
        <w:t>Opracowanie graficzne, druk oraz dostawa materiałów informacyjnych dla uczestników wydarzeń i spotkań organizowanych przez Wojewódzki Urząd Pracy w Krakowie</w:t>
      </w:r>
      <w:r w:rsidRPr="000F334A">
        <w:t xml:space="preserve">” </w:t>
      </w:r>
      <w:r w:rsidRPr="001E6E44">
        <w:rPr>
          <w:b w:val="0"/>
        </w:rPr>
        <w:t>prowadzonym w trybie podstawowym bez możliwości negocjacji, zgodnie z art. 275 pkt. 1 ustawy z dn</w:t>
      </w:r>
      <w:bookmarkStart w:id="0" w:name="_GoBack"/>
      <w:bookmarkEnd w:id="0"/>
      <w:r w:rsidRPr="001E6E44">
        <w:rPr>
          <w:b w:val="0"/>
        </w:rPr>
        <w:t>ia 11 września 2019 r. – Prawo zamówień publicznych (</w:t>
      </w:r>
      <w:proofErr w:type="spellStart"/>
      <w:r w:rsidRPr="001E6E44">
        <w:rPr>
          <w:b w:val="0"/>
        </w:rPr>
        <w:t>t.j</w:t>
      </w:r>
      <w:proofErr w:type="spellEnd"/>
      <w:r w:rsidRPr="001E6E44">
        <w:rPr>
          <w:b w:val="0"/>
        </w:rPr>
        <w:t>. Dz. U. z 2026 poz. 793), oferuję wykonanie przedmiotu zamówienia w pełnym zakresie określonym w specyfikacji warunków zamówienia (wraz z załącznikami), na niżej opisanych warunkach</w:t>
      </w:r>
      <w:r w:rsidRPr="000F334A">
        <w:t>:</w:t>
      </w:r>
    </w:p>
    <w:p w14:paraId="5B49DE32" w14:textId="77777777" w:rsidR="004D5C99" w:rsidRPr="00BE7575" w:rsidRDefault="004D5C99" w:rsidP="004D5C99">
      <w:pPr>
        <w:rPr>
          <w:b/>
        </w:rPr>
      </w:pPr>
      <w:r w:rsidRPr="00BE7575">
        <w:rPr>
          <w:b/>
        </w:rPr>
        <w:t xml:space="preserve">Cena ofertowa brutto </w:t>
      </w:r>
      <w:r w:rsidRPr="000F334A">
        <w:rPr>
          <w:b/>
        </w:rPr>
        <w:t>za wykonanie przedmiotu zamówienia (zamówienie podstawowe + opcja)</w:t>
      </w:r>
      <w:r>
        <w:rPr>
          <w:b/>
        </w:rPr>
        <w:t xml:space="preserve"> </w:t>
      </w:r>
      <w:r w:rsidRPr="00BE7575">
        <w:rPr>
          <w:b/>
        </w:rPr>
        <w:t>wyliczona w wierszu</w:t>
      </w:r>
      <w:r w:rsidR="000E6BC5">
        <w:rPr>
          <w:b/>
        </w:rPr>
        <w:t xml:space="preserve"> </w:t>
      </w:r>
      <w:r w:rsidR="00140859">
        <w:rPr>
          <w:b/>
        </w:rPr>
        <w:t>40</w:t>
      </w:r>
      <w:r w:rsidRPr="000E6BC5">
        <w:rPr>
          <w:b/>
        </w:rPr>
        <w:t>, zgodnie</w:t>
      </w:r>
      <w:r w:rsidRPr="00BE7575">
        <w:rPr>
          <w:b/>
        </w:rPr>
        <w:t xml:space="preserve"> z ilościami i cenami jednostkowymi podanymi w formularzu cenowym (tab.1)</w:t>
      </w:r>
    </w:p>
    <w:p w14:paraId="3BDE0FD6" w14:textId="77777777" w:rsidR="000F334A" w:rsidRPr="000E6BC5" w:rsidRDefault="000B199D" w:rsidP="000E6BC5">
      <w:pPr>
        <w:spacing w:after="0"/>
        <w:rPr>
          <w:rFonts w:eastAsiaTheme="minorHAnsi"/>
        </w:rPr>
      </w:pPr>
      <w:r w:rsidRPr="000E6BC5">
        <w:rPr>
          <w:rFonts w:eastAsiaTheme="minorHAnsi"/>
        </w:rPr>
        <w:t xml:space="preserve">Tab. 1 - </w:t>
      </w:r>
      <w:r w:rsidR="000F334A" w:rsidRPr="000E6BC5">
        <w:rPr>
          <w:rFonts w:eastAsiaTheme="minorHAnsi"/>
        </w:rPr>
        <w:t>Formularz cenowy</w:t>
      </w:r>
    </w:p>
    <w:tbl>
      <w:tblPr>
        <w:tblStyle w:val="Tabela-Siatka"/>
        <w:tblW w:w="10065" w:type="dxa"/>
        <w:jc w:val="center"/>
        <w:tblLayout w:type="fixed"/>
        <w:tblLook w:val="04A0" w:firstRow="1" w:lastRow="0" w:firstColumn="1" w:lastColumn="0" w:noHBand="0" w:noVBand="1"/>
        <w:tblCaption w:val="formularz cenowy"/>
        <w:tblDescription w:val="W kolejnych kolumnach tabeli podano:  Lp., a) Nazwa artykułu, b) Liczba sztuk, c) Cena jednostkowa brutto, d) Kwota brutto (kol. b x c)"/>
      </w:tblPr>
      <w:tblGrid>
        <w:gridCol w:w="681"/>
        <w:gridCol w:w="4812"/>
        <w:gridCol w:w="1080"/>
        <w:gridCol w:w="1612"/>
        <w:gridCol w:w="1880"/>
      </w:tblGrid>
      <w:tr w:rsidR="000F334A" w:rsidRPr="003A61FD" w14:paraId="369B1630" w14:textId="77777777" w:rsidTr="000B199D">
        <w:trPr>
          <w:trHeight w:val="557"/>
          <w:tblHeader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125F41" w14:textId="77777777" w:rsidR="000F334A" w:rsidRPr="003A61FD" w:rsidRDefault="000F334A" w:rsidP="000F334A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bookmarkStart w:id="1" w:name="_Hlk236217955"/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Lp.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DD2AA3" w14:textId="77777777" w:rsidR="000F334A" w:rsidRPr="003A61FD" w:rsidRDefault="000F334A" w:rsidP="000F334A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Nazwa artykułu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989E0" w14:textId="77777777" w:rsidR="000F334A" w:rsidRPr="003A61FD" w:rsidRDefault="000F334A" w:rsidP="000F334A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Liczba sztuk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B4E56" w14:textId="77777777" w:rsidR="000F334A" w:rsidRPr="003A61FD" w:rsidRDefault="000F334A" w:rsidP="000F334A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290BAB" w14:textId="77777777" w:rsidR="000F334A" w:rsidRPr="003A61FD" w:rsidRDefault="000F334A" w:rsidP="000F334A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Kwota brutto</w:t>
            </w:r>
          </w:p>
          <w:p w14:paraId="12B14B1B" w14:textId="77777777" w:rsidR="000F334A" w:rsidRPr="003A61FD" w:rsidRDefault="000F334A" w:rsidP="000F334A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(kol. b x c)</w:t>
            </w:r>
          </w:p>
        </w:tc>
      </w:tr>
      <w:tr w:rsidR="000F334A" w:rsidRPr="003A61FD" w14:paraId="16599EA6" w14:textId="77777777" w:rsidTr="000F334A">
        <w:trPr>
          <w:trHeight w:val="409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AEFEEF" w14:textId="77777777" w:rsidR="000F334A" w:rsidRPr="003A61FD" w:rsidRDefault="000F334A" w:rsidP="000F334A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770C50" w14:textId="77777777" w:rsidR="000F334A" w:rsidRPr="003A61FD" w:rsidRDefault="000F334A" w:rsidP="000F334A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02BB6" w14:textId="77777777" w:rsidR="000F334A" w:rsidRPr="003A61FD" w:rsidRDefault="000F334A" w:rsidP="000F334A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b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39A602" w14:textId="77777777" w:rsidR="000F334A" w:rsidRPr="003A61FD" w:rsidRDefault="000F334A" w:rsidP="000F334A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c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259BE" w14:textId="77777777" w:rsidR="000F334A" w:rsidRPr="003A61FD" w:rsidRDefault="000F334A" w:rsidP="000F334A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d</w:t>
            </w:r>
          </w:p>
        </w:tc>
      </w:tr>
      <w:tr w:rsidR="00663B3B" w:rsidRPr="003A61FD" w14:paraId="61D0A9D4" w14:textId="77777777" w:rsidTr="008C22FB">
        <w:trPr>
          <w:trHeight w:val="409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0ADE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1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A1D8" w14:textId="77777777" w:rsidR="00663B3B" w:rsidRPr="00D65934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proofErr w:type="spellStart"/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Roll-up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A1F9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bookmarkStart w:id="2" w:name="RANGE!B1"/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3</w:t>
            </w:r>
            <w:bookmarkEnd w:id="2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ABC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831C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1294B1AC" w14:textId="77777777" w:rsidTr="008C22FB">
        <w:trPr>
          <w:trHeight w:val="414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0FFF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2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6548" w14:textId="77777777" w:rsidR="00663B3B" w:rsidRPr="00D65934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bookmarkStart w:id="3" w:name="_Hlk233094484"/>
            <w:proofErr w:type="spellStart"/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Roll-up</w:t>
            </w:r>
            <w:bookmarkEnd w:id="3"/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451C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27B9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DB44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5AD3AB47" w14:textId="77777777" w:rsidTr="008C22FB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199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3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CAAD" w14:textId="77777777" w:rsidR="00663B3B" w:rsidRPr="00D65934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Ścianka tekstylna, dwustronna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1E7E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CB32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2E14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5AA96EDD" w14:textId="77777777" w:rsidTr="008C22FB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9FEF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3ED6" w14:textId="77777777" w:rsidR="00663B3B" w:rsidRPr="00D65934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Ścianka tekstylna, dwustronna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5542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A3B0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6131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CB656B9" w14:textId="77777777" w:rsidTr="008C22FB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ADD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BD50" w14:textId="77777777" w:rsidR="00663B3B" w:rsidRPr="00D65934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Ulotki 3xDL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7569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24B1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9B8D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0D01DE9" w14:textId="77777777" w:rsidTr="008C22FB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E3A2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6AF6" w14:textId="77777777" w:rsidR="00663B3B" w:rsidRPr="00D65934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Wizytówki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202E" w14:textId="77777777" w:rsidR="00663B3B" w:rsidRPr="00D65934" w:rsidRDefault="00663B3B" w:rsidP="00D65934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1850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631F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7101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1EC27A95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58E0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4C10" w14:textId="77777777" w:rsidR="00663B3B" w:rsidRPr="00D65934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Ścianka wystawiennicza, panelowa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E9D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D65934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3DD8" w14:textId="77777777" w:rsidR="00663B3B" w:rsidRPr="00D65934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504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DBFB233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70FC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38A1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bookmarkStart w:id="4" w:name="_Hlk236394573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Stojak ekspozycyjny na ulotki</w:t>
            </w:r>
            <w:bookmarkEnd w:id="4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6476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D2F7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2E3C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83FDB72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38DA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D35E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Ulotki 3xDL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A4A1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620C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A9F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0AF8647B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7B68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1A34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Ulotki 3xDL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F310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932B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90E5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35CF9D89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7A81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8D11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bookmarkStart w:id="5" w:name="RANGE!A15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Ulotki 3xDL </w:t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95BA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BE29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1093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3E9AEF15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6B34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B350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Ulotki 3xDL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BCA2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7202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AACA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008D3377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E174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D67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Ulotki 3xDL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1F3A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C07F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AC77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3F0B203C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14CD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DBA2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Plakat informacyjny A4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AF04" w14:textId="77777777" w:rsidR="00663B3B" w:rsidRPr="00663B3B" w:rsidRDefault="00663B3B" w:rsidP="00D65934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0C22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72D4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329048BB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62F5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1D95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Ulotki A5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A908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71D2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5DEE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7A0EC561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FC88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DBFF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Ulotki A5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C9BD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1420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FFDD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05A89FC4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236F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2347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Ulotki A5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3F59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0A08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A06F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65E54FA1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C2B9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069A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Ulotki A5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2226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14B2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EB79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11EC8EE6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C90D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D156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Ulotki A5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B35E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2944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2F5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7B8638C3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C262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EAC1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Ulotki A5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B24C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F2AF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250D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51D5B029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9742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BA16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proofErr w:type="spellStart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Rollup</w:t>
            </w:r>
            <w:proofErr w:type="spellEnd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 reklamowy mini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A22D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7D6D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99B6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6D1BA49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F4F5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093D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Teczka konferencyjna, format A4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1F69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C61A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ADCF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00C2F610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656C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D772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Zakładki do książek z kodem QR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09F5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B1CE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EF58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3CBAAB89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774A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238E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bookmarkStart w:id="6" w:name="RANGE!A28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Ramka podpisowa dla osoby niewidomej</w:t>
            </w:r>
            <w:bookmarkEnd w:id="6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E371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2C42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C163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778123C8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85ED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C928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Samoprzylepne, okrągłe </w:t>
            </w:r>
            <w:proofErr w:type="spellStart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tagi</w:t>
            </w:r>
            <w:proofErr w:type="spellEnd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 NFC z chipem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1199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DD0B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CD42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3BF98B6D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A273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D3BF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Teczka konferencyjna z wkładką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022E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7699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CE41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5119868F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9914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9537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Teczka na magnes z 10 kartami edukacyjnymi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500C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B9DF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6DDC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093AE469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FCAE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8C29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Oklejenie drzwi i znakowanie, wraz z wymiarowaniem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B86B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AB33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A490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59242CE2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9372F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D1E8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proofErr w:type="spellStart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Rollup</w:t>
            </w:r>
            <w:proofErr w:type="spellEnd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led</w:t>
            </w:r>
            <w:proofErr w:type="spellEnd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, dwustronny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5DDE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C40D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E0C1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184E1DB1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B750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5066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proofErr w:type="spellStart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Rollup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5F2D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2095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C8CC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7D70FF0D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D224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6374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Ścianka tekstylna podświetlana LED 3m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31B5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BB0D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DACF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901AC18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9D57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0A1D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Fototapeta z wymiarowaniem i montażem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EFF4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08F4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6403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0676F681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E8DD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3F73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Ulotka pocztówka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FE76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CCFC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AA67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A6ED6E8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7879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89FB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Magnetyczna zakładka do książki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BB9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045E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7405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479B6B98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5C1F" w14:textId="77777777" w:rsidR="00663B3B" w:rsidRPr="003A61FD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E2EE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Plakat A3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C436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4047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DCE0" w14:textId="77777777" w:rsidR="00663B3B" w:rsidRPr="003A61FD" w:rsidRDefault="00663B3B" w:rsidP="00663B3B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663B3B" w:rsidRPr="003A61FD" w14:paraId="12E0A98A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878D" w14:textId="77777777" w:rsidR="00663B3B" w:rsidRPr="00E97567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0431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Flaga, </w:t>
            </w:r>
            <w:proofErr w:type="spellStart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winder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88B7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C82B" w14:textId="77777777" w:rsidR="00663B3B" w:rsidRPr="003A61FD" w:rsidRDefault="00663B3B" w:rsidP="00663B3B">
            <w:pPr>
              <w:jc w:val="right"/>
              <w:rPr>
                <w:rFonts w:cs="Open San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04D7" w14:textId="77777777" w:rsidR="00663B3B" w:rsidRPr="003A61FD" w:rsidRDefault="00663B3B" w:rsidP="00663B3B">
            <w:pPr>
              <w:jc w:val="right"/>
              <w:rPr>
                <w:rFonts w:cs="Open Sans"/>
              </w:rPr>
            </w:pPr>
          </w:p>
        </w:tc>
      </w:tr>
      <w:tr w:rsidR="00663B3B" w:rsidRPr="003A61FD" w14:paraId="4F9BCC0F" w14:textId="77777777" w:rsidTr="00204FBA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C94E" w14:textId="77777777" w:rsidR="00663B3B" w:rsidRPr="00E97567" w:rsidRDefault="00663B3B" w:rsidP="00663B3B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B9BB0" w14:textId="77777777" w:rsidR="00663B3B" w:rsidRPr="00663B3B" w:rsidRDefault="00663B3B" w:rsidP="00663B3B">
            <w:pPr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proofErr w:type="spellStart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Trybunka</w:t>
            </w:r>
            <w:proofErr w:type="spellEnd"/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 xml:space="preserve"> łukowa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8D6C" w14:textId="77777777" w:rsidR="00663B3B" w:rsidRPr="00663B3B" w:rsidRDefault="00663B3B" w:rsidP="00663B3B">
            <w:pPr>
              <w:jc w:val="right"/>
              <w:rPr>
                <w:rFonts w:ascii="Open Sans" w:hAnsi="Open Sans" w:cs="Open Sans"/>
                <w:color w:val="000000"/>
                <w:sz w:val="24"/>
                <w:szCs w:val="24"/>
              </w:rPr>
            </w:pPr>
            <w:r w:rsidRPr="00663B3B">
              <w:rPr>
                <w:rFonts w:ascii="Open Sans" w:hAnsi="Open Sans" w:cs="Open 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43F3" w14:textId="77777777" w:rsidR="00663B3B" w:rsidRPr="003A61FD" w:rsidRDefault="00663B3B" w:rsidP="00663B3B">
            <w:pPr>
              <w:jc w:val="right"/>
              <w:rPr>
                <w:rFonts w:cs="Open San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8158" w14:textId="77777777" w:rsidR="00663B3B" w:rsidRPr="003A61FD" w:rsidRDefault="00663B3B" w:rsidP="00663B3B">
            <w:pPr>
              <w:jc w:val="right"/>
              <w:rPr>
                <w:rFonts w:cs="Open Sans"/>
              </w:rPr>
            </w:pPr>
          </w:p>
        </w:tc>
      </w:tr>
      <w:tr w:rsidR="000B199D" w:rsidRPr="003A61FD" w14:paraId="5F401EC8" w14:textId="77777777" w:rsidTr="005D5364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0330B" w14:textId="77777777" w:rsidR="000B199D" w:rsidRPr="003A61FD" w:rsidRDefault="000B199D" w:rsidP="000B199D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2ED6F" w14:textId="77777777" w:rsidR="000B199D" w:rsidRPr="003A61FD" w:rsidRDefault="000B199D" w:rsidP="000B199D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ZAMÓWIENIE PODSTAWOWE: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BB9D42" w14:textId="77777777" w:rsidR="000B199D" w:rsidRPr="003A61FD" w:rsidRDefault="000B199D" w:rsidP="000B199D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CAFF6" w14:textId="77777777" w:rsidR="000B199D" w:rsidRPr="003A61FD" w:rsidRDefault="000B199D" w:rsidP="000028A1">
            <w:pPr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Razem (cena brutto zamówienia podstawowego):</w:t>
            </w:r>
          </w:p>
          <w:p w14:paraId="0747590C" w14:textId="77777777" w:rsidR="000B199D" w:rsidRPr="003A61FD" w:rsidRDefault="000B199D" w:rsidP="000028A1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572FCB51" w14:textId="77777777" w:rsidR="000B199D" w:rsidRPr="003A61FD" w:rsidRDefault="000B199D" w:rsidP="000028A1">
            <w:pPr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color w:val="0070C0"/>
                <w:sz w:val="24"/>
                <w:szCs w:val="24"/>
              </w:rPr>
              <w:t>suma kwot wyliczonych w kolumnie „d” dla  poz.1-</w:t>
            </w:r>
            <w:r w:rsidR="00663B3B">
              <w:rPr>
                <w:rFonts w:ascii="Open Sans" w:hAnsi="Open Sans" w:cs="Open Sans"/>
                <w:color w:val="0070C0"/>
                <w:sz w:val="24"/>
                <w:szCs w:val="24"/>
              </w:rPr>
              <w:t>37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97D7D6" w14:textId="77777777" w:rsidR="000B199D" w:rsidRPr="003A61FD" w:rsidRDefault="000B199D" w:rsidP="000B199D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B199D" w:rsidRPr="003A61FD" w14:paraId="6CDF90E7" w14:textId="77777777" w:rsidTr="005D5364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E9CA07" w14:textId="77777777" w:rsidR="000B199D" w:rsidRPr="003A61FD" w:rsidRDefault="000B199D" w:rsidP="000B199D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F8538C" w14:textId="77777777" w:rsidR="000B199D" w:rsidRPr="003A61FD" w:rsidRDefault="000B199D" w:rsidP="000B199D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ZAMÓWIENIE OPCJONALNE: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A9F601" w14:textId="77777777" w:rsidR="000B199D" w:rsidRPr="003A61FD" w:rsidRDefault="000B199D" w:rsidP="000B199D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F5D88" w14:textId="77777777" w:rsidR="000028A1" w:rsidRPr="003A61FD" w:rsidRDefault="000028A1" w:rsidP="000028A1">
            <w:pPr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>Wartość brutto opcji, tj. 15% ceny zamówienia podstawowego:</w:t>
            </w:r>
          </w:p>
          <w:p w14:paraId="37C3E3BA" w14:textId="77777777" w:rsidR="000028A1" w:rsidRPr="003A61FD" w:rsidRDefault="000028A1" w:rsidP="000028A1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71042EAF" w14:textId="77777777" w:rsidR="000B199D" w:rsidRPr="003A61FD" w:rsidRDefault="000028A1" w:rsidP="000028A1">
            <w:pPr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color w:val="0070C0"/>
                <w:sz w:val="24"/>
                <w:szCs w:val="24"/>
              </w:rPr>
              <w:t>cena zamówienia podstawowego x 15%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FE0CA" w14:textId="77777777" w:rsidR="000B199D" w:rsidRPr="003A61FD" w:rsidRDefault="000B199D" w:rsidP="000B199D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B199D" w:rsidRPr="003A61FD" w14:paraId="07904642" w14:textId="77777777" w:rsidTr="005D5364">
        <w:trPr>
          <w:trHeight w:val="421"/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6E0DB" w14:textId="77777777" w:rsidR="000B199D" w:rsidRPr="003A61FD" w:rsidRDefault="000B199D" w:rsidP="000B199D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AD23FA" w14:textId="77777777" w:rsidR="000B199D" w:rsidRPr="003A61FD" w:rsidRDefault="000B199D" w:rsidP="000B199D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b/>
                <w:sz w:val="24"/>
                <w:szCs w:val="24"/>
              </w:rPr>
              <w:t>CENA OFERTOWA: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9EF4F" w14:textId="77777777" w:rsidR="000B199D" w:rsidRPr="003A61FD" w:rsidRDefault="000B199D" w:rsidP="000B199D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E7A19" w14:textId="77777777" w:rsidR="000028A1" w:rsidRPr="003A61FD" w:rsidRDefault="000028A1" w:rsidP="000028A1">
            <w:pPr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sz w:val="24"/>
                <w:szCs w:val="24"/>
              </w:rPr>
              <w:t xml:space="preserve">Maksymalna cena brutto zamówienia, tj. zamówienie podstawowe + opcja: </w:t>
            </w:r>
          </w:p>
          <w:p w14:paraId="004EE71B" w14:textId="77777777" w:rsidR="000028A1" w:rsidRPr="003A61FD" w:rsidRDefault="000028A1" w:rsidP="000028A1">
            <w:pPr>
              <w:rPr>
                <w:rFonts w:ascii="Open Sans" w:hAnsi="Open Sans" w:cs="Open Sans"/>
                <w:sz w:val="24"/>
                <w:szCs w:val="24"/>
              </w:rPr>
            </w:pPr>
          </w:p>
          <w:p w14:paraId="6E049800" w14:textId="77777777" w:rsidR="000B199D" w:rsidRPr="003A61FD" w:rsidRDefault="000028A1" w:rsidP="000028A1">
            <w:pPr>
              <w:rPr>
                <w:rFonts w:ascii="Open Sans" w:hAnsi="Open Sans" w:cs="Open Sans"/>
                <w:sz w:val="24"/>
                <w:szCs w:val="24"/>
              </w:rPr>
            </w:pPr>
            <w:r w:rsidRPr="003A61FD">
              <w:rPr>
                <w:rFonts w:ascii="Open Sans" w:hAnsi="Open Sans" w:cs="Open Sans"/>
                <w:color w:val="0070C0"/>
                <w:sz w:val="24"/>
                <w:szCs w:val="24"/>
              </w:rPr>
              <w:t>cena zamówienia podstawowego + 15%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4823C0" w14:textId="77777777" w:rsidR="000B199D" w:rsidRPr="003A61FD" w:rsidRDefault="000B199D" w:rsidP="000B199D">
            <w:pPr>
              <w:jc w:val="right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bookmarkEnd w:id="1"/>
    </w:tbl>
    <w:p w14:paraId="44E40CB8" w14:textId="77777777" w:rsidR="000028A1" w:rsidRDefault="000028A1" w:rsidP="000B199D">
      <w:pPr>
        <w:rPr>
          <w:b/>
        </w:rPr>
      </w:pPr>
    </w:p>
    <w:p w14:paraId="7BC8D844" w14:textId="77777777" w:rsidR="000B199D" w:rsidRPr="000B199D" w:rsidRDefault="000B199D" w:rsidP="000B199D">
      <w:pPr>
        <w:rPr>
          <w:b/>
        </w:rPr>
      </w:pPr>
      <w:r w:rsidRPr="000B199D">
        <w:rPr>
          <w:b/>
        </w:rPr>
        <w:t xml:space="preserve">UWAGA! </w:t>
      </w:r>
    </w:p>
    <w:p w14:paraId="631D9858" w14:textId="77777777" w:rsidR="000F334A" w:rsidRPr="000028A1" w:rsidRDefault="000B199D" w:rsidP="000B199D">
      <w:pPr>
        <w:rPr>
          <w:b/>
        </w:rPr>
      </w:pPr>
      <w:r>
        <w:t xml:space="preserve">Wykonawca musi uwzględnić w cenie oferty wszelkie koszty niezbędne do prawidłowego i pełnego wykonania zamówienia oraz wszelkie opłaty i podatki wynikające z obowiązujących przepisów (w tym VAT). </w:t>
      </w:r>
      <w:r w:rsidRPr="000028A1">
        <w:rPr>
          <w:b/>
        </w:rPr>
        <w:t>Zabronione jest modyfikowanie lub dopisywanie nowych pozycji do cennika powyżej.</w:t>
      </w:r>
    </w:p>
    <w:p w14:paraId="016A5AB0" w14:textId="77777777" w:rsidR="000F334A" w:rsidRDefault="000B199D" w:rsidP="001C1964">
      <w:pPr>
        <w:pStyle w:val="Nagwek1"/>
      </w:pPr>
      <w:r>
        <w:t xml:space="preserve"> </w:t>
      </w:r>
      <w:r w:rsidR="000F334A">
        <w:t>Oświadczenie dotyczące obowiązku podatkowego Zamawiającego</w:t>
      </w:r>
    </w:p>
    <w:p w14:paraId="6825C8EF" w14:textId="77777777" w:rsidR="000F334A" w:rsidRDefault="000F334A" w:rsidP="000F334A">
      <w:r>
        <w:t xml:space="preserve">W związku z art. 225 ustawy oświadczam, iż wybór mojej oferty </w:t>
      </w:r>
      <w:r w:rsidRPr="000028A1">
        <w:rPr>
          <w:b/>
        </w:rPr>
        <w:t>nie będzie*</w:t>
      </w:r>
      <w:r>
        <w:t xml:space="preserve"> prowadził do powstania </w:t>
      </w:r>
      <w:r w:rsidRPr="000028A1">
        <w:rPr>
          <w:b/>
        </w:rPr>
        <w:t>u Zamawiającego</w:t>
      </w:r>
      <w:r>
        <w:t xml:space="preserve"> obowiązku podatkowego zgodnie z przepisami ustawy z dnia 11 marca 2004 r. o podatku od towarów i usług.</w:t>
      </w:r>
    </w:p>
    <w:p w14:paraId="0C9A5F1B" w14:textId="77777777" w:rsidR="000F334A" w:rsidRDefault="000F334A" w:rsidP="000F334A">
      <w:r w:rsidRPr="000028A1">
        <w:rPr>
          <w:b/>
        </w:rPr>
        <w:lastRenderedPageBreak/>
        <w:t>*UWAGA!</w:t>
      </w:r>
      <w:r>
        <w:t xml:space="preserve"> W przypadku, gdy wybór oferty Wykonawcy będzie prowadził do powstania u Zamawiającego obowiązku podatkowego, Wykonawca zmienia odpowiednio treść oświadczenia („nie będzie” na „będzie”). Jednocześnie Wykonawca zobowiązany jest wskazać w formularzu oferty nazwę (rodzaj) towaru lub usług, których dostawa lub świadczenie będą prowadziły do powstania u Zamawiającego obowiązku podatkowego, wartość tego towaru lub usług bez kwoty podatku VAT oraz stawkę podatku VAT, która będzie miała zastosowanie.</w:t>
      </w:r>
    </w:p>
    <w:p w14:paraId="193F4B6E" w14:textId="77777777" w:rsidR="000028A1" w:rsidRDefault="000028A1" w:rsidP="001C1964">
      <w:pPr>
        <w:pStyle w:val="Nagwek1"/>
      </w:pPr>
      <w:r w:rsidRPr="00BE7575">
        <w:rPr>
          <w:rFonts w:eastAsia="Times New Roman"/>
          <w:lang w:eastAsia="pl-PL"/>
        </w:rPr>
        <w:t>Informuję</w:t>
      </w:r>
      <w:r>
        <w:t xml:space="preserve">, że Wykonawca jest </w:t>
      </w:r>
      <w:r w:rsidRPr="000028A1">
        <w:t>(niepotrzebne skreślić/usunąć)</w:t>
      </w:r>
      <w:r w:rsidRPr="000028A1">
        <w:rPr>
          <w:rStyle w:val="Odwoanieprzypisudolnego"/>
          <w:b w:val="0"/>
        </w:rPr>
        <w:footnoteReference w:id="1"/>
      </w:r>
      <w:r w:rsidRPr="000028A1">
        <w:t>:</w:t>
      </w:r>
    </w:p>
    <w:p w14:paraId="2C3D6C6A" w14:textId="77777777" w:rsidR="000028A1" w:rsidRDefault="000028A1" w:rsidP="000028A1">
      <w:pPr>
        <w:pStyle w:val="Akapitzlist"/>
        <w:numPr>
          <w:ilvl w:val="0"/>
          <w:numId w:val="30"/>
        </w:numPr>
        <w:ind w:left="709" w:hanging="349"/>
      </w:pPr>
      <w:r>
        <w:t>mikro przedsiębiorcą</w:t>
      </w:r>
    </w:p>
    <w:p w14:paraId="4B74F3DA" w14:textId="77777777" w:rsidR="000028A1" w:rsidRDefault="000028A1" w:rsidP="000028A1">
      <w:pPr>
        <w:pStyle w:val="Akapitzlist"/>
        <w:numPr>
          <w:ilvl w:val="0"/>
          <w:numId w:val="30"/>
        </w:numPr>
        <w:ind w:left="709" w:hanging="349"/>
      </w:pPr>
      <w:r>
        <w:t>małym przedsiębiorcą</w:t>
      </w:r>
    </w:p>
    <w:p w14:paraId="60BBC7C3" w14:textId="77777777" w:rsidR="000028A1" w:rsidRDefault="000028A1" w:rsidP="000028A1">
      <w:pPr>
        <w:pStyle w:val="Akapitzlist"/>
        <w:numPr>
          <w:ilvl w:val="0"/>
          <w:numId w:val="30"/>
        </w:numPr>
        <w:ind w:left="709" w:hanging="349"/>
      </w:pPr>
      <w:r>
        <w:t>średnim przedsiębiorcą</w:t>
      </w:r>
    </w:p>
    <w:p w14:paraId="1EEB6E51" w14:textId="77777777" w:rsidR="000028A1" w:rsidRDefault="000028A1" w:rsidP="000028A1">
      <w:pPr>
        <w:pStyle w:val="Akapitzlist"/>
        <w:numPr>
          <w:ilvl w:val="0"/>
          <w:numId w:val="30"/>
        </w:numPr>
        <w:ind w:left="709" w:hanging="349"/>
      </w:pPr>
      <w:r>
        <w:t>osobą fizyczną nieprowadzącą działalności gospodarczej</w:t>
      </w:r>
    </w:p>
    <w:p w14:paraId="48F3D12C" w14:textId="77777777" w:rsidR="000028A1" w:rsidRDefault="000028A1" w:rsidP="000028A1">
      <w:pPr>
        <w:pStyle w:val="Akapitzlist"/>
        <w:numPr>
          <w:ilvl w:val="0"/>
          <w:numId w:val="30"/>
        </w:numPr>
        <w:ind w:left="709" w:hanging="349"/>
      </w:pPr>
      <w:r>
        <w:t>inny</w:t>
      </w:r>
    </w:p>
    <w:p w14:paraId="4CAC6438" w14:textId="77777777" w:rsidR="000F334A" w:rsidRPr="000028A1" w:rsidRDefault="000F334A" w:rsidP="001C1964">
      <w:pPr>
        <w:pStyle w:val="Nagwek1"/>
        <w:rPr>
          <w:rFonts w:eastAsia="Times New Roman"/>
          <w:lang w:eastAsia="pl-PL"/>
        </w:rPr>
      </w:pPr>
      <w:r w:rsidRPr="000028A1">
        <w:rPr>
          <w:rFonts w:eastAsia="Times New Roman"/>
          <w:lang w:eastAsia="pl-PL"/>
        </w:rPr>
        <w:t xml:space="preserve"> Oświadczam, że:</w:t>
      </w:r>
    </w:p>
    <w:p w14:paraId="0C8D8D04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t>zapoznałem się z warunkami zawartymi w specyfikacji warunków zamówienia, w tym we wzorze umowy i przyjmuję je bez zastrzeżeń,</w:t>
      </w:r>
    </w:p>
    <w:p w14:paraId="2D678FAC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t>uzyskałem wszelkie informacje potrzebne do prawidłowego przygotowania oferty i wykonania zamówienia,</w:t>
      </w:r>
    </w:p>
    <w:p w14:paraId="78FF7C51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t>w cenie mojej oferty zostały uwzględnione wszystkie koszty wykonania zamówienia,</w:t>
      </w:r>
    </w:p>
    <w:p w14:paraId="7C513086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t>do wyliczenia ceny brutto zastosowałem właściwą, aktualnie obowiązującą w przepisach prawa, stawkę podatku od towarów i usług (VAT),</w:t>
      </w:r>
    </w:p>
    <w:p w14:paraId="51BF83AF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t>jestem związany niniejszą ofertą do dnia wskazanego w specyfikacji warunków zamówienia,</w:t>
      </w:r>
    </w:p>
    <w:p w14:paraId="3B2BA5EB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lastRenderedPageBreak/>
        <w:t>w przypadku wybrania mojej oferty zobowiązuję się do zawarcia pisemnej umowy o treści wg wzoru załączonego do specyfikacji warunków zamówienia, w terminie i miejscu wskazanym przez Zamawiającego,</w:t>
      </w:r>
    </w:p>
    <w:p w14:paraId="1488FDF1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t xml:space="preserve">przyjmuję termin płatności </w:t>
      </w:r>
      <w:r w:rsidR="00CD5684">
        <w:t>wskazany we wzorze umowy</w:t>
      </w:r>
      <w:r>
        <w:t xml:space="preserve">, </w:t>
      </w:r>
    </w:p>
    <w:p w14:paraId="6682CAA9" w14:textId="77777777" w:rsidR="000028A1" w:rsidRDefault="000028A1" w:rsidP="000028A1">
      <w:pPr>
        <w:pStyle w:val="Akapitzlist"/>
        <w:numPr>
          <w:ilvl w:val="1"/>
          <w:numId w:val="35"/>
        </w:numPr>
        <w:ind w:left="709" w:hanging="76"/>
      </w:pPr>
      <w:r>
        <w:t>wypełniłem obowiązki informacyjne przewidziane w art. 13 lub art. 14 RODO</w:t>
      </w:r>
      <w:r>
        <w:rPr>
          <w:rStyle w:val="Odwoanieprzypisudolnego"/>
        </w:rPr>
        <w:footnoteReference w:id="2"/>
      </w:r>
      <w:r>
        <w:t xml:space="preserve">  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3"/>
      </w:r>
      <w:r>
        <w:t xml:space="preserve">. </w:t>
      </w:r>
    </w:p>
    <w:p w14:paraId="42A59381" w14:textId="77777777" w:rsidR="000028A1" w:rsidRDefault="000028A1" w:rsidP="001C1964">
      <w:pPr>
        <w:pStyle w:val="Nagwek1"/>
      </w:pPr>
      <w:r w:rsidRPr="00BE7575">
        <w:rPr>
          <w:rFonts w:eastAsia="Times New Roman"/>
          <w:lang w:eastAsia="pl-PL"/>
        </w:rPr>
        <w:t>Świadom</w:t>
      </w:r>
      <w:r w:rsidRPr="008B5FCF">
        <w:t xml:space="preserve"> </w:t>
      </w:r>
      <w:r w:rsidRPr="000028A1">
        <w:rPr>
          <w:rFonts w:eastAsia="Times New Roman"/>
          <w:lang w:eastAsia="pl-PL"/>
        </w:rPr>
        <w:t>odpowiedzialności</w:t>
      </w:r>
      <w:r w:rsidRPr="008B5FCF">
        <w:t xml:space="preserve"> karnej oświadczam, że załączone do oferty dokumenty opisują stan prawny i faktyczny, aktualny na dzień złożenia oferty (art. 297 k.k.)</w:t>
      </w:r>
      <w:r>
        <w:rPr>
          <w:rStyle w:val="Odwoanieprzypisudolnego"/>
        </w:rPr>
        <w:footnoteReference w:id="4"/>
      </w:r>
      <w:r w:rsidRPr="008B5FCF">
        <w:t>.</w:t>
      </w:r>
    </w:p>
    <w:p w14:paraId="65189B18" w14:textId="77777777" w:rsidR="00DE6486" w:rsidRPr="00100FF7" w:rsidRDefault="00DE6486" w:rsidP="00DE6486">
      <w:pPr>
        <w:spacing w:before="600" w:after="120" w:line="360" w:lineRule="auto"/>
        <w:rPr>
          <w:rFonts w:ascii="Arial" w:eastAsia="Calibri" w:hAnsi="Arial" w:cs="Arial"/>
          <w:iCs/>
          <w:noProof/>
        </w:rPr>
      </w:pPr>
      <w:r w:rsidRPr="00DE6486">
        <w:rPr>
          <w:rFonts w:cs="Open Sans"/>
          <w:b/>
          <w:bCs/>
          <w:iCs/>
          <w:noProof/>
        </w:rPr>
        <w:t xml:space="preserve">UWAGA: </w:t>
      </w:r>
      <w:r w:rsidRPr="00DE6486">
        <w:rPr>
          <w:rFonts w:cs="Open Sans"/>
        </w:rPr>
        <w:t>Dokument</w:t>
      </w:r>
      <w:r w:rsidRPr="00DE6486">
        <w:t xml:space="preserve"> należy podpisać kwalifikowanym podpisem elektronicznym </w:t>
      </w:r>
      <w:r w:rsidRPr="00DE6486">
        <w:br/>
        <w:t>lub podpisem zaufanym lub podpisem osobistym.</w:t>
      </w:r>
    </w:p>
    <w:p w14:paraId="7C02E2BF" w14:textId="77777777" w:rsidR="00DE6486" w:rsidRPr="00DE6486" w:rsidRDefault="00DE6486" w:rsidP="00DE6486"/>
    <w:sectPr w:rsidR="00DE6486" w:rsidRPr="00DE6486" w:rsidSect="006D3B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284" w:footer="49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25F4F" w14:textId="77777777" w:rsidR="00A75E7C" w:rsidRDefault="00A75E7C" w:rsidP="009B38B8">
      <w:pPr>
        <w:spacing w:after="0" w:line="240" w:lineRule="auto"/>
      </w:pPr>
      <w:r>
        <w:separator/>
      </w:r>
    </w:p>
  </w:endnote>
  <w:endnote w:type="continuationSeparator" w:id="0">
    <w:p w14:paraId="233626F0" w14:textId="77777777" w:rsidR="00A75E7C" w:rsidRDefault="00A75E7C" w:rsidP="009B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 2">
    <w:charset w:val="EE"/>
    <w:family w:val="auto"/>
    <w:pitch w:val="variable"/>
    <w:sig w:usb0="80000007" w:usb1="0200E3E4" w:usb2="0004002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024420"/>
      <w:docPartObj>
        <w:docPartGallery w:val="Page Numbers (Bottom of Page)"/>
        <w:docPartUnique/>
      </w:docPartObj>
    </w:sdtPr>
    <w:sdtEndPr/>
    <w:sdtContent>
      <w:p w14:paraId="4D0A7524" w14:textId="77777777" w:rsidR="00743760" w:rsidRDefault="007437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CCDA2" w14:textId="77777777" w:rsidR="004966B4" w:rsidRPr="00A01F8F" w:rsidRDefault="004966B4" w:rsidP="00BF7505">
    <w:pPr>
      <w:pStyle w:val="Stopka"/>
      <w:jc w:val="right"/>
      <w:rPr>
        <w:color w:val="333333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E0971" w14:textId="77777777" w:rsidR="004966B4" w:rsidRPr="000F334A" w:rsidRDefault="00395C96" w:rsidP="000F334A">
    <w:pPr>
      <w:spacing w:before="120" w:after="120"/>
      <w:ind w:left="-284" w:right="-285"/>
      <w:jc w:val="center"/>
      <w:rPr>
        <w:rFonts w:cs="Arial"/>
        <w:color w:val="333333"/>
        <w:sz w:val="20"/>
        <w:szCs w:val="20"/>
      </w:rPr>
    </w:pPr>
    <w:r>
      <w:rPr>
        <w:noProof/>
        <w:lang w:eastAsia="pl-PL"/>
      </w:rPr>
      <w:drawing>
        <wp:inline distT="0" distB="0" distL="0" distR="0" wp14:anchorId="18D86CF0" wp14:editId="1D010AC5">
          <wp:extent cx="6097752" cy="273170"/>
          <wp:effectExtent l="0" t="0" r="0" b="0"/>
          <wp:docPr id="15" name="Obraz 15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7752" cy="273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BB0A" w14:textId="77777777" w:rsidR="00A75E7C" w:rsidRDefault="00A75E7C" w:rsidP="009B38B8">
      <w:pPr>
        <w:spacing w:after="0" w:line="240" w:lineRule="auto"/>
      </w:pPr>
      <w:r>
        <w:separator/>
      </w:r>
    </w:p>
  </w:footnote>
  <w:footnote w:type="continuationSeparator" w:id="0">
    <w:p w14:paraId="74CFE396" w14:textId="77777777" w:rsidR="00A75E7C" w:rsidRDefault="00A75E7C" w:rsidP="009B38B8">
      <w:pPr>
        <w:spacing w:after="0" w:line="240" w:lineRule="auto"/>
      </w:pPr>
      <w:r>
        <w:continuationSeparator/>
      </w:r>
    </w:p>
  </w:footnote>
  <w:footnote w:id="1">
    <w:p w14:paraId="11EFA27C" w14:textId="77777777" w:rsidR="000028A1" w:rsidRPr="00904FBD" w:rsidRDefault="000028A1" w:rsidP="000028A1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04FBD">
        <w:rPr>
          <w:sz w:val="18"/>
          <w:szCs w:val="18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31393601" w14:textId="77777777" w:rsidR="000028A1" w:rsidRPr="00904FBD" w:rsidRDefault="000028A1" w:rsidP="000028A1">
      <w:pPr>
        <w:pStyle w:val="Tekstprzypisudolnego"/>
        <w:rPr>
          <w:sz w:val="18"/>
          <w:szCs w:val="18"/>
        </w:rPr>
      </w:pPr>
      <w:r w:rsidRPr="00904FBD">
        <w:rPr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AD99EB9" w14:textId="77777777" w:rsidR="000028A1" w:rsidRPr="00904FBD" w:rsidRDefault="000028A1" w:rsidP="000028A1">
      <w:pPr>
        <w:pStyle w:val="Tekstprzypisudolnego"/>
        <w:rPr>
          <w:sz w:val="18"/>
          <w:szCs w:val="18"/>
        </w:rPr>
      </w:pPr>
      <w:r w:rsidRPr="00904FBD">
        <w:rPr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9AB21A9" w14:textId="77777777" w:rsidR="000028A1" w:rsidRDefault="000028A1" w:rsidP="000028A1">
      <w:pPr>
        <w:pStyle w:val="Tekstprzypisudolnego"/>
      </w:pPr>
      <w:r w:rsidRPr="00904FBD">
        <w:rPr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2">
    <w:p w14:paraId="05370D04" w14:textId="77777777" w:rsidR="000028A1" w:rsidRDefault="000028A1" w:rsidP="00002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4FBD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(Dz.Urz.UE L 119 z 04.05.2016, str.1 oraz Dz.U Urz. UE L 127 z 23.05.2018, s. 2).</w:t>
      </w:r>
    </w:p>
  </w:footnote>
  <w:footnote w:id="3">
    <w:p w14:paraId="2BFB03E8" w14:textId="77777777" w:rsidR="000028A1" w:rsidRDefault="000028A1" w:rsidP="00002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4FBD">
        <w:rPr>
          <w:rFonts w:cs="Open Sans"/>
          <w:iCs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przekreślenie).</w:t>
      </w:r>
    </w:p>
  </w:footnote>
  <w:footnote w:id="4">
    <w:p w14:paraId="57D1B0A0" w14:textId="77777777" w:rsidR="000028A1" w:rsidRDefault="000028A1" w:rsidP="00002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04FBD">
        <w:rPr>
          <w:sz w:val="18"/>
          <w:szCs w:val="18"/>
        </w:rPr>
        <w:t>Zgodnie z art. 297 § 1 k.k.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23E40" w14:textId="77777777" w:rsidR="004966B4" w:rsidRDefault="004966B4" w:rsidP="000F334A">
    <w:pPr>
      <w:pStyle w:val="Nagwek"/>
      <w:spacing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26D61" w14:textId="77777777" w:rsidR="004966B4" w:rsidRDefault="00395C96" w:rsidP="00C15411">
    <w:pPr>
      <w:pStyle w:val="Nagwek"/>
      <w:spacing w:before="120" w:after="360"/>
    </w:pPr>
    <w:r>
      <w:rPr>
        <w:rFonts w:cs="Arial"/>
        <w:noProof/>
        <w:color w:val="333333"/>
        <w:sz w:val="20"/>
        <w:szCs w:val="20"/>
      </w:rPr>
      <w:drawing>
        <wp:inline distT="0" distB="0" distL="0" distR="0" wp14:anchorId="33490439" wp14:editId="1333BD6D">
          <wp:extent cx="6120000" cy="363600"/>
          <wp:effectExtent l="0" t="0" r="0" b="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8AE84D" w14:textId="77777777" w:rsidR="000F334A" w:rsidRDefault="000F334A" w:rsidP="00C15411">
    <w:pPr>
      <w:pStyle w:val="Nagwek"/>
      <w:spacing w:before="120" w:after="360"/>
    </w:pPr>
    <w:r>
      <w:rPr>
        <w:noProof/>
      </w:rPr>
      <w:drawing>
        <wp:inline distT="0" distB="0" distL="0" distR="0" wp14:anchorId="42F6B359" wp14:editId="09BFC54F">
          <wp:extent cx="5753735" cy="326390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533"/>
    <w:multiLevelType w:val="multilevel"/>
    <w:tmpl w:val="0415001D"/>
    <w:numStyleLink w:val="ListapunktowanaWUP"/>
  </w:abstractNum>
  <w:abstractNum w:abstractNumId="1" w15:restartNumberingAfterBreak="0">
    <w:nsid w:val="089F74F2"/>
    <w:multiLevelType w:val="multilevel"/>
    <w:tmpl w:val="0415001D"/>
    <w:name w:val="WUP lista punktowania2"/>
    <w:styleLink w:val="ListapunktowanaWUP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 2" w:hAnsi="Noto Sans Symbols 2" w:hint="default"/>
        <w:color w:val="auto"/>
      </w:rPr>
    </w:lvl>
    <w:lvl w:ilvl="1">
      <w:start w:val="1"/>
      <w:numFmt w:val="bullet"/>
      <w:lvlText w:val="⚬"/>
      <w:lvlJc w:val="left"/>
      <w:pPr>
        <w:ind w:left="720" w:hanging="360"/>
      </w:pPr>
      <w:rPr>
        <w:rFonts w:ascii="Noto Sans Symbols 2" w:hAnsi="Noto Sans Symbols 2" w:hint="default"/>
      </w:rPr>
    </w:lvl>
    <w:lvl w:ilvl="2">
      <w:start w:val="1"/>
      <w:numFmt w:val="bullet"/>
      <w:lvlText w:val="◾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◽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Noto Sans Symbols 2" w:hAnsi="Noto Sans Symbols 2" w:hint="default"/>
        <w:color w:val="auto"/>
      </w:rPr>
    </w:lvl>
    <w:lvl w:ilvl="5">
      <w:start w:val="1"/>
      <w:numFmt w:val="bullet"/>
      <w:lvlText w:val="⚬"/>
      <w:lvlJc w:val="left"/>
      <w:pPr>
        <w:ind w:left="2160" w:hanging="360"/>
      </w:pPr>
      <w:rPr>
        <w:rFonts w:ascii="Noto Sans Symbols 2" w:hAnsi="Noto Sans Symbols 2" w:hint="default"/>
      </w:rPr>
    </w:lvl>
    <w:lvl w:ilvl="6">
      <w:start w:val="1"/>
      <w:numFmt w:val="bullet"/>
      <w:lvlText w:val="◾"/>
      <w:lvlJc w:val="left"/>
      <w:pPr>
        <w:ind w:left="2520" w:hanging="360"/>
      </w:pPr>
      <w:rPr>
        <w:rFonts w:ascii="Noto Sans Symbols 2" w:hAnsi="Noto Sans Symbols 2" w:hint="default"/>
        <w:color w:val="auto"/>
      </w:rPr>
    </w:lvl>
    <w:lvl w:ilvl="7">
      <w:start w:val="1"/>
      <w:numFmt w:val="bullet"/>
      <w:lvlText w:val="◽"/>
      <w:lvlJc w:val="left"/>
      <w:pPr>
        <w:ind w:left="2880" w:hanging="360"/>
      </w:pPr>
      <w:rPr>
        <w:rFonts w:ascii="Noto Sans Symbols 2" w:hAnsi="Noto Sans Symbols 2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Noto Sans Symbols 2" w:hAnsi="Noto Sans Symbols 2" w:hint="default"/>
        <w:color w:val="auto"/>
      </w:rPr>
    </w:lvl>
  </w:abstractNum>
  <w:abstractNum w:abstractNumId="2" w15:restartNumberingAfterBreak="0">
    <w:nsid w:val="0D093686"/>
    <w:multiLevelType w:val="hybridMultilevel"/>
    <w:tmpl w:val="9176D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4EA2"/>
    <w:multiLevelType w:val="hybridMultilevel"/>
    <w:tmpl w:val="A58C58B6"/>
    <w:lvl w:ilvl="0" w:tplc="F09402A4">
      <w:start w:val="1"/>
      <w:numFmt w:val="decimal"/>
      <w:lvlText w:val="%1."/>
      <w:lvlJc w:val="left"/>
      <w:pPr>
        <w:ind w:left="720" w:hanging="5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64AAD"/>
    <w:multiLevelType w:val="hybridMultilevel"/>
    <w:tmpl w:val="0E30C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25D13"/>
    <w:multiLevelType w:val="multilevel"/>
    <w:tmpl w:val="C3646B1E"/>
    <w:name w:val="WUP lista punktowania222"/>
    <w:styleLink w:val="ListanumerowanaWUP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Open Sans" w:hAnsi="Open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Open Sans" w:hAnsi="Open San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Open Sans" w:hAnsi="Open San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Open Sans" w:hAnsi="Open San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abstractNum w:abstractNumId="6" w15:restartNumberingAfterBreak="0">
    <w:nsid w:val="17490DA2"/>
    <w:multiLevelType w:val="multilevel"/>
    <w:tmpl w:val="0415001D"/>
    <w:name w:val="WUP lista punktowania22"/>
    <w:numStyleLink w:val="ListapunktowanaWUP"/>
  </w:abstractNum>
  <w:abstractNum w:abstractNumId="7" w15:restartNumberingAfterBreak="0">
    <w:nsid w:val="175307AA"/>
    <w:multiLevelType w:val="hybridMultilevel"/>
    <w:tmpl w:val="8BD87760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17B81"/>
    <w:multiLevelType w:val="multilevel"/>
    <w:tmpl w:val="7196F4DC"/>
    <w:styleLink w:val="Listanumerowano-punktowanaWUP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⚬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◾"/>
      <w:lvlJc w:val="left"/>
      <w:pPr>
        <w:ind w:left="1800" w:hanging="360"/>
      </w:pPr>
      <w:rPr>
        <w:rFonts w:ascii="Noto Sans Symbols 2" w:hAnsi="Noto Sans Symbols 2" w:hint="default"/>
      </w:rPr>
    </w:lvl>
    <w:lvl w:ilvl="5">
      <w:start w:val="1"/>
      <w:numFmt w:val="bullet"/>
      <w:lvlText w:val="◽"/>
      <w:lvlJc w:val="left"/>
      <w:pPr>
        <w:ind w:left="2160" w:hanging="360"/>
      </w:pPr>
      <w:rPr>
        <w:rFonts w:ascii="Noto Sans Symbols 2" w:hAnsi="Noto Sans Symbols 2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abstractNum w:abstractNumId="9" w15:restartNumberingAfterBreak="0">
    <w:nsid w:val="19102B67"/>
    <w:multiLevelType w:val="multilevel"/>
    <w:tmpl w:val="657E2EF0"/>
    <w:name w:val="WUP lista punktowan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1CC43CFE"/>
    <w:multiLevelType w:val="hybridMultilevel"/>
    <w:tmpl w:val="EAFA06FE"/>
    <w:lvl w:ilvl="0" w:tplc="596275B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596275B0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B2F72"/>
    <w:multiLevelType w:val="multilevel"/>
    <w:tmpl w:val="C3646B1E"/>
    <w:numStyleLink w:val="ListanumerowanaWUP"/>
  </w:abstractNum>
  <w:abstractNum w:abstractNumId="12" w15:restartNumberingAfterBreak="0">
    <w:nsid w:val="242E2E7E"/>
    <w:multiLevelType w:val="multilevel"/>
    <w:tmpl w:val="84E82EDE"/>
    <w:lvl w:ilvl="0">
      <w:start w:val="1"/>
      <w:numFmt w:val="decimal"/>
      <w:lvlText w:val="%1)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Open Sans" w:hAnsi="Open Sa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Open Sans" w:hAnsi="Open Sans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Open Sans" w:hAnsi="Open Sans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Open Sans" w:hAnsi="Open Sans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abstractNum w:abstractNumId="13" w15:restartNumberingAfterBreak="0">
    <w:nsid w:val="33306934"/>
    <w:multiLevelType w:val="multilevel"/>
    <w:tmpl w:val="C3646B1E"/>
    <w:name w:val="WUP lista punktowania2222"/>
    <w:numStyleLink w:val="ListanumerowanaWUP"/>
  </w:abstractNum>
  <w:abstractNum w:abstractNumId="14" w15:restartNumberingAfterBreak="0">
    <w:nsid w:val="34916CFA"/>
    <w:multiLevelType w:val="multilevel"/>
    <w:tmpl w:val="0415001D"/>
    <w:numStyleLink w:val="ListapunktowanaWUP"/>
  </w:abstractNum>
  <w:abstractNum w:abstractNumId="15" w15:restartNumberingAfterBreak="0">
    <w:nsid w:val="3A20108F"/>
    <w:multiLevelType w:val="hybridMultilevel"/>
    <w:tmpl w:val="46CA1526"/>
    <w:lvl w:ilvl="0" w:tplc="B1CC7D2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05A48"/>
    <w:multiLevelType w:val="multilevel"/>
    <w:tmpl w:val="C3646B1E"/>
    <w:numStyleLink w:val="ListanumerowanaWUP"/>
  </w:abstractNum>
  <w:abstractNum w:abstractNumId="17" w15:restartNumberingAfterBreak="0">
    <w:nsid w:val="4117628E"/>
    <w:multiLevelType w:val="multilevel"/>
    <w:tmpl w:val="051A340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 2" w:hAnsi="Noto Sans Symbols 2" w:hint="default"/>
        <w:color w:val="auto"/>
      </w:rPr>
    </w:lvl>
    <w:lvl w:ilvl="1">
      <w:start w:val="1"/>
      <w:numFmt w:val="bullet"/>
      <w:lvlText w:val="⚬"/>
      <w:lvlJc w:val="left"/>
      <w:pPr>
        <w:ind w:left="720" w:hanging="360"/>
      </w:pPr>
      <w:rPr>
        <w:rFonts w:ascii="Noto Sans Symbols 2" w:hAnsi="Noto Sans Symbols 2" w:hint="default"/>
      </w:rPr>
    </w:lvl>
    <w:lvl w:ilvl="2">
      <w:start w:val="1"/>
      <w:numFmt w:val="bullet"/>
      <w:lvlText w:val="◾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◽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Noto Sans Symbols 2" w:hAnsi="Noto Sans Symbols 2" w:hint="default"/>
        <w:color w:val="auto"/>
      </w:rPr>
    </w:lvl>
    <w:lvl w:ilvl="5">
      <w:start w:val="1"/>
      <w:numFmt w:val="bullet"/>
      <w:lvlText w:val="⚬"/>
      <w:lvlJc w:val="left"/>
      <w:pPr>
        <w:ind w:left="2160" w:hanging="360"/>
      </w:pPr>
      <w:rPr>
        <w:rFonts w:ascii="Noto Sans Symbols 2" w:hAnsi="Noto Sans Symbols 2" w:hint="default"/>
      </w:rPr>
    </w:lvl>
    <w:lvl w:ilvl="6">
      <w:start w:val="1"/>
      <w:numFmt w:val="bullet"/>
      <w:lvlText w:val="◾"/>
      <w:lvlJc w:val="left"/>
      <w:pPr>
        <w:ind w:left="2520" w:hanging="360"/>
      </w:pPr>
      <w:rPr>
        <w:rFonts w:ascii="Noto Sans Symbols 2" w:hAnsi="Noto Sans Symbols 2" w:hint="default"/>
        <w:color w:val="auto"/>
      </w:rPr>
    </w:lvl>
    <w:lvl w:ilvl="7">
      <w:start w:val="1"/>
      <w:numFmt w:val="bullet"/>
      <w:lvlText w:val="◽"/>
      <w:lvlJc w:val="left"/>
      <w:pPr>
        <w:ind w:left="2880" w:hanging="360"/>
      </w:pPr>
      <w:rPr>
        <w:rFonts w:ascii="Noto Sans Symbols 2" w:hAnsi="Noto Sans Symbols 2" w:hint="default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Noto Sans Symbols 2" w:hAnsi="Noto Sans Symbols 2" w:hint="default"/>
        <w:color w:val="auto"/>
      </w:rPr>
    </w:lvl>
  </w:abstractNum>
  <w:abstractNum w:abstractNumId="18" w15:restartNumberingAfterBreak="0">
    <w:nsid w:val="46B37502"/>
    <w:multiLevelType w:val="multilevel"/>
    <w:tmpl w:val="C3646B1E"/>
    <w:numStyleLink w:val="ListanumerowanaWUP"/>
  </w:abstractNum>
  <w:abstractNum w:abstractNumId="19" w15:restartNumberingAfterBreak="0">
    <w:nsid w:val="473D24CB"/>
    <w:multiLevelType w:val="multilevel"/>
    <w:tmpl w:val="0415001D"/>
    <w:numStyleLink w:val="ListapunktowanaWUP"/>
  </w:abstractNum>
  <w:abstractNum w:abstractNumId="20" w15:restartNumberingAfterBreak="0">
    <w:nsid w:val="553B0BE2"/>
    <w:multiLevelType w:val="hybridMultilevel"/>
    <w:tmpl w:val="4A3E8DDC"/>
    <w:lvl w:ilvl="0" w:tplc="96244AA6">
      <w:start w:val="1"/>
      <w:numFmt w:val="upperRoman"/>
      <w:pStyle w:val="Nagwek1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931B0"/>
    <w:multiLevelType w:val="hybridMultilevel"/>
    <w:tmpl w:val="87E6291E"/>
    <w:lvl w:ilvl="0" w:tplc="E6169266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805E1C"/>
    <w:multiLevelType w:val="multilevel"/>
    <w:tmpl w:val="7196F4DC"/>
    <w:numStyleLink w:val="Listanumerowano-punktowanaWUP"/>
  </w:abstractNum>
  <w:abstractNum w:abstractNumId="23" w15:restartNumberingAfterBreak="0">
    <w:nsid w:val="60BF3FBC"/>
    <w:multiLevelType w:val="multilevel"/>
    <w:tmpl w:val="7196F4DC"/>
    <w:numStyleLink w:val="Listanumerowano-punktowanaWUP"/>
  </w:abstractNum>
  <w:abstractNum w:abstractNumId="24" w15:restartNumberingAfterBreak="0">
    <w:nsid w:val="61C9286E"/>
    <w:multiLevelType w:val="hybridMultilevel"/>
    <w:tmpl w:val="9648AC06"/>
    <w:lvl w:ilvl="0" w:tplc="17E042F8">
      <w:start w:val="1"/>
      <w:numFmt w:val="bullet"/>
      <w:lvlText w:val="•"/>
      <w:lvlJc w:val="left"/>
      <w:pPr>
        <w:ind w:left="1065" w:hanging="705"/>
      </w:pPr>
      <w:rPr>
        <w:rFonts w:ascii="Open Sans" w:eastAsia="Times New Roman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C53AB"/>
    <w:multiLevelType w:val="hybridMultilevel"/>
    <w:tmpl w:val="1EEA5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72404"/>
    <w:multiLevelType w:val="multilevel"/>
    <w:tmpl w:val="C3646B1E"/>
    <w:numStyleLink w:val="ListanumerowanaWUP"/>
  </w:abstractNum>
  <w:abstractNum w:abstractNumId="27" w15:restartNumberingAfterBreak="0">
    <w:nsid w:val="6C5C4824"/>
    <w:multiLevelType w:val="multilevel"/>
    <w:tmpl w:val="7196F4DC"/>
    <w:numStyleLink w:val="Listanumerowano-punktowanaWUP"/>
  </w:abstractNum>
  <w:abstractNum w:abstractNumId="28" w15:restartNumberingAfterBreak="0">
    <w:nsid w:val="6CC051C5"/>
    <w:multiLevelType w:val="multilevel"/>
    <w:tmpl w:val="7196F4DC"/>
    <w:numStyleLink w:val="Listanumerowano-punktowanaWUP"/>
  </w:abstractNum>
  <w:abstractNum w:abstractNumId="29" w15:restartNumberingAfterBreak="0">
    <w:nsid w:val="7119247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4CE42BE"/>
    <w:multiLevelType w:val="multilevel"/>
    <w:tmpl w:val="C3646B1E"/>
    <w:name w:val="WUP lista punktowania22222"/>
    <w:numStyleLink w:val="ListanumerowanaWUP"/>
  </w:abstractNum>
  <w:abstractNum w:abstractNumId="31" w15:restartNumberingAfterBreak="0">
    <w:nsid w:val="7B4D12ED"/>
    <w:multiLevelType w:val="multilevel"/>
    <w:tmpl w:val="0415001D"/>
    <w:numStyleLink w:val="ListapunktowanaWUP"/>
  </w:abstractNum>
  <w:abstractNum w:abstractNumId="32" w15:restartNumberingAfterBreak="0">
    <w:nsid w:val="7D8F2B62"/>
    <w:multiLevelType w:val="multilevel"/>
    <w:tmpl w:val="C4B6284A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Open Sans" w:hAnsi="Open Sans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Noto Sans Symbols 2" w:hAnsi="Noto Sans Symbols 2" w:hint="default"/>
        <w:color w:val="auto"/>
      </w:rPr>
    </w:lvl>
    <w:lvl w:ilvl="3">
      <w:start w:val="1"/>
      <w:numFmt w:val="bullet"/>
      <w:lvlText w:val="⚬"/>
      <w:lvlJc w:val="left"/>
      <w:pPr>
        <w:ind w:left="1440" w:hanging="360"/>
      </w:pPr>
      <w:rPr>
        <w:rFonts w:ascii="Noto Sans Symbols 2" w:hAnsi="Noto Sans Symbols 2" w:hint="default"/>
      </w:rPr>
    </w:lvl>
    <w:lvl w:ilvl="4">
      <w:start w:val="1"/>
      <w:numFmt w:val="bullet"/>
      <w:lvlText w:val="◾"/>
      <w:lvlJc w:val="left"/>
      <w:pPr>
        <w:ind w:left="1800" w:hanging="360"/>
      </w:pPr>
      <w:rPr>
        <w:rFonts w:ascii="Noto Sans Symbols 2" w:hAnsi="Noto Sans Symbols 2" w:hint="default"/>
      </w:rPr>
    </w:lvl>
    <w:lvl w:ilvl="5">
      <w:start w:val="1"/>
      <w:numFmt w:val="bullet"/>
      <w:lvlText w:val="◽"/>
      <w:lvlJc w:val="left"/>
      <w:pPr>
        <w:ind w:left="2160" w:hanging="360"/>
      </w:pPr>
      <w:rPr>
        <w:rFonts w:ascii="Noto Sans Symbols 2" w:hAnsi="Noto Sans Symbols 2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Open Sans" w:hAnsi="Open Sans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Open Sans" w:hAnsi="Open Sans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Open Sans" w:hAnsi="Open Sans" w:hint="default"/>
      </w:rPr>
    </w:lvl>
  </w:abstractNum>
  <w:num w:numId="1">
    <w:abstractNumId w:val="4"/>
  </w:num>
  <w:num w:numId="2">
    <w:abstractNumId w:val="2"/>
  </w:num>
  <w:num w:numId="3">
    <w:abstractNumId w:val="21"/>
  </w:num>
  <w:num w:numId="4">
    <w:abstractNumId w:val="9"/>
  </w:num>
  <w:num w:numId="5">
    <w:abstractNumId w:val="1"/>
  </w:num>
  <w:num w:numId="6">
    <w:abstractNumId w:val="6"/>
  </w:num>
  <w:num w:numId="7">
    <w:abstractNumId w:val="5"/>
  </w:num>
  <w:num w:numId="8">
    <w:abstractNumId w:val="13"/>
  </w:num>
  <w:num w:numId="9">
    <w:abstractNumId w:val="30"/>
  </w:num>
  <w:num w:numId="10">
    <w:abstractNumId w:val="0"/>
  </w:num>
  <w:num w:numId="11">
    <w:abstractNumId w:val="26"/>
  </w:num>
  <w:num w:numId="12">
    <w:abstractNumId w:val="31"/>
  </w:num>
  <w:num w:numId="13">
    <w:abstractNumId w:val="29"/>
  </w:num>
  <w:num w:numId="14">
    <w:abstractNumId w:val="8"/>
  </w:num>
  <w:num w:numId="15">
    <w:abstractNumId w:val="23"/>
  </w:num>
  <w:num w:numId="16">
    <w:abstractNumId w:val="28"/>
  </w:num>
  <w:num w:numId="17">
    <w:abstractNumId w:val="18"/>
  </w:num>
  <w:num w:numId="18">
    <w:abstractNumId w:val="22"/>
  </w:num>
  <w:num w:numId="19">
    <w:abstractNumId w:val="14"/>
  </w:num>
  <w:num w:numId="20">
    <w:abstractNumId w:val="12"/>
  </w:num>
  <w:num w:numId="21">
    <w:abstractNumId w:val="32"/>
  </w:num>
  <w:num w:numId="22">
    <w:abstractNumId w:val="17"/>
  </w:num>
  <w:num w:numId="23">
    <w:abstractNumId w:val="16"/>
  </w:num>
  <w:num w:numId="24">
    <w:abstractNumId w:val="25"/>
  </w:num>
  <w:num w:numId="25">
    <w:abstractNumId w:val="11"/>
  </w:num>
  <w:num w:numId="26">
    <w:abstractNumId w:val="27"/>
  </w:num>
  <w:num w:numId="27">
    <w:abstractNumId w:val="19"/>
  </w:num>
  <w:num w:numId="28">
    <w:abstractNumId w:val="20"/>
  </w:num>
  <w:num w:numId="29">
    <w:abstractNumId w:val="7"/>
  </w:num>
  <w:num w:numId="30">
    <w:abstractNumId w:val="24"/>
  </w:num>
  <w:num w:numId="31">
    <w:abstractNumId w:val="3"/>
  </w:num>
  <w:num w:numId="32">
    <w:abstractNumId w:val="15"/>
  </w:num>
  <w:num w:numId="33">
    <w:abstractNumId w:val="20"/>
  </w:num>
  <w:num w:numId="34">
    <w:abstractNumId w:val="20"/>
  </w:num>
  <w:num w:numId="35">
    <w:abstractNumId w:val="10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10"/>
    <w:rsid w:val="000028A1"/>
    <w:rsid w:val="000039A7"/>
    <w:rsid w:val="0002243C"/>
    <w:rsid w:val="000301EF"/>
    <w:rsid w:val="00055B2D"/>
    <w:rsid w:val="000618EB"/>
    <w:rsid w:val="00062FF6"/>
    <w:rsid w:val="00082EBD"/>
    <w:rsid w:val="00090263"/>
    <w:rsid w:val="000A4E0C"/>
    <w:rsid w:val="000B199D"/>
    <w:rsid w:val="000D297E"/>
    <w:rsid w:val="000E6BC5"/>
    <w:rsid w:val="000F334A"/>
    <w:rsid w:val="001052F9"/>
    <w:rsid w:val="00107A9B"/>
    <w:rsid w:val="00113224"/>
    <w:rsid w:val="00140859"/>
    <w:rsid w:val="001534AF"/>
    <w:rsid w:val="0016505B"/>
    <w:rsid w:val="00176B53"/>
    <w:rsid w:val="00181C34"/>
    <w:rsid w:val="001A6307"/>
    <w:rsid w:val="001C1964"/>
    <w:rsid w:val="001D0A6E"/>
    <w:rsid w:val="001E6E44"/>
    <w:rsid w:val="001F5396"/>
    <w:rsid w:val="00202BE2"/>
    <w:rsid w:val="00204F6B"/>
    <w:rsid w:val="00205CDE"/>
    <w:rsid w:val="0020775A"/>
    <w:rsid w:val="002111BF"/>
    <w:rsid w:val="002119C3"/>
    <w:rsid w:val="00216D9E"/>
    <w:rsid w:val="00230949"/>
    <w:rsid w:val="00231866"/>
    <w:rsid w:val="002349D1"/>
    <w:rsid w:val="00277EEC"/>
    <w:rsid w:val="002A60FD"/>
    <w:rsid w:val="002D46FF"/>
    <w:rsid w:val="002F1CBC"/>
    <w:rsid w:val="002F41C7"/>
    <w:rsid w:val="00303B88"/>
    <w:rsid w:val="00304519"/>
    <w:rsid w:val="0031128F"/>
    <w:rsid w:val="0031444F"/>
    <w:rsid w:val="00335B16"/>
    <w:rsid w:val="00356A47"/>
    <w:rsid w:val="003671C6"/>
    <w:rsid w:val="0037143D"/>
    <w:rsid w:val="00375816"/>
    <w:rsid w:val="003821EB"/>
    <w:rsid w:val="00395C96"/>
    <w:rsid w:val="003970EB"/>
    <w:rsid w:val="003A61FD"/>
    <w:rsid w:val="003B0194"/>
    <w:rsid w:val="00417997"/>
    <w:rsid w:val="00455391"/>
    <w:rsid w:val="00481E59"/>
    <w:rsid w:val="00494B16"/>
    <w:rsid w:val="004966B4"/>
    <w:rsid w:val="004D0879"/>
    <w:rsid w:val="004D5C99"/>
    <w:rsid w:val="004E6F56"/>
    <w:rsid w:val="00531E00"/>
    <w:rsid w:val="00551479"/>
    <w:rsid w:val="005669AE"/>
    <w:rsid w:val="00573D90"/>
    <w:rsid w:val="0057476F"/>
    <w:rsid w:val="00585314"/>
    <w:rsid w:val="005D5364"/>
    <w:rsid w:val="00601A85"/>
    <w:rsid w:val="006077E7"/>
    <w:rsid w:val="00633BAF"/>
    <w:rsid w:val="00641D4F"/>
    <w:rsid w:val="00641EDA"/>
    <w:rsid w:val="00663B3B"/>
    <w:rsid w:val="00675E5E"/>
    <w:rsid w:val="006A73C6"/>
    <w:rsid w:val="006C1E5C"/>
    <w:rsid w:val="006D09EF"/>
    <w:rsid w:val="006D2D8A"/>
    <w:rsid w:val="006D3BB0"/>
    <w:rsid w:val="006E2DA3"/>
    <w:rsid w:val="007102D0"/>
    <w:rsid w:val="007178C7"/>
    <w:rsid w:val="00717DBA"/>
    <w:rsid w:val="00725D5E"/>
    <w:rsid w:val="00730790"/>
    <w:rsid w:val="00743760"/>
    <w:rsid w:val="00746658"/>
    <w:rsid w:val="00747019"/>
    <w:rsid w:val="0078315B"/>
    <w:rsid w:val="007903D4"/>
    <w:rsid w:val="007C6CE7"/>
    <w:rsid w:val="007C7EC8"/>
    <w:rsid w:val="00802AE2"/>
    <w:rsid w:val="00816E48"/>
    <w:rsid w:val="00835323"/>
    <w:rsid w:val="008368AD"/>
    <w:rsid w:val="00836DA2"/>
    <w:rsid w:val="00856A9C"/>
    <w:rsid w:val="00857918"/>
    <w:rsid w:val="00867C56"/>
    <w:rsid w:val="008745BB"/>
    <w:rsid w:val="00880AD6"/>
    <w:rsid w:val="00881343"/>
    <w:rsid w:val="008A7A45"/>
    <w:rsid w:val="008D1F7C"/>
    <w:rsid w:val="008D2E7D"/>
    <w:rsid w:val="008E0098"/>
    <w:rsid w:val="00904F17"/>
    <w:rsid w:val="00906DA8"/>
    <w:rsid w:val="00911A0F"/>
    <w:rsid w:val="00922AFD"/>
    <w:rsid w:val="009270B7"/>
    <w:rsid w:val="0096302E"/>
    <w:rsid w:val="00976449"/>
    <w:rsid w:val="00990B76"/>
    <w:rsid w:val="0099570B"/>
    <w:rsid w:val="009A0000"/>
    <w:rsid w:val="009B38B8"/>
    <w:rsid w:val="009B3935"/>
    <w:rsid w:val="009F6E22"/>
    <w:rsid w:val="00A01F8F"/>
    <w:rsid w:val="00A06B1B"/>
    <w:rsid w:val="00A45CBB"/>
    <w:rsid w:val="00A50C7B"/>
    <w:rsid w:val="00A75E7C"/>
    <w:rsid w:val="00AB7363"/>
    <w:rsid w:val="00AC458D"/>
    <w:rsid w:val="00AC7219"/>
    <w:rsid w:val="00AC7233"/>
    <w:rsid w:val="00AF0F82"/>
    <w:rsid w:val="00B04F27"/>
    <w:rsid w:val="00B11A1A"/>
    <w:rsid w:val="00B570DB"/>
    <w:rsid w:val="00B62AF8"/>
    <w:rsid w:val="00B74EF5"/>
    <w:rsid w:val="00B80A81"/>
    <w:rsid w:val="00BA1258"/>
    <w:rsid w:val="00BA76DA"/>
    <w:rsid w:val="00BC48C2"/>
    <w:rsid w:val="00BD5C6A"/>
    <w:rsid w:val="00BE2BC1"/>
    <w:rsid w:val="00BE330A"/>
    <w:rsid w:val="00BF7505"/>
    <w:rsid w:val="00C001B2"/>
    <w:rsid w:val="00C04D1A"/>
    <w:rsid w:val="00C15411"/>
    <w:rsid w:val="00C35807"/>
    <w:rsid w:val="00C40445"/>
    <w:rsid w:val="00C42ABE"/>
    <w:rsid w:val="00CA39EC"/>
    <w:rsid w:val="00CB14DE"/>
    <w:rsid w:val="00CC2B55"/>
    <w:rsid w:val="00CD5684"/>
    <w:rsid w:val="00D1173F"/>
    <w:rsid w:val="00D15571"/>
    <w:rsid w:val="00D15AF4"/>
    <w:rsid w:val="00D235EB"/>
    <w:rsid w:val="00D32D98"/>
    <w:rsid w:val="00D34BBB"/>
    <w:rsid w:val="00D45638"/>
    <w:rsid w:val="00D472C3"/>
    <w:rsid w:val="00D535D5"/>
    <w:rsid w:val="00D65934"/>
    <w:rsid w:val="00D75F85"/>
    <w:rsid w:val="00D77232"/>
    <w:rsid w:val="00D8772B"/>
    <w:rsid w:val="00D901E9"/>
    <w:rsid w:val="00D9312E"/>
    <w:rsid w:val="00DE6486"/>
    <w:rsid w:val="00E21FCD"/>
    <w:rsid w:val="00E33DCF"/>
    <w:rsid w:val="00E34B85"/>
    <w:rsid w:val="00E3525C"/>
    <w:rsid w:val="00E41420"/>
    <w:rsid w:val="00E608BF"/>
    <w:rsid w:val="00E67139"/>
    <w:rsid w:val="00E838EE"/>
    <w:rsid w:val="00E97567"/>
    <w:rsid w:val="00EA36AC"/>
    <w:rsid w:val="00EA4D3B"/>
    <w:rsid w:val="00EA501A"/>
    <w:rsid w:val="00ED06EE"/>
    <w:rsid w:val="00EE3D8D"/>
    <w:rsid w:val="00EE70D9"/>
    <w:rsid w:val="00EF7ADA"/>
    <w:rsid w:val="00F01111"/>
    <w:rsid w:val="00F07517"/>
    <w:rsid w:val="00F12563"/>
    <w:rsid w:val="00F14514"/>
    <w:rsid w:val="00F14529"/>
    <w:rsid w:val="00F21310"/>
    <w:rsid w:val="00F338FC"/>
    <w:rsid w:val="00F50BAA"/>
    <w:rsid w:val="00F53D10"/>
    <w:rsid w:val="00F55549"/>
    <w:rsid w:val="00F556CA"/>
    <w:rsid w:val="00F57B44"/>
    <w:rsid w:val="00F57E9F"/>
    <w:rsid w:val="00F65DFA"/>
    <w:rsid w:val="00F76957"/>
    <w:rsid w:val="00F960FC"/>
    <w:rsid w:val="00FB3197"/>
    <w:rsid w:val="00FB6632"/>
    <w:rsid w:val="00FD5284"/>
    <w:rsid w:val="00FD7D22"/>
    <w:rsid w:val="00FE50A2"/>
    <w:rsid w:val="00FE71D4"/>
    <w:rsid w:val="00FF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10CF0E"/>
  <w15:chartTrackingRefBased/>
  <w15:docId w15:val="{B596C02B-6F77-45EE-A741-6E83EE24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Times New Roman" w:hAnsi="Open Sans" w:cstheme="minorBidi"/>
        <w:sz w:val="24"/>
        <w:szCs w:val="24"/>
        <w:lang w:val="pl-PL" w:eastAsia="en-US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BE2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C1964"/>
    <w:pPr>
      <w:keepNext/>
      <w:keepLines/>
      <w:numPr>
        <w:numId w:val="28"/>
      </w:numPr>
      <w:spacing w:before="240"/>
      <w:ind w:left="0" w:firstLine="218"/>
      <w:outlineLvl w:val="0"/>
    </w:pPr>
    <w:rPr>
      <w:rFonts w:eastAsiaTheme="majorEastAsia" w:cstheme="majorBidi"/>
      <w:b/>
      <w:szCs w:val="28"/>
    </w:rPr>
  </w:style>
  <w:style w:type="paragraph" w:styleId="Nagwek2">
    <w:name w:val="heading 2"/>
    <w:basedOn w:val="Nagwek1"/>
    <w:next w:val="Normalny"/>
    <w:link w:val="Nagwek2Znak"/>
    <w:uiPriority w:val="9"/>
    <w:qFormat/>
    <w:rsid w:val="0037143D"/>
    <w:pPr>
      <w:spacing w:before="120" w:after="120"/>
      <w:outlineLvl w:val="1"/>
    </w:pPr>
    <w:rPr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7143D"/>
    <w:pPr>
      <w:keepNext/>
      <w:keepLines/>
      <w:spacing w:before="120" w:after="120"/>
      <w:outlineLvl w:val="2"/>
    </w:pPr>
    <w:rPr>
      <w:rFonts w:eastAsiaTheme="majorEastAsia" w:cstheme="majorBidi"/>
      <w:b/>
      <w:sz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7143D"/>
    <w:pPr>
      <w:keepNext/>
      <w:keepLines/>
      <w:spacing w:before="120" w:after="0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1964"/>
    <w:rPr>
      <w:rFonts w:eastAsiaTheme="majorEastAsia" w:cstheme="majorBidi"/>
      <w:b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7143D"/>
    <w:rPr>
      <w:rFonts w:eastAsiaTheme="majorEastAsia" w:cstheme="majorBidi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37143D"/>
    <w:rPr>
      <w:rFonts w:eastAsiaTheme="majorEastAsia" w:cstheme="majorBidi"/>
      <w:b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37143D"/>
    <w:rPr>
      <w:rFonts w:eastAsiaTheme="majorEastAsia" w:cstheme="majorBidi"/>
      <w:b/>
      <w:sz w:val="26"/>
    </w:rPr>
  </w:style>
  <w:style w:type="character" w:styleId="Pogrubienie">
    <w:name w:val="Strong"/>
    <w:basedOn w:val="Domylnaczcionkaakapitu"/>
    <w:uiPriority w:val="22"/>
    <w:qFormat/>
    <w:rsid w:val="00601A85"/>
    <w:rPr>
      <w:b/>
      <w:bCs/>
    </w:rPr>
  </w:style>
  <w:style w:type="paragraph" w:styleId="Bezodstpw">
    <w:name w:val="No Spacing"/>
    <w:basedOn w:val="Normalny"/>
    <w:next w:val="Normalny"/>
    <w:uiPriority w:val="1"/>
    <w:qFormat/>
    <w:rsid w:val="002A60FD"/>
    <w:pPr>
      <w:spacing w:after="0"/>
    </w:pPr>
  </w:style>
  <w:style w:type="paragraph" w:styleId="Akapitzlist">
    <w:name w:val="List Paragraph"/>
    <w:aliases w:val="CW_Lista,Podsis rysunku,Puce tableau,L1,Numerowanie,Akapit z listą5,maz_wyliczenie,opis dzialania,K-P_odwolanie,A_wyliczenie,Akapit z listą5CxSpLast,BulletC,Tekst punktowanie,Akapit z listą 1,List Paragraph,Table of contents numbered,lp1"/>
    <w:basedOn w:val="Normalny"/>
    <w:link w:val="AkapitzlistZnak"/>
    <w:uiPriority w:val="34"/>
    <w:unhideWhenUsed/>
    <w:qFormat/>
    <w:rsid w:val="00976449"/>
    <w:pPr>
      <w:numPr>
        <w:numId w:val="3"/>
      </w:numPr>
      <w:ind w:left="357" w:hanging="357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81C34"/>
    <w:pPr>
      <w:pBdr>
        <w:left w:val="single" w:sz="12" w:space="15" w:color="auto"/>
      </w:pBdr>
      <w:spacing w:before="120" w:after="120"/>
      <w:ind w:left="862"/>
    </w:pPr>
    <w:rPr>
      <w:iCs/>
    </w:rPr>
  </w:style>
  <w:style w:type="character" w:customStyle="1" w:styleId="CytatZnak">
    <w:name w:val="Cytat Znak"/>
    <w:basedOn w:val="Domylnaczcionkaakapitu"/>
    <w:link w:val="Cytat"/>
    <w:uiPriority w:val="29"/>
    <w:rsid w:val="00181C34"/>
    <w:rPr>
      <w:rFonts w:ascii="Arial" w:eastAsiaTheme="minorHAnsi" w:hAnsi="Arial"/>
      <w:iCs/>
      <w:sz w:val="24"/>
    </w:rPr>
  </w:style>
  <w:style w:type="paragraph" w:styleId="Nagwek">
    <w:name w:val="header"/>
    <w:basedOn w:val="Normalny"/>
    <w:link w:val="NagwekZnak"/>
    <w:uiPriority w:val="99"/>
    <w:unhideWhenUsed/>
    <w:rsid w:val="00216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D9E"/>
    <w:rPr>
      <w:rFonts w:eastAsiaTheme="minorHAnsi"/>
    </w:rPr>
  </w:style>
  <w:style w:type="paragraph" w:styleId="Stopka">
    <w:name w:val="footer"/>
    <w:basedOn w:val="Normalny"/>
    <w:link w:val="StopkaZnak"/>
    <w:uiPriority w:val="99"/>
    <w:unhideWhenUsed/>
    <w:rsid w:val="00216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D9E"/>
    <w:rPr>
      <w:rFonts w:eastAsiaTheme="minorHAnsi"/>
    </w:rPr>
  </w:style>
  <w:style w:type="character" w:styleId="Hipercze">
    <w:name w:val="Hyperlink"/>
    <w:basedOn w:val="Domylnaczcionkaakapitu"/>
    <w:uiPriority w:val="28"/>
    <w:qFormat/>
    <w:rsid w:val="000301E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445"/>
    <w:rPr>
      <w:rFonts w:ascii="Segoe UI" w:eastAsiaTheme="minorHAnsi" w:hAnsi="Segoe UI" w:cs="Segoe UI"/>
      <w:sz w:val="18"/>
      <w:szCs w:val="18"/>
    </w:rPr>
  </w:style>
  <w:style w:type="character" w:customStyle="1" w:styleId="AkapitzlistZnak">
    <w:name w:val="Akapit z listą Znak"/>
    <w:aliases w:val="CW_Lista Znak,Podsis rysunku Znak,Puce tableau Znak,L1 Znak,Numerowanie Znak,Akapit z listą5 Znak,maz_wyliczenie Znak,opis dzialania Znak,K-P_odwolanie Znak,A_wyliczenie Znak,Akapit z listą5CxSpLast Znak,BulletC Znak,lp1 Znak"/>
    <w:basedOn w:val="Domylnaczcionkaakapitu"/>
    <w:link w:val="Akapitzlist"/>
    <w:uiPriority w:val="34"/>
    <w:rsid w:val="00481E59"/>
  </w:style>
  <w:style w:type="numbering" w:customStyle="1" w:styleId="ListapunktowanaWUP">
    <w:name w:val="Lista punktowana WUP"/>
    <w:basedOn w:val="Bezlisty"/>
    <w:uiPriority w:val="99"/>
    <w:rsid w:val="00976449"/>
    <w:pPr>
      <w:numPr>
        <w:numId w:val="5"/>
      </w:numPr>
    </w:pPr>
  </w:style>
  <w:style w:type="paragraph" w:styleId="Lista">
    <w:name w:val="List"/>
    <w:basedOn w:val="Normalny"/>
    <w:uiPriority w:val="99"/>
    <w:semiHidden/>
    <w:unhideWhenUsed/>
    <w:qFormat/>
    <w:rsid w:val="0085791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qFormat/>
    <w:rsid w:val="00857918"/>
    <w:pPr>
      <w:spacing w:after="120"/>
      <w:ind w:left="283"/>
      <w:contextualSpacing/>
    </w:pPr>
  </w:style>
  <w:style w:type="numbering" w:customStyle="1" w:styleId="ListanumerowanaWUP">
    <w:name w:val="Lista numerowana WUP"/>
    <w:uiPriority w:val="99"/>
    <w:rsid w:val="00F556CA"/>
    <w:pPr>
      <w:numPr>
        <w:numId w:val="7"/>
      </w:numPr>
    </w:pPr>
  </w:style>
  <w:style w:type="numbering" w:customStyle="1" w:styleId="Listanumerowano-punktowanaWUP">
    <w:name w:val="Lista numerowano-punktowana WUP"/>
    <w:uiPriority w:val="99"/>
    <w:rsid w:val="0037143D"/>
    <w:pPr>
      <w:numPr>
        <w:numId w:val="1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1E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01EF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856A9C"/>
    <w:pPr>
      <w:spacing w:after="0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9C"/>
    <w:rPr>
      <w:sz w:val="22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856A9C"/>
    <w:pPr>
      <w:spacing w:after="0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A9C"/>
    <w:rPr>
      <w:sz w:val="22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E0098"/>
    <w:pPr>
      <w:spacing w:after="200" w:line="240" w:lineRule="auto"/>
    </w:pPr>
    <w:rPr>
      <w:iCs/>
      <w:color w:val="44546A" w:themeColor="text2"/>
      <w:sz w:val="20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E0098"/>
    <w:pPr>
      <w:spacing w:after="0"/>
      <w:outlineLvl w:val="9"/>
    </w:pPr>
    <w:rPr>
      <w:b w:val="0"/>
      <w:szCs w:val="32"/>
    </w:rPr>
  </w:style>
  <w:style w:type="table" w:styleId="Tabela-Siatka">
    <w:name w:val="Table Grid"/>
    <w:basedOn w:val="Standardowy"/>
    <w:uiPriority w:val="39"/>
    <w:rsid w:val="000F334A"/>
    <w:pPr>
      <w:suppressAutoHyphens/>
      <w:spacing w:after="0" w:line="240" w:lineRule="auto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28A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3D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3D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3D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D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D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romocja%20i%20Informacja%20WUP%20Krak&#243;w\WZORY\PISMA%20I%20DOKUMENTY\B%20-%20projekty%20FEM\Wz&#243;r%20B2%20FEM%20-%20dokument%20cyfrowy.dotx" TargetMode="External"/></Relationships>
</file>

<file path=word/theme/theme1.xml><?xml version="1.0" encoding="utf-8"?>
<a:theme xmlns:a="http://schemas.openxmlformats.org/drawingml/2006/main" name="Motyw1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75530-079D-422E-8C15-8BBA8173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B2 FEM - dokument cyfrowy.dotx</Template>
  <TotalTime>3</TotalTime>
  <Pages>6</Pages>
  <Words>876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Słupicka</dc:creator>
  <cp:keywords/>
  <dc:description/>
  <cp:lastModifiedBy>Anna Słupicka</cp:lastModifiedBy>
  <cp:revision>4</cp:revision>
  <cp:lastPrinted>2023-10-12T11:22:00Z</cp:lastPrinted>
  <dcterms:created xsi:type="dcterms:W3CDTF">2026-08-10T10:04:00Z</dcterms:created>
  <dcterms:modified xsi:type="dcterms:W3CDTF">2026-08-13T10:49:00Z</dcterms:modified>
</cp:coreProperties>
</file>