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1F6B" w14:textId="16045EF1" w:rsidR="004F4404" w:rsidRPr="008566FE" w:rsidRDefault="007F17E0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rFonts w:ascii="Arial" w:hAnsi="Arial" w:cs="Arial"/>
          <w:b/>
          <w:bCs/>
          <w:i/>
          <w:iCs/>
          <w:sz w:val="18"/>
          <w:szCs w:val="18"/>
        </w:rPr>
      </w:pPr>
      <w:r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4C27">
        <w:rPr>
          <w:rFonts w:ascii="Arial" w:hAnsi="Arial" w:cs="Arial"/>
          <w:b/>
          <w:bCs/>
          <w:i/>
          <w:iCs/>
          <w:sz w:val="18"/>
          <w:szCs w:val="18"/>
        </w:rPr>
        <w:t>7</w:t>
      </w:r>
      <w:r w:rsidR="00E23E68"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2F29CE" w:rsidRPr="008566FE">
        <w:rPr>
          <w:rFonts w:ascii="Arial" w:hAnsi="Arial" w:cs="Arial"/>
          <w:b/>
          <w:bCs/>
          <w:i/>
          <w:iCs/>
          <w:sz w:val="18"/>
          <w:szCs w:val="18"/>
        </w:rPr>
        <w:t>SWZ</w:t>
      </w:r>
      <w:r w:rsidR="00E23E68"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5569E2FE" w14:textId="5A361139" w:rsidR="00E550B6" w:rsidRDefault="00E550B6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b/>
          <w:b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7F17E0" w:rsidRPr="004F4404" w14:paraId="0D959727" w14:textId="77777777" w:rsidTr="001D489A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037F3EC" w14:textId="5AD46616" w:rsidR="007F17E0" w:rsidRPr="00B241EF" w:rsidRDefault="0052149C" w:rsidP="006913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1EF">
              <w:rPr>
                <w:rFonts w:ascii="Arial" w:hAnsi="Arial" w:cs="Arial"/>
                <w:b/>
                <w:bCs/>
                <w:sz w:val="24"/>
                <w:szCs w:val="24"/>
              </w:rPr>
              <w:t>ZOBOWIĄZANIE DO UDOSTĘPNIENIA ZASOBÓW</w:t>
            </w:r>
          </w:p>
        </w:tc>
      </w:tr>
    </w:tbl>
    <w:p w14:paraId="3ED474A8" w14:textId="13B33E2D" w:rsidR="004F4404" w:rsidRDefault="004F4404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cs="Arial"/>
        </w:rPr>
      </w:pPr>
    </w:p>
    <w:p w14:paraId="0FD52A96" w14:textId="25AC7D02" w:rsidR="004F05EC" w:rsidRPr="00C12400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C12400">
        <w:rPr>
          <w:rFonts w:ascii="Arial" w:hAnsi="Arial" w:cs="Arial"/>
          <w:b/>
        </w:rPr>
        <w:t xml:space="preserve">azwa </w:t>
      </w:r>
      <w:r>
        <w:rPr>
          <w:rFonts w:ascii="Arial" w:hAnsi="Arial" w:cs="Arial"/>
          <w:b/>
        </w:rPr>
        <w:t>Podmiotu</w:t>
      </w:r>
      <w:r w:rsidRPr="00C12400">
        <w:rPr>
          <w:rFonts w:ascii="Arial" w:hAnsi="Arial" w:cs="Arial"/>
          <w:b/>
        </w:rPr>
        <w:t>: …………………</w:t>
      </w:r>
      <w:r>
        <w:rPr>
          <w:rFonts w:ascii="Arial" w:hAnsi="Arial" w:cs="Arial"/>
          <w:b/>
        </w:rPr>
        <w:t>.</w:t>
      </w:r>
    </w:p>
    <w:p w14:paraId="7FCF846B" w14:textId="2A2BABC3" w:rsidR="004F05EC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C12400">
        <w:rPr>
          <w:rFonts w:ascii="Arial" w:hAnsi="Arial" w:cs="Arial"/>
          <w:b/>
        </w:rPr>
        <w:t xml:space="preserve">dres </w:t>
      </w:r>
      <w:r>
        <w:rPr>
          <w:rFonts w:ascii="Arial" w:hAnsi="Arial" w:cs="Arial"/>
          <w:b/>
        </w:rPr>
        <w:t>Podmiotu</w:t>
      </w:r>
      <w:r w:rsidRPr="00C12400">
        <w:rPr>
          <w:rFonts w:ascii="Arial" w:hAnsi="Arial" w:cs="Arial"/>
          <w:b/>
        </w:rPr>
        <w:t>: …………………</w:t>
      </w:r>
      <w:r>
        <w:rPr>
          <w:rFonts w:ascii="Arial" w:hAnsi="Arial" w:cs="Arial"/>
          <w:b/>
        </w:rPr>
        <w:t>..</w:t>
      </w:r>
    </w:p>
    <w:p w14:paraId="218F27A7" w14:textId="44185107" w:rsidR="004F05EC" w:rsidRPr="00C12400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NIP Podmiotu: ………………………</w:t>
      </w:r>
    </w:p>
    <w:p w14:paraId="3A77743E" w14:textId="2792102A" w:rsidR="008F2445" w:rsidRPr="00F32AE6" w:rsidRDefault="00125FEF" w:rsidP="00125FEF">
      <w:pPr>
        <w:tabs>
          <w:tab w:val="left" w:pos="59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2D3A4C5" w14:textId="3C393C5D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b/>
          <w:bCs/>
          <w:kern w:val="2"/>
        </w:rPr>
      </w:pPr>
      <w:r w:rsidRPr="0052149C">
        <w:rPr>
          <w:rFonts w:ascii="Arial" w:eastAsia="Calibri" w:hAnsi="Arial" w:cs="Arial"/>
          <w:kern w:val="2"/>
        </w:rPr>
        <w:t xml:space="preserve">Działając na podstawie art. 118 ust. 1 Ustawy </w:t>
      </w:r>
      <w:r w:rsidRPr="0052149C">
        <w:rPr>
          <w:rFonts w:ascii="Arial" w:eastAsia="Calibri" w:hAnsi="Arial" w:cs="Arial"/>
          <w:b/>
          <w:kern w:val="2"/>
        </w:rPr>
        <w:t>OŚWIADCZAMY</w:t>
      </w:r>
      <w:r w:rsidRPr="0052149C">
        <w:rPr>
          <w:rFonts w:ascii="Arial" w:eastAsia="Calibri" w:hAnsi="Arial" w:cs="Arial"/>
          <w:kern w:val="2"/>
        </w:rPr>
        <w:t xml:space="preserve">, iż zobowiązujemy się do oddania Wykonawcy, tj. …………………... z siedzibą w ……………….., do dyspozycji niezbędne zasoby na potrzeby realizacji Zamówienia </w:t>
      </w:r>
      <w:r w:rsidRPr="0052149C">
        <w:rPr>
          <w:rFonts w:ascii="Arial" w:eastAsia="Arial" w:hAnsi="Arial" w:cs="Arial"/>
          <w:color w:val="000000"/>
          <w:kern w:val="24"/>
          <w:lang w:eastAsia="ar-SA"/>
        </w:rPr>
        <w:t>pn.</w:t>
      </w:r>
      <w:r w:rsidRPr="0052149C">
        <w:rPr>
          <w:rFonts w:ascii="Arial" w:eastAsia="Century Gothic" w:hAnsi="Arial" w:cs="Arial"/>
          <w:color w:val="000000"/>
          <w:kern w:val="2"/>
        </w:rPr>
        <w:t xml:space="preserve">: </w:t>
      </w:r>
      <w:r w:rsidR="00440F51" w:rsidRPr="00440F51">
        <w:rPr>
          <w:rFonts w:ascii="Arial" w:eastAsia="Calibri" w:hAnsi="Arial" w:cs="Arial"/>
          <w:b/>
          <w:bCs/>
          <w:kern w:val="2"/>
        </w:rPr>
        <w:t>„</w:t>
      </w:r>
      <w:r w:rsidR="00586CBA" w:rsidRPr="00586CBA">
        <w:rPr>
          <w:rFonts w:ascii="Arial" w:eastAsia="Calibri" w:hAnsi="Arial" w:cs="Arial"/>
          <w:b/>
          <w:bCs/>
          <w:kern w:val="2"/>
        </w:rPr>
        <w:t>Prowadzenie stołówki szkolnej poprzez świadczenie usług żywieniowych dla uczniów Szkoły Podstawowej nr 169 im. Orła Białego w Warszawie</w:t>
      </w:r>
      <w:r w:rsidR="00440F51" w:rsidRPr="00440F51">
        <w:rPr>
          <w:rFonts w:ascii="Arial" w:eastAsia="Calibri" w:hAnsi="Arial" w:cs="Arial"/>
          <w:b/>
          <w:bCs/>
          <w:kern w:val="2"/>
        </w:rPr>
        <w:t>”</w:t>
      </w:r>
      <w:r>
        <w:rPr>
          <w:rFonts w:ascii="Arial" w:eastAsia="Calibri" w:hAnsi="Arial" w:cs="Arial"/>
          <w:b/>
          <w:bCs/>
          <w:kern w:val="2"/>
        </w:rPr>
        <w:t xml:space="preserve"> </w:t>
      </w:r>
      <w:r w:rsidRPr="0052149C">
        <w:rPr>
          <w:rFonts w:ascii="Arial" w:eastAsia="Calibri" w:hAnsi="Arial" w:cs="Arial"/>
          <w:bCs/>
          <w:kern w:val="2"/>
        </w:rPr>
        <w:t>(znak Postępowania</w:t>
      </w:r>
      <w:r>
        <w:rPr>
          <w:rFonts w:ascii="Arial" w:eastAsia="Calibri" w:hAnsi="Arial" w:cs="Arial"/>
          <w:bCs/>
          <w:kern w:val="2"/>
        </w:rPr>
        <w:t xml:space="preserve">: </w:t>
      </w:r>
      <w:r w:rsidR="00F24C27" w:rsidRPr="00F24C27">
        <w:rPr>
          <w:rFonts w:ascii="Arial" w:eastAsia="Calibri" w:hAnsi="Arial" w:cs="Arial"/>
          <w:bCs/>
          <w:kern w:val="2"/>
        </w:rPr>
        <w:t>1/</w:t>
      </w:r>
      <w:r w:rsidR="00586CBA">
        <w:rPr>
          <w:rFonts w:ascii="Arial" w:eastAsia="Calibri" w:hAnsi="Arial" w:cs="Arial"/>
          <w:bCs/>
          <w:kern w:val="2"/>
        </w:rPr>
        <w:t>SP169</w:t>
      </w:r>
      <w:r w:rsidR="00F24C27" w:rsidRPr="00F24C27">
        <w:rPr>
          <w:rFonts w:ascii="Arial" w:eastAsia="Calibri" w:hAnsi="Arial" w:cs="Arial"/>
          <w:bCs/>
          <w:kern w:val="2"/>
        </w:rPr>
        <w:t>/Z.O/2026</w:t>
      </w:r>
      <w:r w:rsidRPr="0052149C">
        <w:rPr>
          <w:rFonts w:ascii="Arial" w:eastAsia="Calibri" w:hAnsi="Arial" w:cs="Arial"/>
          <w:kern w:val="2"/>
        </w:rPr>
        <w:t xml:space="preserve">) w zakresie: </w:t>
      </w:r>
    </w:p>
    <w:p w14:paraId="6C64F3DA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kern w:val="2"/>
        </w:rPr>
      </w:pPr>
    </w:p>
    <w:p w14:paraId="19DEC30F" w14:textId="77777777" w:rsidR="009E2758" w:rsidRPr="009E2758" w:rsidRDefault="009E2758" w:rsidP="00691307">
      <w:pPr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</w:rPr>
      </w:pPr>
      <w:bookmarkStart w:id="0" w:name="_Hlk492463363"/>
      <w:r w:rsidRPr="009E2758">
        <w:rPr>
          <w:rFonts w:ascii="Arial" w:hAnsi="Arial" w:cs="Arial"/>
          <w:b/>
        </w:rPr>
        <w:t>naszych ZDOLNOŚCI TECHNICZNYCH LUB ZAWODOWYCH *, tj.:</w:t>
      </w:r>
    </w:p>
    <w:p w14:paraId="11EDD23F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t>udostępniamy nasze doświadczenie zawodowe:</w:t>
      </w:r>
    </w:p>
    <w:p w14:paraId="6BA76C69" w14:textId="77777777" w:rsidR="009E2758" w:rsidRPr="009E2758" w:rsidRDefault="009E2758" w:rsidP="00691307">
      <w:pPr>
        <w:pStyle w:val="Akapitzlist"/>
        <w:numPr>
          <w:ilvl w:val="0"/>
          <w:numId w:val="5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,</w:t>
      </w:r>
    </w:p>
    <w:p w14:paraId="10F6FAD3" w14:textId="77777777" w:rsidR="009E2758" w:rsidRPr="009E2758" w:rsidRDefault="009E2758" w:rsidP="00691307">
      <w:pPr>
        <w:pStyle w:val="Akapitzlist"/>
        <w:numPr>
          <w:ilvl w:val="0"/>
          <w:numId w:val="5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249BB112" w14:textId="77777777" w:rsidR="00691307" w:rsidRDefault="00691307" w:rsidP="00691307">
      <w:pPr>
        <w:spacing w:line="360" w:lineRule="auto"/>
        <w:ind w:left="714"/>
        <w:jc w:val="both"/>
        <w:rPr>
          <w:rFonts w:ascii="Arial" w:hAnsi="Arial" w:cs="Arial"/>
        </w:rPr>
      </w:pPr>
    </w:p>
    <w:p w14:paraId="6E011BBC" w14:textId="44419FC9" w:rsidR="009E2758" w:rsidRPr="009E2758" w:rsidRDefault="009E2758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3B91E625" w14:textId="77777777" w:rsidR="009E2758" w:rsidRPr="009E2758" w:rsidRDefault="009E2758" w:rsidP="00691307">
      <w:pPr>
        <w:numPr>
          <w:ilvl w:val="1"/>
          <w:numId w:val="3"/>
        </w:numPr>
        <w:tabs>
          <w:tab w:val="clear" w:pos="714"/>
          <w:tab w:val="num" w:pos="851"/>
        </w:tabs>
        <w:spacing w:line="360" w:lineRule="auto"/>
        <w:ind w:left="1071"/>
        <w:jc w:val="both"/>
        <w:rPr>
          <w:rFonts w:ascii="Arial" w:hAnsi="Arial" w:cs="Arial"/>
        </w:rPr>
      </w:pPr>
      <w:bookmarkStart w:id="1" w:name="_Hlk52272564"/>
      <w:r w:rsidRPr="009E2758">
        <w:rPr>
          <w:rFonts w:ascii="Arial" w:hAnsi="Arial" w:cs="Arial"/>
        </w:rPr>
        <w:t xml:space="preserve">zakres udostępnianych przez nas zasobów: </w:t>
      </w:r>
    </w:p>
    <w:p w14:paraId="6736F42D" w14:textId="03E4CB38" w:rsidR="009E2758" w:rsidRPr="009E2758" w:rsidRDefault="009E2758" w:rsidP="00691307">
      <w:pPr>
        <w:pStyle w:val="Akapitzlist"/>
        <w:tabs>
          <w:tab w:val="left" w:pos="851"/>
          <w:tab w:val="right" w:leader="dot" w:pos="10206"/>
        </w:tabs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3E1097B1" w14:textId="2E88B666" w:rsidR="00ED5BDF" w:rsidRPr="00691307" w:rsidRDefault="00CF058E" w:rsidP="00691307">
      <w:pPr>
        <w:numPr>
          <w:ilvl w:val="1"/>
          <w:numId w:val="3"/>
        </w:numPr>
        <w:tabs>
          <w:tab w:val="clear" w:pos="714"/>
          <w:tab w:val="num" w:pos="851"/>
        </w:tabs>
        <w:spacing w:line="360" w:lineRule="auto"/>
        <w:ind w:left="1071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77417563" w14:textId="06AA3161" w:rsidR="009E2758" w:rsidRPr="009E2758" w:rsidRDefault="00ED5BDF" w:rsidP="00691307">
      <w:pPr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9E2758" w:rsidRPr="009E2758">
        <w:rPr>
          <w:rFonts w:ascii="Arial" w:hAnsi="Arial" w:cs="Arial"/>
        </w:rPr>
        <w:tab/>
      </w:r>
      <w:bookmarkEnd w:id="1"/>
    </w:p>
    <w:p w14:paraId="25414A48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t xml:space="preserve">udostępniamy następujące osoby zdolne do wykonania zamówienia: </w:t>
      </w:r>
    </w:p>
    <w:p w14:paraId="54CB749C" w14:textId="77777777" w:rsidR="009E2758" w:rsidRPr="009E2758" w:rsidRDefault="009E2758" w:rsidP="00691307">
      <w:pPr>
        <w:pStyle w:val="Akapitzlist"/>
        <w:numPr>
          <w:ilvl w:val="0"/>
          <w:numId w:val="7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,</w:t>
      </w:r>
    </w:p>
    <w:p w14:paraId="1C457751" w14:textId="77777777" w:rsidR="009E2758" w:rsidRPr="009E2758" w:rsidRDefault="009E2758" w:rsidP="00691307">
      <w:pPr>
        <w:pStyle w:val="Akapitzlist"/>
        <w:numPr>
          <w:ilvl w:val="0"/>
          <w:numId w:val="7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1BEA75A6" w14:textId="77777777" w:rsidR="00BA3451" w:rsidRDefault="00BA3451" w:rsidP="00BA3451">
      <w:pPr>
        <w:spacing w:line="360" w:lineRule="auto"/>
        <w:ind w:left="284"/>
        <w:jc w:val="both"/>
        <w:rPr>
          <w:rFonts w:ascii="Arial" w:hAnsi="Arial" w:cs="Arial"/>
        </w:rPr>
      </w:pPr>
    </w:p>
    <w:p w14:paraId="24820EF1" w14:textId="4837B368" w:rsidR="00BA3451" w:rsidRPr="009E2758" w:rsidRDefault="00BA3451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2C840CCB" w14:textId="77777777" w:rsidR="00BA3451" w:rsidRPr="009E2758" w:rsidRDefault="00BA3451" w:rsidP="00691307">
      <w:pPr>
        <w:numPr>
          <w:ilvl w:val="0"/>
          <w:numId w:val="14"/>
        </w:numPr>
        <w:spacing w:line="360" w:lineRule="auto"/>
        <w:ind w:left="1071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 xml:space="preserve">zakres udostępnianych przez nas zasobów: </w:t>
      </w:r>
    </w:p>
    <w:p w14:paraId="60EB8808" w14:textId="64B49089" w:rsidR="00BA3451" w:rsidRPr="009E2758" w:rsidRDefault="00BA3451" w:rsidP="00BA3451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7E411CED" w14:textId="72F16B21" w:rsidR="00BA3451" w:rsidRPr="00691307" w:rsidRDefault="00BA3451" w:rsidP="00691307">
      <w:pPr>
        <w:numPr>
          <w:ilvl w:val="0"/>
          <w:numId w:val="14"/>
        </w:numPr>
        <w:spacing w:line="360" w:lineRule="auto"/>
        <w:ind w:left="1071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22FFBE63" w14:textId="5C6E9DD6" w:rsidR="00BA3451" w:rsidRPr="00CF058E" w:rsidRDefault="00BA3451" w:rsidP="00BA3451">
      <w:pPr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3FE6A4" w14:textId="77777777" w:rsidR="009E2758" w:rsidRPr="009E2758" w:rsidRDefault="009E2758" w:rsidP="009E2758">
      <w:pPr>
        <w:spacing w:line="360" w:lineRule="auto"/>
        <w:jc w:val="both"/>
        <w:rPr>
          <w:rFonts w:ascii="Arial" w:hAnsi="Arial" w:cs="Arial"/>
        </w:rPr>
      </w:pPr>
    </w:p>
    <w:p w14:paraId="647FF93E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t>udostępniamy następujący potencjał techniczny:</w:t>
      </w:r>
    </w:p>
    <w:p w14:paraId="1C89AD4C" w14:textId="77777777" w:rsidR="009E2758" w:rsidRPr="009E2758" w:rsidRDefault="009E2758" w:rsidP="00691307">
      <w:pPr>
        <w:pStyle w:val="Akapitzlist"/>
        <w:numPr>
          <w:ilvl w:val="0"/>
          <w:numId w:val="6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lastRenderedPageBreak/>
        <w:t>…………………………………………………………………………… ,</w:t>
      </w:r>
    </w:p>
    <w:p w14:paraId="68C9F40E" w14:textId="77777777" w:rsidR="009E2758" w:rsidRPr="009E2758" w:rsidRDefault="009E2758" w:rsidP="00691307">
      <w:pPr>
        <w:pStyle w:val="Akapitzlist"/>
        <w:numPr>
          <w:ilvl w:val="0"/>
          <w:numId w:val="6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26A4A6D0" w14:textId="77777777" w:rsidR="009E2758" w:rsidRPr="009E2758" w:rsidRDefault="009E2758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15A0385B" w14:textId="77777777" w:rsidR="009E2758" w:rsidRPr="009E2758" w:rsidRDefault="009E2758" w:rsidP="00691307">
      <w:pPr>
        <w:numPr>
          <w:ilvl w:val="0"/>
          <w:numId w:val="8"/>
        </w:numPr>
        <w:tabs>
          <w:tab w:val="clear" w:pos="714"/>
        </w:tabs>
        <w:spacing w:line="360" w:lineRule="auto"/>
        <w:ind w:left="1071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 xml:space="preserve">zakres udostępnianych przez nas zasobów: </w:t>
      </w:r>
    </w:p>
    <w:p w14:paraId="3E9EB6C7" w14:textId="610B70D4" w:rsidR="009E2758" w:rsidRPr="009E2758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01AA2D79" w14:textId="77777777" w:rsidR="00BA3451" w:rsidRDefault="00BA3451" w:rsidP="00691307">
      <w:pPr>
        <w:numPr>
          <w:ilvl w:val="0"/>
          <w:numId w:val="8"/>
        </w:numPr>
        <w:tabs>
          <w:tab w:val="clear" w:pos="714"/>
        </w:tabs>
        <w:spacing w:line="360" w:lineRule="auto"/>
        <w:ind w:left="1071"/>
        <w:jc w:val="both"/>
        <w:rPr>
          <w:rFonts w:ascii="Arial" w:hAnsi="Arial" w:cs="Arial"/>
        </w:rPr>
      </w:pPr>
      <w:bookmarkStart w:id="2" w:name="_Hlk482008877"/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6EBF3B69" w14:textId="107F609D" w:rsidR="009E2758" w:rsidRPr="009E2758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bookmarkEnd w:id="0"/>
    <w:bookmarkEnd w:id="2"/>
    <w:p w14:paraId="060D7EE6" w14:textId="0EF46184" w:rsidR="00BA3451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</w:pPr>
      <w:r w:rsidRPr="009E2758">
        <w:rPr>
          <w:rFonts w:ascii="Arial" w:hAnsi="Arial" w:cs="Arial"/>
        </w:rPr>
        <w:tab/>
      </w:r>
    </w:p>
    <w:p w14:paraId="6400D337" w14:textId="77777777" w:rsidR="00BA3451" w:rsidRDefault="00BA3451" w:rsidP="00BA3451">
      <w:pPr>
        <w:spacing w:line="360" w:lineRule="auto"/>
        <w:jc w:val="both"/>
        <w:rPr>
          <w:rFonts w:ascii="Arial" w:hAnsi="Arial" w:cs="Arial"/>
        </w:rPr>
      </w:pPr>
    </w:p>
    <w:p w14:paraId="4EC9E7AA" w14:textId="4DDE4B6F" w:rsidR="00BA3451" w:rsidRPr="00CF058E" w:rsidRDefault="00BA3451" w:rsidP="00BA3451">
      <w:pPr>
        <w:spacing w:line="360" w:lineRule="auto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 xml:space="preserve">Jednocześnie </w:t>
      </w:r>
      <w:r w:rsidRPr="00BA3451">
        <w:rPr>
          <w:rFonts w:ascii="Arial" w:hAnsi="Arial" w:cs="Arial"/>
        </w:rPr>
        <w:t>OŚWIADCZAMY</w:t>
      </w:r>
      <w:r w:rsidRPr="00CF058E">
        <w:rPr>
          <w:rFonts w:ascii="Arial" w:hAnsi="Arial" w:cs="Arial"/>
        </w:rPr>
        <w:t>, iż w odniesieniu do naszych zdolności, na których polega Wykonawca w celu wykazania spełniania warunków udziału w Postępowaniu (dotyczy wykształcenia, kwalifikacji zawodowych lub doświadczenia), zrealizujemy:</w:t>
      </w:r>
    </w:p>
    <w:p w14:paraId="32C941BF" w14:textId="77777777" w:rsidR="00BA3451" w:rsidRPr="00BA3451" w:rsidRDefault="00BA3451" w:rsidP="00BA3451">
      <w:pPr>
        <w:pStyle w:val="Akapitzlist"/>
        <w:numPr>
          <w:ilvl w:val="0"/>
          <w:numId w:val="13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BA3451">
        <w:rPr>
          <w:rFonts w:ascii="Arial" w:hAnsi="Arial" w:cs="Arial"/>
        </w:rPr>
        <w:t>usługi ** w następującym zakresie:</w:t>
      </w:r>
    </w:p>
    <w:p w14:paraId="6DEBFFD2" w14:textId="77777777" w:rsidR="00BA3451" w:rsidRPr="00CF058E" w:rsidRDefault="00BA3451" w:rsidP="00BA3451">
      <w:pPr>
        <w:spacing w:line="360" w:lineRule="auto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……………………………………………………………………………………………………………………………………………………………………, których wskazane zdolności dotyczą. </w:t>
      </w:r>
    </w:p>
    <w:p w14:paraId="5323083B" w14:textId="1EE681E5" w:rsidR="00636E28" w:rsidRPr="00BA3451" w:rsidRDefault="009E2758" w:rsidP="00BA3451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</w:pPr>
      <w:r w:rsidRPr="008504E9">
        <w:tab/>
      </w:r>
    </w:p>
    <w:p w14:paraId="050BD8A6" w14:textId="77777777" w:rsidR="0052149C" w:rsidRDefault="0052149C" w:rsidP="00475F31">
      <w:pPr>
        <w:ind w:left="567" w:right="566"/>
        <w:rPr>
          <w:rFonts w:ascii="Arial" w:hAnsi="Arial" w:cs="Arial"/>
          <w:b/>
        </w:rPr>
      </w:pPr>
    </w:p>
    <w:p w14:paraId="5CE34549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 xml:space="preserve">Ponadto </w:t>
      </w:r>
      <w:r w:rsidRPr="0052149C">
        <w:rPr>
          <w:rFonts w:ascii="Arial" w:eastAsia="Calibri" w:hAnsi="Arial" w:cs="Arial"/>
          <w:b/>
          <w:kern w:val="2"/>
        </w:rPr>
        <w:t>OŚWIADCZAMY</w:t>
      </w:r>
      <w:r w:rsidRPr="0052149C">
        <w:rPr>
          <w:rFonts w:ascii="Arial" w:eastAsia="Calibri" w:hAnsi="Arial" w:cs="Arial"/>
          <w:kern w:val="2"/>
        </w:rPr>
        <w:t>, że:</w:t>
      </w:r>
    </w:p>
    <w:p w14:paraId="15E5DDD6" w14:textId="4154716E" w:rsidR="0052149C" w:rsidRPr="0052149C" w:rsidRDefault="0052149C" w:rsidP="00691307">
      <w:pPr>
        <w:numPr>
          <w:ilvl w:val="0"/>
          <w:numId w:val="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upoważniamy również rzeczonego Wykonawcę do poświadczania zgodności cyfrowego odwzorowania z dokumentami w postaci papierowej wystawionymi na rzecz Podmiotu, przedkładanymi w ramach Postępowania w celu wykazania braku istnienia wobec nas podstaw wykluczenia oraz spełniania przez ww. Wykonawcę warunków udziału w Postępowaniu (w tym do udzielania dalszych pełnomocnictw w ww. zakresie)**,</w:t>
      </w:r>
    </w:p>
    <w:p w14:paraId="2E7C05D4" w14:textId="74727B65" w:rsidR="0052149C" w:rsidRPr="0052149C" w:rsidRDefault="0052149C" w:rsidP="00691307">
      <w:pPr>
        <w:numPr>
          <w:ilvl w:val="0"/>
          <w:numId w:val="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poleganie na naszych zdolnościach lub sytuacji nie naruszy zakazu udzielenia Zamówienia na rzecz lub</w:t>
      </w:r>
      <w:r w:rsidR="00691307">
        <w:rPr>
          <w:rFonts w:ascii="Arial" w:eastAsia="Calibri" w:hAnsi="Arial" w:cs="Arial"/>
          <w:kern w:val="2"/>
        </w:rPr>
        <w:t xml:space="preserve"> </w:t>
      </w:r>
      <w:r w:rsidRPr="0052149C">
        <w:rPr>
          <w:rFonts w:ascii="Arial" w:eastAsia="Calibri" w:hAnsi="Arial" w:cs="Arial"/>
          <w:kern w:val="2"/>
        </w:rPr>
        <w:t>z udziałem:</w:t>
      </w:r>
    </w:p>
    <w:p w14:paraId="66F85A7F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obywateli rosyjskich lub osób fizycznych lub prawnych, podmiotów lub organów z siedzibą w Rosji,</w:t>
      </w:r>
    </w:p>
    <w:p w14:paraId="60B4BB16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osób prawnych, podmiotów lub organów, do których prawa własności bezpośrednio lub pośrednio w ponad 50% należą do podmiotu, o którym mowa w lit. a) niniejszego punktu lub</w:t>
      </w:r>
    </w:p>
    <w:p w14:paraId="107A2BFD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osób fizycznych lub prawnych, podmiotów lub organów działających w imieniu lub pod kierunkiem podmiotu, o którym mowa w lit. a) lub b) niniejszego punktu,</w:t>
      </w:r>
    </w:p>
    <w:p w14:paraId="39F63917" w14:textId="77777777" w:rsidR="0052149C" w:rsidRPr="0052149C" w:rsidRDefault="0052149C" w:rsidP="00691307">
      <w:pPr>
        <w:spacing w:line="360" w:lineRule="auto"/>
        <w:ind w:left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niezależnie od przypadającej na nas wartości Zamówienia***.</w:t>
      </w:r>
    </w:p>
    <w:p w14:paraId="35F8F954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kern w:val="2"/>
        </w:rPr>
      </w:pPr>
    </w:p>
    <w:p w14:paraId="2B81DA6B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kern w:val="2"/>
          <w:sz w:val="16"/>
          <w:szCs w:val="16"/>
        </w:rPr>
      </w:pPr>
    </w:p>
    <w:p w14:paraId="2FA4F89D" w14:textId="77777777" w:rsidR="0052149C" w:rsidRPr="006665C1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>* Podmiot jest zobowiązany wypełnić punkty odnoszące się do tego rodzaju zasobu, który udostępnia Wykonawcy w Postępowaniu (pozostałe punkty można przekreślić lub usunąć).</w:t>
      </w:r>
    </w:p>
    <w:p w14:paraId="66E26C49" w14:textId="77777777" w:rsidR="0052149C" w:rsidRPr="006665C1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>** skreślić, jeśli nie dotyczy.</w:t>
      </w:r>
    </w:p>
    <w:p w14:paraId="305E4897" w14:textId="1F67C96A" w:rsidR="008378DA" w:rsidRPr="006665C1" w:rsidRDefault="0052149C" w:rsidP="0055546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 xml:space="preserve">*** skreślić, jeśli dotyczy. </w:t>
      </w:r>
    </w:p>
    <w:p w14:paraId="0772428E" w14:textId="45700745" w:rsidR="008378DA" w:rsidRDefault="008378DA" w:rsidP="008378DA">
      <w:pPr>
        <w:rPr>
          <w:rFonts w:ascii="Arial" w:hAnsi="Arial" w:cs="Arial"/>
          <w:sz w:val="22"/>
          <w:szCs w:val="22"/>
        </w:rPr>
      </w:pPr>
    </w:p>
    <w:p w14:paraId="6EFB463B" w14:textId="77777777" w:rsidR="006665C1" w:rsidRPr="00F32AE6" w:rsidRDefault="006665C1" w:rsidP="008378DA">
      <w:pPr>
        <w:rPr>
          <w:rFonts w:ascii="Arial" w:hAnsi="Arial" w:cs="Arial"/>
          <w:sz w:val="22"/>
          <w:szCs w:val="22"/>
        </w:rPr>
      </w:pPr>
    </w:p>
    <w:p w14:paraId="7423D721" w14:textId="77777777" w:rsidR="006665C1" w:rsidRPr="001374D8" w:rsidRDefault="006665C1" w:rsidP="006665C1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3" w:name="_Hlk152936828"/>
      <w:r w:rsidRPr="001374D8">
        <w:rPr>
          <w:rFonts w:ascii="Arial" w:hAnsi="Arial" w:cs="Arial"/>
          <w:i/>
          <w:sz w:val="16"/>
          <w:szCs w:val="16"/>
        </w:rPr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4B4341AC" w14:textId="22ACCC3D" w:rsidR="008378DA" w:rsidRPr="0055546C" w:rsidRDefault="006665C1" w:rsidP="006665C1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Data; kwalifikowany podpis elektroniczny lub podpis zaufany lub podpis osobisty</w:t>
      </w:r>
      <w:bookmarkEnd w:id="3"/>
    </w:p>
    <w:sectPr w:rsidR="008378DA" w:rsidRPr="0055546C" w:rsidSect="006913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type w:val="continuous"/>
      <w:pgSz w:w="11906" w:h="16838" w:code="9"/>
      <w:pgMar w:top="1417" w:right="1417" w:bottom="1417" w:left="1417" w:header="35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5741" w14:textId="77777777" w:rsidR="00B120B2" w:rsidRDefault="00B120B2">
      <w:r>
        <w:separator/>
      </w:r>
    </w:p>
  </w:endnote>
  <w:endnote w:type="continuationSeparator" w:id="0">
    <w:p w14:paraId="4D491844" w14:textId="77777777" w:rsidR="00B120B2" w:rsidRDefault="00B1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8794" w14:textId="77777777" w:rsidR="00264CCB" w:rsidRDefault="00264C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F10A71" w14:textId="77777777" w:rsidR="00264CCB" w:rsidRDefault="00264C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2906" w14:textId="77777777" w:rsidR="00264CCB" w:rsidRDefault="00264C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B6CE" w14:textId="77777777" w:rsidR="00586CBA" w:rsidRDefault="00586C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D4AF" w14:textId="77777777" w:rsidR="00B120B2" w:rsidRDefault="00B120B2">
      <w:r>
        <w:separator/>
      </w:r>
    </w:p>
  </w:footnote>
  <w:footnote w:type="continuationSeparator" w:id="0">
    <w:p w14:paraId="205B6837" w14:textId="77777777" w:rsidR="00B120B2" w:rsidRDefault="00B1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0BD6" w14:textId="77777777" w:rsidR="00586CBA" w:rsidRDefault="00586C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5B8C" w14:textId="78C18904" w:rsidR="00264CCB" w:rsidRDefault="00264CCB" w:rsidP="0041391C">
    <w:pPr>
      <w:pStyle w:val="Nagwek"/>
      <w:jc w:val="center"/>
    </w:pPr>
  </w:p>
  <w:p w14:paraId="7375F874" w14:textId="77777777" w:rsidR="00264CCB" w:rsidRDefault="00264C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5085" w14:textId="77777777" w:rsidR="00586CBA" w:rsidRDefault="00586CBA" w:rsidP="00586CBA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1EAFFC6C" w14:textId="77777777" w:rsidR="00586CBA" w:rsidRDefault="00586CBA" w:rsidP="00586CBA">
    <w:pPr>
      <w:pStyle w:val="Nagwek"/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Specyfikacja Warunków Zamówienia </w:t>
    </w:r>
  </w:p>
  <w:p w14:paraId="607389AF" w14:textId="77777777" w:rsidR="00586CBA" w:rsidRDefault="00586CBA" w:rsidP="00586CBA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„Prowadzenie stołówki szkolnej poprzez świadczenie usług żywieniowych dla uczniów Szkoły Podstawowej nr 169 im. Orła Białego w Warszawie”</w:t>
    </w:r>
  </w:p>
  <w:p w14:paraId="1333628B" w14:textId="55032BE7" w:rsidR="00264CCB" w:rsidRPr="00586CBA" w:rsidRDefault="00586CBA" w:rsidP="00586CBA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b/>
        <w:bCs/>
        <w:sz w:val="14"/>
        <w:szCs w:val="14"/>
      </w:rPr>
      <w:t>Znak postępowania: 1/SP169/Z.O/2026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A88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C69EC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341479D"/>
    <w:multiLevelType w:val="hybridMultilevel"/>
    <w:tmpl w:val="49883F96"/>
    <w:lvl w:ilvl="0" w:tplc="F7B0E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1440"/>
    <w:multiLevelType w:val="hybridMultilevel"/>
    <w:tmpl w:val="DE1EA210"/>
    <w:lvl w:ilvl="0" w:tplc="BB1829C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entury Gothic" w:hAnsi="Century Gothic" w:cs="Century Gothic" w:hint="default"/>
        <w:b w:val="0"/>
        <w:bCs w:val="0"/>
        <w:i w:val="0"/>
        <w:iCs w:val="0"/>
        <w:color w:val="auto"/>
        <w:sz w:val="20"/>
        <w:szCs w:val="20"/>
      </w:rPr>
    </w:lvl>
    <w:lvl w:ilvl="1" w:tplc="CBEA54C0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27B83"/>
    <w:multiLevelType w:val="hybridMultilevel"/>
    <w:tmpl w:val="B62C6940"/>
    <w:lvl w:ilvl="0" w:tplc="3C04D7C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E3CC1"/>
    <w:multiLevelType w:val="hybridMultilevel"/>
    <w:tmpl w:val="1B4ECE48"/>
    <w:lvl w:ilvl="0" w:tplc="14CACC3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B0D57"/>
    <w:multiLevelType w:val="hybridMultilevel"/>
    <w:tmpl w:val="F82A1B2A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EEE0588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F35E4"/>
    <w:multiLevelType w:val="hybridMultilevel"/>
    <w:tmpl w:val="6996009A"/>
    <w:lvl w:ilvl="0" w:tplc="CBEA54C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F7101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68471B"/>
    <w:multiLevelType w:val="hybridMultilevel"/>
    <w:tmpl w:val="11B46CAC"/>
    <w:lvl w:ilvl="0" w:tplc="F962D46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F08E5"/>
    <w:multiLevelType w:val="hybridMultilevel"/>
    <w:tmpl w:val="BFE2CF88"/>
    <w:lvl w:ilvl="0" w:tplc="8A5EA3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7A960CA"/>
    <w:multiLevelType w:val="hybridMultilevel"/>
    <w:tmpl w:val="43160148"/>
    <w:lvl w:ilvl="0" w:tplc="708E56A4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136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7018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6277961">
    <w:abstractNumId w:val="3"/>
  </w:num>
  <w:num w:numId="4" w16cid:durableId="152572821">
    <w:abstractNumId w:val="6"/>
  </w:num>
  <w:num w:numId="5" w16cid:durableId="511795576">
    <w:abstractNumId w:val="1"/>
  </w:num>
  <w:num w:numId="6" w16cid:durableId="915553978">
    <w:abstractNumId w:val="0"/>
  </w:num>
  <w:num w:numId="7" w16cid:durableId="1822384477">
    <w:abstractNumId w:val="8"/>
  </w:num>
  <w:num w:numId="8" w16cid:durableId="617873577">
    <w:abstractNumId w:val="11"/>
  </w:num>
  <w:num w:numId="9" w16cid:durableId="1925988544">
    <w:abstractNumId w:val="5"/>
  </w:num>
  <w:num w:numId="10" w16cid:durableId="474684935">
    <w:abstractNumId w:val="2"/>
  </w:num>
  <w:num w:numId="11" w16cid:durableId="525675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0184395">
    <w:abstractNumId w:val="2"/>
  </w:num>
  <w:num w:numId="13" w16cid:durableId="1454129618">
    <w:abstractNumId w:val="10"/>
  </w:num>
  <w:num w:numId="14" w16cid:durableId="113876583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A9"/>
    <w:rsid w:val="00001348"/>
    <w:rsid w:val="00003F68"/>
    <w:rsid w:val="0000464A"/>
    <w:rsid w:val="00011690"/>
    <w:rsid w:val="00013BCC"/>
    <w:rsid w:val="00014913"/>
    <w:rsid w:val="00035449"/>
    <w:rsid w:val="000358C0"/>
    <w:rsid w:val="00040EDD"/>
    <w:rsid w:val="000469F1"/>
    <w:rsid w:val="00051301"/>
    <w:rsid w:val="000548F9"/>
    <w:rsid w:val="00067271"/>
    <w:rsid w:val="000723AB"/>
    <w:rsid w:val="00072932"/>
    <w:rsid w:val="00073CA9"/>
    <w:rsid w:val="000771DC"/>
    <w:rsid w:val="00081FB6"/>
    <w:rsid w:val="0008333B"/>
    <w:rsid w:val="000915D3"/>
    <w:rsid w:val="00091F70"/>
    <w:rsid w:val="000924BC"/>
    <w:rsid w:val="00094067"/>
    <w:rsid w:val="000947FF"/>
    <w:rsid w:val="000A0AE3"/>
    <w:rsid w:val="000A22E2"/>
    <w:rsid w:val="000B4699"/>
    <w:rsid w:val="000B56DC"/>
    <w:rsid w:val="000B584A"/>
    <w:rsid w:val="000B780C"/>
    <w:rsid w:val="000C06BC"/>
    <w:rsid w:val="000C1A67"/>
    <w:rsid w:val="000C5416"/>
    <w:rsid w:val="000D0995"/>
    <w:rsid w:val="000D3D43"/>
    <w:rsid w:val="000D5B58"/>
    <w:rsid w:val="000E33DE"/>
    <w:rsid w:val="000E3818"/>
    <w:rsid w:val="000E3B6F"/>
    <w:rsid w:val="000E7E8C"/>
    <w:rsid w:val="00100188"/>
    <w:rsid w:val="00116627"/>
    <w:rsid w:val="00122347"/>
    <w:rsid w:val="00122C07"/>
    <w:rsid w:val="00125FEF"/>
    <w:rsid w:val="00133BBD"/>
    <w:rsid w:val="00134187"/>
    <w:rsid w:val="00135834"/>
    <w:rsid w:val="001429B3"/>
    <w:rsid w:val="00143160"/>
    <w:rsid w:val="00144012"/>
    <w:rsid w:val="00147D36"/>
    <w:rsid w:val="00157429"/>
    <w:rsid w:val="001604F9"/>
    <w:rsid w:val="00163066"/>
    <w:rsid w:val="00171164"/>
    <w:rsid w:val="00171D32"/>
    <w:rsid w:val="00172807"/>
    <w:rsid w:val="0018159D"/>
    <w:rsid w:val="00181946"/>
    <w:rsid w:val="001822B6"/>
    <w:rsid w:val="0018276B"/>
    <w:rsid w:val="0019358C"/>
    <w:rsid w:val="001947B3"/>
    <w:rsid w:val="001A4D52"/>
    <w:rsid w:val="001B025E"/>
    <w:rsid w:val="001B3687"/>
    <w:rsid w:val="001C3E1C"/>
    <w:rsid w:val="001D489A"/>
    <w:rsid w:val="001D5FA6"/>
    <w:rsid w:val="001D76C0"/>
    <w:rsid w:val="001E12FB"/>
    <w:rsid w:val="001E3562"/>
    <w:rsid w:val="001F4089"/>
    <w:rsid w:val="00223053"/>
    <w:rsid w:val="002245FE"/>
    <w:rsid w:val="00230338"/>
    <w:rsid w:val="00231A26"/>
    <w:rsid w:val="0023441D"/>
    <w:rsid w:val="00237249"/>
    <w:rsid w:val="00237BE5"/>
    <w:rsid w:val="00246F0B"/>
    <w:rsid w:val="00254D8E"/>
    <w:rsid w:val="0026115A"/>
    <w:rsid w:val="00263B3D"/>
    <w:rsid w:val="00264CCB"/>
    <w:rsid w:val="00266C36"/>
    <w:rsid w:val="00270864"/>
    <w:rsid w:val="00280B08"/>
    <w:rsid w:val="00284E0E"/>
    <w:rsid w:val="00290518"/>
    <w:rsid w:val="002936F5"/>
    <w:rsid w:val="0029530C"/>
    <w:rsid w:val="002A6A6F"/>
    <w:rsid w:val="002B1C66"/>
    <w:rsid w:val="002B25F3"/>
    <w:rsid w:val="002B5C9C"/>
    <w:rsid w:val="002C6C90"/>
    <w:rsid w:val="002C7011"/>
    <w:rsid w:val="002D276E"/>
    <w:rsid w:val="002D3A55"/>
    <w:rsid w:val="002D7109"/>
    <w:rsid w:val="002D7B6C"/>
    <w:rsid w:val="002E1293"/>
    <w:rsid w:val="002E200E"/>
    <w:rsid w:val="002F29CE"/>
    <w:rsid w:val="002F304E"/>
    <w:rsid w:val="003025A7"/>
    <w:rsid w:val="0030466E"/>
    <w:rsid w:val="00304A53"/>
    <w:rsid w:val="00304F35"/>
    <w:rsid w:val="00310FBD"/>
    <w:rsid w:val="00311AFB"/>
    <w:rsid w:val="00312C92"/>
    <w:rsid w:val="0031365A"/>
    <w:rsid w:val="00314704"/>
    <w:rsid w:val="00316BC0"/>
    <w:rsid w:val="00321206"/>
    <w:rsid w:val="003251EF"/>
    <w:rsid w:val="003262F3"/>
    <w:rsid w:val="003270BD"/>
    <w:rsid w:val="00342CD7"/>
    <w:rsid w:val="00354C5D"/>
    <w:rsid w:val="00361A78"/>
    <w:rsid w:val="003623A6"/>
    <w:rsid w:val="0036543A"/>
    <w:rsid w:val="00375633"/>
    <w:rsid w:val="003808C6"/>
    <w:rsid w:val="0038581B"/>
    <w:rsid w:val="00385D5F"/>
    <w:rsid w:val="003955F9"/>
    <w:rsid w:val="003971E1"/>
    <w:rsid w:val="003A06B7"/>
    <w:rsid w:val="003A1A03"/>
    <w:rsid w:val="003B188B"/>
    <w:rsid w:val="003B6093"/>
    <w:rsid w:val="003C2F62"/>
    <w:rsid w:val="003C42BC"/>
    <w:rsid w:val="003C5895"/>
    <w:rsid w:val="003D15F5"/>
    <w:rsid w:val="003E0288"/>
    <w:rsid w:val="003E4B22"/>
    <w:rsid w:val="003E4D1F"/>
    <w:rsid w:val="003E6AB7"/>
    <w:rsid w:val="003F4CA3"/>
    <w:rsid w:val="00400B5E"/>
    <w:rsid w:val="0040371A"/>
    <w:rsid w:val="00407ADE"/>
    <w:rsid w:val="00412257"/>
    <w:rsid w:val="0041391C"/>
    <w:rsid w:val="00417A73"/>
    <w:rsid w:val="00422314"/>
    <w:rsid w:val="004238F7"/>
    <w:rsid w:val="00440F51"/>
    <w:rsid w:val="004431C8"/>
    <w:rsid w:val="00454435"/>
    <w:rsid w:val="00457929"/>
    <w:rsid w:val="00474B28"/>
    <w:rsid w:val="00475F31"/>
    <w:rsid w:val="00477DDC"/>
    <w:rsid w:val="00484BD6"/>
    <w:rsid w:val="00492EBC"/>
    <w:rsid w:val="00496217"/>
    <w:rsid w:val="004A33D3"/>
    <w:rsid w:val="004A70ED"/>
    <w:rsid w:val="004B061E"/>
    <w:rsid w:val="004B27B4"/>
    <w:rsid w:val="004B3296"/>
    <w:rsid w:val="004B5A2B"/>
    <w:rsid w:val="004B7D64"/>
    <w:rsid w:val="004C544B"/>
    <w:rsid w:val="004E1B9C"/>
    <w:rsid w:val="004E229D"/>
    <w:rsid w:val="004F05EC"/>
    <w:rsid w:val="004F0B99"/>
    <w:rsid w:val="004F4404"/>
    <w:rsid w:val="004F517C"/>
    <w:rsid w:val="004F5F50"/>
    <w:rsid w:val="004F624A"/>
    <w:rsid w:val="004F7EA7"/>
    <w:rsid w:val="0050035D"/>
    <w:rsid w:val="0050285F"/>
    <w:rsid w:val="00514E86"/>
    <w:rsid w:val="0052149C"/>
    <w:rsid w:val="00524E8C"/>
    <w:rsid w:val="00530DB8"/>
    <w:rsid w:val="0053162B"/>
    <w:rsid w:val="00533EE5"/>
    <w:rsid w:val="005351C4"/>
    <w:rsid w:val="0053739F"/>
    <w:rsid w:val="00552AA6"/>
    <w:rsid w:val="0055546C"/>
    <w:rsid w:val="00556C1B"/>
    <w:rsid w:val="005573A3"/>
    <w:rsid w:val="00565CC5"/>
    <w:rsid w:val="00566F43"/>
    <w:rsid w:val="00575FC0"/>
    <w:rsid w:val="00585382"/>
    <w:rsid w:val="00586CBA"/>
    <w:rsid w:val="00587371"/>
    <w:rsid w:val="00591131"/>
    <w:rsid w:val="0059507C"/>
    <w:rsid w:val="00597836"/>
    <w:rsid w:val="005A0809"/>
    <w:rsid w:val="005A14F8"/>
    <w:rsid w:val="005A15FF"/>
    <w:rsid w:val="005A5927"/>
    <w:rsid w:val="005A6916"/>
    <w:rsid w:val="005A7014"/>
    <w:rsid w:val="005B2FC3"/>
    <w:rsid w:val="005B4904"/>
    <w:rsid w:val="005C49A1"/>
    <w:rsid w:val="005C5015"/>
    <w:rsid w:val="005D01DA"/>
    <w:rsid w:val="005D7FA4"/>
    <w:rsid w:val="005E4938"/>
    <w:rsid w:val="005E6272"/>
    <w:rsid w:val="005F3485"/>
    <w:rsid w:val="005F60F4"/>
    <w:rsid w:val="0060171F"/>
    <w:rsid w:val="006030DF"/>
    <w:rsid w:val="00604B1E"/>
    <w:rsid w:val="00605EE6"/>
    <w:rsid w:val="00606AB8"/>
    <w:rsid w:val="00611980"/>
    <w:rsid w:val="006152D0"/>
    <w:rsid w:val="0062071F"/>
    <w:rsid w:val="00627B71"/>
    <w:rsid w:val="00627F64"/>
    <w:rsid w:val="00636E28"/>
    <w:rsid w:val="00657687"/>
    <w:rsid w:val="006628DF"/>
    <w:rsid w:val="00665B3A"/>
    <w:rsid w:val="006665C1"/>
    <w:rsid w:val="0067280F"/>
    <w:rsid w:val="006750B1"/>
    <w:rsid w:val="00683652"/>
    <w:rsid w:val="00683679"/>
    <w:rsid w:val="00683AA8"/>
    <w:rsid w:val="006859C4"/>
    <w:rsid w:val="00686F21"/>
    <w:rsid w:val="00691307"/>
    <w:rsid w:val="006A0B12"/>
    <w:rsid w:val="006B3D61"/>
    <w:rsid w:val="006C1B6C"/>
    <w:rsid w:val="006D0411"/>
    <w:rsid w:val="006D6AF7"/>
    <w:rsid w:val="006E1249"/>
    <w:rsid w:val="006E1962"/>
    <w:rsid w:val="006E42E3"/>
    <w:rsid w:val="006F35BF"/>
    <w:rsid w:val="006F6A6B"/>
    <w:rsid w:val="007020CA"/>
    <w:rsid w:val="00710BE6"/>
    <w:rsid w:val="00711B4C"/>
    <w:rsid w:val="00717B2C"/>
    <w:rsid w:val="007212B2"/>
    <w:rsid w:val="007360DE"/>
    <w:rsid w:val="007402B1"/>
    <w:rsid w:val="00741D40"/>
    <w:rsid w:val="00742D1A"/>
    <w:rsid w:val="00752D96"/>
    <w:rsid w:val="007603B3"/>
    <w:rsid w:val="00763CF9"/>
    <w:rsid w:val="007644C9"/>
    <w:rsid w:val="00765FB3"/>
    <w:rsid w:val="00772081"/>
    <w:rsid w:val="0077336F"/>
    <w:rsid w:val="00775828"/>
    <w:rsid w:val="00776954"/>
    <w:rsid w:val="00777667"/>
    <w:rsid w:val="00780D45"/>
    <w:rsid w:val="0078155B"/>
    <w:rsid w:val="00783FF5"/>
    <w:rsid w:val="007847F8"/>
    <w:rsid w:val="00791788"/>
    <w:rsid w:val="0079274F"/>
    <w:rsid w:val="00797D7E"/>
    <w:rsid w:val="007A05CF"/>
    <w:rsid w:val="007B0382"/>
    <w:rsid w:val="007B0D54"/>
    <w:rsid w:val="007B5551"/>
    <w:rsid w:val="007D2AF0"/>
    <w:rsid w:val="007D3CD3"/>
    <w:rsid w:val="007D3D47"/>
    <w:rsid w:val="007D7BC6"/>
    <w:rsid w:val="007F15AE"/>
    <w:rsid w:val="007F17E0"/>
    <w:rsid w:val="00801F58"/>
    <w:rsid w:val="00803655"/>
    <w:rsid w:val="0080589F"/>
    <w:rsid w:val="00814D54"/>
    <w:rsid w:val="008158B3"/>
    <w:rsid w:val="0082159F"/>
    <w:rsid w:val="00831A7E"/>
    <w:rsid w:val="008378DA"/>
    <w:rsid w:val="00852D8B"/>
    <w:rsid w:val="008566FE"/>
    <w:rsid w:val="00857B73"/>
    <w:rsid w:val="00864EC1"/>
    <w:rsid w:val="00865BB7"/>
    <w:rsid w:val="00870A54"/>
    <w:rsid w:val="00873CA8"/>
    <w:rsid w:val="0088109C"/>
    <w:rsid w:val="008853F2"/>
    <w:rsid w:val="00891025"/>
    <w:rsid w:val="008949CA"/>
    <w:rsid w:val="008A0BC1"/>
    <w:rsid w:val="008A4473"/>
    <w:rsid w:val="008A6323"/>
    <w:rsid w:val="008A643B"/>
    <w:rsid w:val="008B6802"/>
    <w:rsid w:val="008C0465"/>
    <w:rsid w:val="008C4FB7"/>
    <w:rsid w:val="008C6F0F"/>
    <w:rsid w:val="008D2C02"/>
    <w:rsid w:val="008E61BF"/>
    <w:rsid w:val="008F0C0D"/>
    <w:rsid w:val="008F2445"/>
    <w:rsid w:val="008F64FB"/>
    <w:rsid w:val="008F6F9F"/>
    <w:rsid w:val="00904D38"/>
    <w:rsid w:val="00915B92"/>
    <w:rsid w:val="00915E76"/>
    <w:rsid w:val="00933446"/>
    <w:rsid w:val="00933754"/>
    <w:rsid w:val="0093459B"/>
    <w:rsid w:val="0093501E"/>
    <w:rsid w:val="00937D3C"/>
    <w:rsid w:val="009454A9"/>
    <w:rsid w:val="00945982"/>
    <w:rsid w:val="00946E6F"/>
    <w:rsid w:val="00963591"/>
    <w:rsid w:val="009663F7"/>
    <w:rsid w:val="00966A04"/>
    <w:rsid w:val="00967862"/>
    <w:rsid w:val="00973DF4"/>
    <w:rsid w:val="00976722"/>
    <w:rsid w:val="00980F65"/>
    <w:rsid w:val="0098348F"/>
    <w:rsid w:val="0098496D"/>
    <w:rsid w:val="00990C1C"/>
    <w:rsid w:val="00994CE8"/>
    <w:rsid w:val="009A0A08"/>
    <w:rsid w:val="009A1D34"/>
    <w:rsid w:val="009A3782"/>
    <w:rsid w:val="009A3CFC"/>
    <w:rsid w:val="009B11F3"/>
    <w:rsid w:val="009B146A"/>
    <w:rsid w:val="009B1A2D"/>
    <w:rsid w:val="009B2A27"/>
    <w:rsid w:val="009B6AF4"/>
    <w:rsid w:val="009C0873"/>
    <w:rsid w:val="009C162F"/>
    <w:rsid w:val="009C1E57"/>
    <w:rsid w:val="009D485A"/>
    <w:rsid w:val="009D79A9"/>
    <w:rsid w:val="009E2758"/>
    <w:rsid w:val="009E410B"/>
    <w:rsid w:val="009E5FD9"/>
    <w:rsid w:val="009E6F7A"/>
    <w:rsid w:val="009E7043"/>
    <w:rsid w:val="009F5794"/>
    <w:rsid w:val="009F7FC9"/>
    <w:rsid w:val="00A00A16"/>
    <w:rsid w:val="00A01D27"/>
    <w:rsid w:val="00A045BD"/>
    <w:rsid w:val="00A04FAA"/>
    <w:rsid w:val="00A12120"/>
    <w:rsid w:val="00A14586"/>
    <w:rsid w:val="00A1694F"/>
    <w:rsid w:val="00A26335"/>
    <w:rsid w:val="00A31D2F"/>
    <w:rsid w:val="00A4538C"/>
    <w:rsid w:val="00A47E68"/>
    <w:rsid w:val="00A50467"/>
    <w:rsid w:val="00A51C97"/>
    <w:rsid w:val="00A53895"/>
    <w:rsid w:val="00A544FF"/>
    <w:rsid w:val="00A719D3"/>
    <w:rsid w:val="00A75D12"/>
    <w:rsid w:val="00A771E9"/>
    <w:rsid w:val="00A878E1"/>
    <w:rsid w:val="00A96C28"/>
    <w:rsid w:val="00AA1649"/>
    <w:rsid w:val="00AA7367"/>
    <w:rsid w:val="00AB114A"/>
    <w:rsid w:val="00AB2023"/>
    <w:rsid w:val="00AB563C"/>
    <w:rsid w:val="00AB5FBC"/>
    <w:rsid w:val="00AB62F3"/>
    <w:rsid w:val="00AB769F"/>
    <w:rsid w:val="00AC46D2"/>
    <w:rsid w:val="00AC667F"/>
    <w:rsid w:val="00AC690F"/>
    <w:rsid w:val="00AE0AED"/>
    <w:rsid w:val="00AE4B96"/>
    <w:rsid w:val="00AF319F"/>
    <w:rsid w:val="00AF3F52"/>
    <w:rsid w:val="00AF6B87"/>
    <w:rsid w:val="00B00B26"/>
    <w:rsid w:val="00B05D72"/>
    <w:rsid w:val="00B06BD3"/>
    <w:rsid w:val="00B120B2"/>
    <w:rsid w:val="00B12B08"/>
    <w:rsid w:val="00B16048"/>
    <w:rsid w:val="00B1708B"/>
    <w:rsid w:val="00B17150"/>
    <w:rsid w:val="00B171B6"/>
    <w:rsid w:val="00B241EF"/>
    <w:rsid w:val="00B254DB"/>
    <w:rsid w:val="00B26885"/>
    <w:rsid w:val="00B37206"/>
    <w:rsid w:val="00B42FF0"/>
    <w:rsid w:val="00B46645"/>
    <w:rsid w:val="00B527FB"/>
    <w:rsid w:val="00B678F0"/>
    <w:rsid w:val="00B7257B"/>
    <w:rsid w:val="00B743A9"/>
    <w:rsid w:val="00B7541C"/>
    <w:rsid w:val="00B758F9"/>
    <w:rsid w:val="00B80291"/>
    <w:rsid w:val="00B854D3"/>
    <w:rsid w:val="00B867F9"/>
    <w:rsid w:val="00BA0832"/>
    <w:rsid w:val="00BA3451"/>
    <w:rsid w:val="00BA7549"/>
    <w:rsid w:val="00BB36F3"/>
    <w:rsid w:val="00BB3AAE"/>
    <w:rsid w:val="00BB45F4"/>
    <w:rsid w:val="00BC18F3"/>
    <w:rsid w:val="00BD5C35"/>
    <w:rsid w:val="00BE41B6"/>
    <w:rsid w:val="00BE45FB"/>
    <w:rsid w:val="00BE4E16"/>
    <w:rsid w:val="00BF2A0F"/>
    <w:rsid w:val="00BF3092"/>
    <w:rsid w:val="00BF3D55"/>
    <w:rsid w:val="00C0039F"/>
    <w:rsid w:val="00C01955"/>
    <w:rsid w:val="00C02E7D"/>
    <w:rsid w:val="00C03FFB"/>
    <w:rsid w:val="00C05714"/>
    <w:rsid w:val="00C0710A"/>
    <w:rsid w:val="00C07DA9"/>
    <w:rsid w:val="00C10A68"/>
    <w:rsid w:val="00C10E7C"/>
    <w:rsid w:val="00C17014"/>
    <w:rsid w:val="00C25001"/>
    <w:rsid w:val="00C43034"/>
    <w:rsid w:val="00C50682"/>
    <w:rsid w:val="00C80449"/>
    <w:rsid w:val="00C81DFD"/>
    <w:rsid w:val="00C8239B"/>
    <w:rsid w:val="00C82FD2"/>
    <w:rsid w:val="00C87AE1"/>
    <w:rsid w:val="00C91476"/>
    <w:rsid w:val="00C92084"/>
    <w:rsid w:val="00C922A1"/>
    <w:rsid w:val="00C96D48"/>
    <w:rsid w:val="00C97673"/>
    <w:rsid w:val="00CC08DD"/>
    <w:rsid w:val="00CC2A8B"/>
    <w:rsid w:val="00CD227A"/>
    <w:rsid w:val="00CD2E1A"/>
    <w:rsid w:val="00CD578C"/>
    <w:rsid w:val="00CD5EE3"/>
    <w:rsid w:val="00CD7164"/>
    <w:rsid w:val="00CE11E7"/>
    <w:rsid w:val="00CF058E"/>
    <w:rsid w:val="00CF34D1"/>
    <w:rsid w:val="00CF5644"/>
    <w:rsid w:val="00CF6E02"/>
    <w:rsid w:val="00D00020"/>
    <w:rsid w:val="00D1155B"/>
    <w:rsid w:val="00D200DF"/>
    <w:rsid w:val="00D349EB"/>
    <w:rsid w:val="00D366C2"/>
    <w:rsid w:val="00D47712"/>
    <w:rsid w:val="00D50780"/>
    <w:rsid w:val="00D50C4E"/>
    <w:rsid w:val="00D56B84"/>
    <w:rsid w:val="00D614D4"/>
    <w:rsid w:val="00D61C44"/>
    <w:rsid w:val="00D665A1"/>
    <w:rsid w:val="00D70F46"/>
    <w:rsid w:val="00D717E9"/>
    <w:rsid w:val="00D7695F"/>
    <w:rsid w:val="00D76AEA"/>
    <w:rsid w:val="00D84810"/>
    <w:rsid w:val="00D85B86"/>
    <w:rsid w:val="00D90D55"/>
    <w:rsid w:val="00DA3A84"/>
    <w:rsid w:val="00DA686A"/>
    <w:rsid w:val="00DB24C5"/>
    <w:rsid w:val="00DB3C56"/>
    <w:rsid w:val="00DB4B27"/>
    <w:rsid w:val="00DB5665"/>
    <w:rsid w:val="00DB724E"/>
    <w:rsid w:val="00DC0B6E"/>
    <w:rsid w:val="00DC38FE"/>
    <w:rsid w:val="00DC6CEB"/>
    <w:rsid w:val="00DD348D"/>
    <w:rsid w:val="00DE1696"/>
    <w:rsid w:val="00DE178C"/>
    <w:rsid w:val="00DE1E4B"/>
    <w:rsid w:val="00DE3486"/>
    <w:rsid w:val="00DF0029"/>
    <w:rsid w:val="00DF07A6"/>
    <w:rsid w:val="00DF2B0A"/>
    <w:rsid w:val="00DF392D"/>
    <w:rsid w:val="00DF476F"/>
    <w:rsid w:val="00E00894"/>
    <w:rsid w:val="00E00A37"/>
    <w:rsid w:val="00E0230E"/>
    <w:rsid w:val="00E06E3E"/>
    <w:rsid w:val="00E10C25"/>
    <w:rsid w:val="00E23BFA"/>
    <w:rsid w:val="00E23E68"/>
    <w:rsid w:val="00E2486E"/>
    <w:rsid w:val="00E30D02"/>
    <w:rsid w:val="00E34EC4"/>
    <w:rsid w:val="00E42572"/>
    <w:rsid w:val="00E47905"/>
    <w:rsid w:val="00E550B6"/>
    <w:rsid w:val="00E55284"/>
    <w:rsid w:val="00E55F21"/>
    <w:rsid w:val="00E62C04"/>
    <w:rsid w:val="00E62DFF"/>
    <w:rsid w:val="00E64BDB"/>
    <w:rsid w:val="00E72DF2"/>
    <w:rsid w:val="00E8130A"/>
    <w:rsid w:val="00E8425F"/>
    <w:rsid w:val="00E84A55"/>
    <w:rsid w:val="00E92E23"/>
    <w:rsid w:val="00E965C9"/>
    <w:rsid w:val="00E96C94"/>
    <w:rsid w:val="00EA2884"/>
    <w:rsid w:val="00EA6B38"/>
    <w:rsid w:val="00EB55A7"/>
    <w:rsid w:val="00EC118F"/>
    <w:rsid w:val="00EC1FEE"/>
    <w:rsid w:val="00EC285A"/>
    <w:rsid w:val="00EC2978"/>
    <w:rsid w:val="00EC45CE"/>
    <w:rsid w:val="00EC6817"/>
    <w:rsid w:val="00ED09A9"/>
    <w:rsid w:val="00ED3C69"/>
    <w:rsid w:val="00ED5BDF"/>
    <w:rsid w:val="00EE1908"/>
    <w:rsid w:val="00EE1D28"/>
    <w:rsid w:val="00EE1EFD"/>
    <w:rsid w:val="00EE5A16"/>
    <w:rsid w:val="00EE7438"/>
    <w:rsid w:val="00EF1366"/>
    <w:rsid w:val="00EF37B5"/>
    <w:rsid w:val="00EF721C"/>
    <w:rsid w:val="00F00129"/>
    <w:rsid w:val="00F01A59"/>
    <w:rsid w:val="00F044F1"/>
    <w:rsid w:val="00F10640"/>
    <w:rsid w:val="00F161EF"/>
    <w:rsid w:val="00F16C9A"/>
    <w:rsid w:val="00F24C27"/>
    <w:rsid w:val="00F26139"/>
    <w:rsid w:val="00F31E3D"/>
    <w:rsid w:val="00F323E3"/>
    <w:rsid w:val="00F32AE6"/>
    <w:rsid w:val="00F4137E"/>
    <w:rsid w:val="00F425CA"/>
    <w:rsid w:val="00F437F9"/>
    <w:rsid w:val="00F5124B"/>
    <w:rsid w:val="00F53CDE"/>
    <w:rsid w:val="00F57B9F"/>
    <w:rsid w:val="00F62B52"/>
    <w:rsid w:val="00F7067D"/>
    <w:rsid w:val="00F74DA5"/>
    <w:rsid w:val="00F8173A"/>
    <w:rsid w:val="00F915A4"/>
    <w:rsid w:val="00F92DCB"/>
    <w:rsid w:val="00F974F5"/>
    <w:rsid w:val="00FA004F"/>
    <w:rsid w:val="00FA5425"/>
    <w:rsid w:val="00FA5B8B"/>
    <w:rsid w:val="00FB3C3E"/>
    <w:rsid w:val="00FC1148"/>
    <w:rsid w:val="00FC160C"/>
    <w:rsid w:val="00FE09B7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8CB70"/>
  <w15:docId w15:val="{D21C748F-1DE4-4A6B-932E-049D608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6B38"/>
    <w:rPr>
      <w:rFonts w:ascii="Century Gothic" w:hAnsi="Century Gothic"/>
    </w:rPr>
  </w:style>
  <w:style w:type="paragraph" w:styleId="Nagwek2">
    <w:name w:val="heading 2"/>
    <w:basedOn w:val="Normalny"/>
    <w:next w:val="Normalny"/>
    <w:link w:val="Nagwek2Znak"/>
    <w:qFormat/>
    <w:rsid w:val="00665B3A"/>
    <w:pPr>
      <w:keepNext/>
      <w:outlineLvl w:val="1"/>
    </w:pPr>
    <w:rPr>
      <w:rFonts w:ascii="Arial Narrow" w:hAnsi="Arial Narrow"/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F44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665B3A"/>
    <w:pPr>
      <w:keepNext/>
      <w:jc w:val="both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asstyl1">
    <w:name w:val="Gas_styl1"/>
    <w:rsid w:val="007A05CF"/>
    <w:rPr>
      <w:rFonts w:ascii="Century Gothic" w:hAnsi="Century Gothic"/>
      <w:sz w:val="20"/>
      <w:szCs w:val="20"/>
    </w:rPr>
  </w:style>
  <w:style w:type="paragraph" w:styleId="Nagwek">
    <w:name w:val="header"/>
    <w:basedOn w:val="Normalny"/>
    <w:link w:val="NagwekZnak"/>
    <w:locked/>
    <w:rsid w:val="007A05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ocked/>
    <w:rsid w:val="007A05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7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locked/>
    <w:rsid w:val="007A05CF"/>
  </w:style>
  <w:style w:type="paragraph" w:customStyle="1" w:styleId="Podstawowyakapitowy">
    <w:name w:val="[Podstawowy akapitowy]"/>
    <w:basedOn w:val="Normalny"/>
    <w:rsid w:val="00EE1EF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92EBC"/>
    <w:rPr>
      <w:b/>
      <w:bCs/>
      <w:i w:val="0"/>
      <w:iCs w:val="0"/>
    </w:rPr>
  </w:style>
  <w:style w:type="paragraph" w:styleId="Tekstdymka">
    <w:name w:val="Balloon Text"/>
    <w:basedOn w:val="Normalny"/>
    <w:link w:val="TekstdymkaZnak"/>
    <w:rsid w:val="003D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15F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D15F5"/>
    <w:pPr>
      <w:spacing w:after="140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D15F5"/>
    <w:rPr>
      <w:b/>
      <w:bCs/>
    </w:rPr>
  </w:style>
  <w:style w:type="paragraph" w:styleId="Tekstpodstawowywcity">
    <w:name w:val="Body Text Indent"/>
    <w:basedOn w:val="Normalny"/>
    <w:link w:val="TekstpodstawowywcityZnak"/>
    <w:rsid w:val="00636E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E28"/>
    <w:rPr>
      <w:rFonts w:ascii="Century Gothic" w:hAnsi="Century Gothic"/>
    </w:rPr>
  </w:style>
  <w:style w:type="paragraph" w:styleId="Akapitzlist">
    <w:name w:val="List Paragraph"/>
    <w:basedOn w:val="Normalny"/>
    <w:uiPriority w:val="34"/>
    <w:qFormat/>
    <w:rsid w:val="00ED3C6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665B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65B3A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rsid w:val="00665B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65B3A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rsid w:val="00665B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65B3A"/>
    <w:rPr>
      <w:rFonts w:ascii="Century Gothic" w:hAnsi="Century Gothic"/>
    </w:rPr>
  </w:style>
  <w:style w:type="character" w:customStyle="1" w:styleId="Nagwek2Znak">
    <w:name w:val="Nagłówek 2 Znak"/>
    <w:basedOn w:val="Domylnaczcionkaakapitu"/>
    <w:link w:val="Nagwek2"/>
    <w:rsid w:val="00665B3A"/>
    <w:rPr>
      <w:rFonts w:ascii="Arial Narrow" w:hAnsi="Arial Narrow"/>
      <w:b/>
      <w:sz w:val="28"/>
    </w:rPr>
  </w:style>
  <w:style w:type="character" w:customStyle="1" w:styleId="Nagwek6Znak">
    <w:name w:val="Nagłówek 6 Znak"/>
    <w:basedOn w:val="Domylnaczcionkaakapitu"/>
    <w:link w:val="Nagwek6"/>
    <w:rsid w:val="00665B3A"/>
    <w:rPr>
      <w:b/>
      <w:bCs/>
      <w:sz w:val="24"/>
      <w:szCs w:val="24"/>
    </w:rPr>
  </w:style>
  <w:style w:type="paragraph" w:styleId="Tekstblokowy">
    <w:name w:val="Block Text"/>
    <w:basedOn w:val="Normalny"/>
    <w:rsid w:val="00665B3A"/>
    <w:pPr>
      <w:ind w:left="720" w:right="43"/>
      <w:jc w:val="both"/>
    </w:pPr>
    <w:rPr>
      <w:rFonts w:ascii="Times New Roman" w:hAnsi="Times New Roman"/>
      <w:sz w:val="24"/>
      <w:szCs w:val="24"/>
    </w:rPr>
  </w:style>
  <w:style w:type="paragraph" w:customStyle="1" w:styleId="niv1">
    <w:name w:val="niv1"/>
    <w:basedOn w:val="Normalny"/>
    <w:rsid w:val="00665B3A"/>
    <w:pPr>
      <w:ind w:left="1134" w:hanging="1134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Default">
    <w:name w:val="Default"/>
    <w:rsid w:val="00375633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375633"/>
    <w:rPr>
      <w:color w:val="0000FF" w:themeColor="hyperlink"/>
      <w:u w:val="single"/>
    </w:rPr>
  </w:style>
  <w:style w:type="paragraph" w:customStyle="1" w:styleId="Tekstpodstawowywcity31">
    <w:name w:val="Tekst podstawowy wcięty 31"/>
    <w:basedOn w:val="Normalny"/>
    <w:rsid w:val="00797D7E"/>
    <w:pPr>
      <w:tabs>
        <w:tab w:val="left" w:pos="1134"/>
      </w:tabs>
      <w:suppressAutoHyphens/>
      <w:overflowPunct w:val="0"/>
      <w:autoSpaceDE w:val="0"/>
      <w:ind w:left="1134" w:hanging="567"/>
      <w:jc w:val="both"/>
    </w:pPr>
    <w:rPr>
      <w:rFonts w:ascii="Arial" w:hAnsi="Arial" w:cs="Arial"/>
      <w:sz w:val="24"/>
      <w:lang w:eastAsia="ar-SA"/>
    </w:rPr>
  </w:style>
  <w:style w:type="character" w:styleId="Odwoaniedokomentarza">
    <w:name w:val="annotation reference"/>
    <w:rsid w:val="00475F3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5F31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rsid w:val="00475F31"/>
  </w:style>
  <w:style w:type="character" w:customStyle="1" w:styleId="Nagwek4Znak">
    <w:name w:val="Nagłówek 4 Znak"/>
    <w:basedOn w:val="Domylnaczcionkaakapitu"/>
    <w:link w:val="Nagwek4"/>
    <w:semiHidden/>
    <w:rsid w:val="004F4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semiHidden/>
    <w:unhideWhenUsed/>
    <w:rsid w:val="00147D3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7D36"/>
    <w:rPr>
      <w:rFonts w:ascii="Century Gothic" w:hAnsi="Century Gothic"/>
    </w:rPr>
  </w:style>
  <w:style w:type="character" w:styleId="Odwoanieprzypisudolnego">
    <w:name w:val="footnote reference"/>
    <w:basedOn w:val="Domylnaczcionkaakapitu"/>
    <w:semiHidden/>
    <w:unhideWhenUsed/>
    <w:rsid w:val="00147D36"/>
    <w:rPr>
      <w:vertAlign w:val="superscript"/>
    </w:rPr>
  </w:style>
  <w:style w:type="character" w:customStyle="1" w:styleId="NagwekZnak">
    <w:name w:val="Nagłówek Znak"/>
    <w:link w:val="Nagwek"/>
    <w:locked/>
    <w:rsid w:val="003E4B22"/>
    <w:rPr>
      <w:rFonts w:ascii="Century Gothic" w:hAnsi="Century Gothic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3034"/>
    <w:rPr>
      <w:rFonts w:ascii="Century Gothic" w:hAnsi="Century Gothic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3034"/>
    <w:rPr>
      <w:rFonts w:ascii="Century Gothic" w:hAnsi="Century Gothic"/>
      <w:b/>
      <w:bCs/>
    </w:rPr>
  </w:style>
  <w:style w:type="paragraph" w:styleId="Poprawka">
    <w:name w:val="Revision"/>
    <w:hidden/>
    <w:uiPriority w:val="99"/>
    <w:semiHidden/>
    <w:rsid w:val="00870A54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8573">
                          <w:marLeft w:val="0"/>
                          <w:marRight w:val="6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TARZ~1.GOL\USTAWI~1\Temp\Katalog%20tymczasowy%2022%20dla%20Papiery_dot.zip\Papier_do_korespondencji_dla_Siedziby\Papier%20do%20korespondencji%20zewnetrznej%20wersja%20angielska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5314E5FCF9242988A41BB72E8B8E8" ma:contentTypeVersion="1" ma:contentTypeDescription="Utwórz nowy dokument." ma:contentTypeScope="" ma:versionID="2706e3ab24a862c6c6449f30b4b2c988">
  <xsd:schema xmlns:xsd="http://www.w3.org/2001/XMLSchema" xmlns:xs="http://www.w3.org/2001/XMLSchema" xmlns:p="http://schemas.microsoft.com/office/2006/metadata/properties" xmlns:ns2="da3139ae-23c0-4c55-a925-e58dc2ab6c28" targetNamespace="http://schemas.microsoft.com/office/2006/metadata/properties" ma:root="true" ma:fieldsID="6106fd2130a77172fd52758b257eedc0" ns2:_="">
    <xsd:import namespace="da3139ae-23c0-4c55-a925-e58dc2ab6c2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139ae-23c0-4c55-a925-e58dc2ab6c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A4CFAB-893E-4242-883B-3359DCCEC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A97188-BD16-4768-92FA-27B4D5849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AA3E2-281C-41E9-8147-78D570182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CF2FF4-A683-4B37-8B2C-43D53D423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139ae-23c0-4c55-a925-e58dc2ab6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do korespondencji zewnetrznej wersja angielska </Template>
  <TotalTime>70</TotalTime>
  <Pages>1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Ewelina Dzierżek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Ewelina Dzierżek</dc:title>
  <dc:subject>Firmówki</dc:subject>
  <dc:creator/>
  <cp:lastModifiedBy>Piotr Zacharuk</cp:lastModifiedBy>
  <cp:revision>32</cp:revision>
  <cp:lastPrinted>2009-07-06T09:33:00Z</cp:lastPrinted>
  <dcterms:created xsi:type="dcterms:W3CDTF">2023-12-08T12:49:00Z</dcterms:created>
  <dcterms:modified xsi:type="dcterms:W3CDTF">2026-08-14T10:13:00Z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0x01010022A5314E5FCF9242988A41BB72E8B8E8</vt:lpwstr>
  </property>
</Properties>
</file>