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5414" w14:textId="67DF80E5" w:rsidR="008A7B4A" w:rsidRDefault="008A7B4A" w:rsidP="008D4150">
      <w:pPr>
        <w:jc w:val="both"/>
        <w:rPr>
          <w:sz w:val="24"/>
          <w:szCs w:val="24"/>
        </w:rPr>
      </w:pPr>
    </w:p>
    <w:p w14:paraId="0460D093" w14:textId="112E42CA" w:rsidR="00AE1B55" w:rsidRDefault="00AE1B55" w:rsidP="008D4150">
      <w:pPr>
        <w:jc w:val="both"/>
        <w:rPr>
          <w:sz w:val="24"/>
          <w:szCs w:val="24"/>
        </w:rPr>
      </w:pPr>
    </w:p>
    <w:p w14:paraId="5EC40905" w14:textId="20343C3D" w:rsidR="00AE1B55" w:rsidRPr="00AE1B55" w:rsidRDefault="00AE1B55" w:rsidP="00AE1B55">
      <w:pPr>
        <w:spacing w:after="160" w:line="259" w:lineRule="auto"/>
        <w:jc w:val="right"/>
        <w:rPr>
          <w:color w:val="000000" w:themeColor="text1"/>
          <w:shd w:val="clear" w:color="auto" w:fill="FFFFFF"/>
        </w:rPr>
      </w:pPr>
      <w:r w:rsidRPr="00AE1B55">
        <w:rPr>
          <w:color w:val="000000" w:themeColor="text1"/>
          <w:shd w:val="clear" w:color="auto" w:fill="FFFFFF"/>
        </w:rPr>
        <w:t xml:space="preserve">Załącznik nr </w:t>
      </w:r>
      <w:r w:rsidR="00767AC2">
        <w:rPr>
          <w:color w:val="000000" w:themeColor="text1"/>
          <w:shd w:val="clear" w:color="auto" w:fill="FFFFFF"/>
        </w:rPr>
        <w:t>12</w:t>
      </w:r>
      <w:r w:rsidRPr="00AE1B55">
        <w:rPr>
          <w:color w:val="000000" w:themeColor="text1"/>
          <w:shd w:val="clear" w:color="auto" w:fill="FFFFFF"/>
        </w:rPr>
        <w:t xml:space="preserve"> do SWZ DO-ZP.252.</w:t>
      </w:r>
      <w:r w:rsidR="007420B0">
        <w:rPr>
          <w:color w:val="000000" w:themeColor="text1"/>
          <w:shd w:val="clear" w:color="auto" w:fill="FFFFFF"/>
        </w:rPr>
        <w:t>2</w:t>
      </w:r>
      <w:r w:rsidRPr="00AE1B55">
        <w:rPr>
          <w:color w:val="000000" w:themeColor="text1"/>
          <w:shd w:val="clear" w:color="auto" w:fill="FFFFFF"/>
        </w:rPr>
        <w:t>.TP.</w:t>
      </w:r>
      <w:r w:rsidR="00767AC2">
        <w:rPr>
          <w:color w:val="000000" w:themeColor="text1"/>
          <w:shd w:val="clear" w:color="auto" w:fill="FFFFFF"/>
        </w:rPr>
        <w:t>rb</w:t>
      </w:r>
      <w:r w:rsidRPr="00AE1B55">
        <w:rPr>
          <w:color w:val="000000" w:themeColor="text1"/>
          <w:shd w:val="clear" w:color="auto" w:fill="FFFFFF"/>
        </w:rPr>
        <w:t>.202</w:t>
      </w:r>
      <w:r w:rsidR="00CD699F">
        <w:rPr>
          <w:color w:val="000000" w:themeColor="text1"/>
          <w:shd w:val="clear" w:color="auto" w:fill="FFFFFF"/>
        </w:rPr>
        <w:t>6</w:t>
      </w:r>
      <w:r w:rsidRPr="00AE1B55">
        <w:rPr>
          <w:color w:val="000000" w:themeColor="text1"/>
          <w:shd w:val="clear" w:color="auto" w:fill="FFFFFF"/>
        </w:rPr>
        <w:t>.</w:t>
      </w:r>
      <w:r w:rsidR="00767AC2">
        <w:rPr>
          <w:color w:val="000000" w:themeColor="text1"/>
          <w:shd w:val="clear" w:color="auto" w:fill="FFFFFF"/>
        </w:rPr>
        <w:t>DP</w:t>
      </w:r>
    </w:p>
    <w:p w14:paraId="219AFC41" w14:textId="0098B3D7" w:rsidR="00AE1B55" w:rsidRPr="00E96FD3" w:rsidRDefault="00E96FD3" w:rsidP="00AE1B55">
      <w:pPr>
        <w:spacing w:after="160" w:line="259" w:lineRule="auto"/>
        <w:rPr>
          <w:sz w:val="22"/>
          <w:szCs w:val="22"/>
          <w:shd w:val="clear" w:color="auto" w:fill="FFFFFF"/>
        </w:rPr>
      </w:pPr>
      <w:r w:rsidRPr="00E96FD3">
        <w:rPr>
          <w:sz w:val="22"/>
          <w:szCs w:val="22"/>
          <w:shd w:val="clear" w:color="auto" w:fill="FFFFFF"/>
        </w:rPr>
        <w:t>Dotyczy:</w:t>
      </w:r>
    </w:p>
    <w:p w14:paraId="604C5C8F" w14:textId="31E9D880" w:rsidR="004D0262" w:rsidRPr="004D0262" w:rsidRDefault="005F295F" w:rsidP="00DE5FAA">
      <w:pPr>
        <w:pStyle w:val="Tekstpodstawowy"/>
        <w:kinsoku w:val="0"/>
        <w:overflowPunct w:val="0"/>
        <w:spacing w:before="320"/>
        <w:ind w:right="340"/>
        <w:jc w:val="both"/>
        <w:rPr>
          <w:rFonts w:eastAsia="Times New Roman"/>
          <w:b/>
          <w:bCs/>
          <w:spacing w:val="-1"/>
          <w:sz w:val="24"/>
          <w:szCs w:val="24"/>
          <w:lang w:eastAsia="pl-PL"/>
        </w:rPr>
      </w:pPr>
      <w:r w:rsidRPr="00DE5FAA">
        <w:rPr>
          <w:b/>
          <w:bCs/>
          <w:sz w:val="24"/>
          <w:szCs w:val="24"/>
          <w:shd w:val="clear" w:color="auto" w:fill="FFFFFF"/>
        </w:rPr>
        <w:t xml:space="preserve">Wykonanie </w:t>
      </w:r>
      <w:r w:rsidR="004D0262" w:rsidRPr="00DE5FAA">
        <w:rPr>
          <w:b/>
          <w:bCs/>
          <w:sz w:val="24"/>
          <w:szCs w:val="24"/>
          <w:shd w:val="clear" w:color="auto" w:fill="FFFFFF"/>
        </w:rPr>
        <w:t xml:space="preserve">remontu kominów </w:t>
      </w:r>
      <w:r w:rsidRPr="00DE5FAA">
        <w:rPr>
          <w:b/>
          <w:bCs/>
          <w:sz w:val="24"/>
          <w:szCs w:val="24"/>
          <w:shd w:val="clear" w:color="auto" w:fill="FFFFFF"/>
        </w:rPr>
        <w:t>dla zadania pn.:</w:t>
      </w:r>
      <w:r w:rsidRPr="005F295F">
        <w:rPr>
          <w:b/>
          <w:bCs/>
          <w:sz w:val="22"/>
          <w:szCs w:val="22"/>
          <w:shd w:val="clear" w:color="auto" w:fill="FFFFFF"/>
        </w:rPr>
        <w:t xml:space="preserve"> </w:t>
      </w:r>
      <w:r w:rsidR="007420B0" w:rsidRPr="007420B0">
        <w:rPr>
          <w:rFonts w:eastAsia="Times New Roman"/>
          <w:b/>
          <w:bCs/>
          <w:spacing w:val="-4"/>
          <w:kern w:val="24"/>
          <w:sz w:val="24"/>
          <w:szCs w:val="24"/>
          <w:lang w:bidi="hi-IN"/>
        </w:rPr>
        <w:t>„Remont budynku usługowego przy ul. Partyzantów 5 w Zamościu w zakresie remontu dachów i kominów”</w:t>
      </w:r>
    </w:p>
    <w:p w14:paraId="0E1AE448" w14:textId="6C87C8EA" w:rsidR="005F295F" w:rsidRDefault="005F295F" w:rsidP="004D0262">
      <w:pPr>
        <w:spacing w:after="120" w:line="259" w:lineRule="auto"/>
        <w:jc w:val="both"/>
        <w:rPr>
          <w:b/>
          <w:bCs/>
          <w:sz w:val="22"/>
          <w:szCs w:val="22"/>
          <w:shd w:val="clear" w:color="auto" w:fill="FFFFFF"/>
        </w:rPr>
      </w:pPr>
    </w:p>
    <w:p w14:paraId="77D20F59" w14:textId="77777777" w:rsidR="005F295F" w:rsidRDefault="005F295F" w:rsidP="005F295F">
      <w:pPr>
        <w:spacing w:after="120" w:line="259" w:lineRule="auto"/>
        <w:jc w:val="both"/>
        <w:rPr>
          <w:b/>
          <w:bCs/>
          <w:sz w:val="22"/>
          <w:szCs w:val="22"/>
          <w:shd w:val="clear" w:color="auto" w:fill="FFFFFF"/>
        </w:rPr>
      </w:pPr>
    </w:p>
    <w:p w14:paraId="775E94F9" w14:textId="7E4524A6" w:rsidR="00AE1B55" w:rsidRPr="00AE1B55" w:rsidRDefault="00AE1B55" w:rsidP="005F295F">
      <w:pPr>
        <w:spacing w:after="120" w:line="259" w:lineRule="auto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AE1B55">
        <w:rPr>
          <w:b/>
          <w:bCs/>
          <w:color w:val="000000" w:themeColor="text1"/>
          <w:sz w:val="24"/>
          <w:szCs w:val="24"/>
          <w:shd w:val="clear" w:color="auto" w:fill="FFFFFF"/>
        </w:rPr>
        <w:t>Numer post</w:t>
      </w:r>
      <w:r w:rsidR="00767AC2">
        <w:rPr>
          <w:b/>
          <w:bCs/>
          <w:color w:val="000000" w:themeColor="text1"/>
          <w:sz w:val="24"/>
          <w:szCs w:val="24"/>
          <w:shd w:val="clear" w:color="auto" w:fill="FFFFFF"/>
        </w:rPr>
        <w:t>ę</w:t>
      </w:r>
      <w:r w:rsidRPr="00AE1B55">
        <w:rPr>
          <w:b/>
          <w:bCs/>
          <w:color w:val="000000" w:themeColor="text1"/>
          <w:sz w:val="24"/>
          <w:szCs w:val="24"/>
          <w:shd w:val="clear" w:color="auto" w:fill="FFFFFF"/>
        </w:rPr>
        <w:t>powania w Biuletynie Zamówień Publicznych</w:t>
      </w:r>
    </w:p>
    <w:p w14:paraId="3EA2FC17" w14:textId="4BC0C53B" w:rsidR="00723DD9" w:rsidRPr="00284420" w:rsidRDefault="003A2466" w:rsidP="00AE1B55">
      <w:pPr>
        <w:spacing w:after="120" w:line="259" w:lineRule="auto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 xml:space="preserve">2026/BZP </w:t>
      </w:r>
      <w:r w:rsidR="007420B0">
        <w:rPr>
          <w:rFonts w:eastAsia="Times New Roman"/>
          <w:sz w:val="24"/>
          <w:szCs w:val="24"/>
          <w:lang w:eastAsia="pl-PL"/>
        </w:rPr>
        <w:t>00408186</w:t>
      </w:r>
      <w:r w:rsidR="00141F53">
        <w:rPr>
          <w:rFonts w:eastAsia="Times New Roman"/>
          <w:sz w:val="24"/>
          <w:szCs w:val="24"/>
          <w:lang w:eastAsia="pl-PL"/>
        </w:rPr>
        <w:t>/01</w:t>
      </w:r>
    </w:p>
    <w:p w14:paraId="3F2D8368" w14:textId="3BCE8F52" w:rsidR="00AE1B55" w:rsidRDefault="00AE1B55" w:rsidP="00AE1B55">
      <w:pPr>
        <w:spacing w:after="120" w:line="259" w:lineRule="auto"/>
        <w:rPr>
          <w:b/>
          <w:bCs/>
          <w:color w:val="000000" w:themeColor="text1"/>
          <w:sz w:val="24"/>
          <w:szCs w:val="24"/>
        </w:rPr>
      </w:pPr>
      <w:r w:rsidRPr="00AE1B55">
        <w:rPr>
          <w:b/>
          <w:bCs/>
          <w:color w:val="000000" w:themeColor="text1"/>
          <w:sz w:val="24"/>
          <w:szCs w:val="24"/>
        </w:rPr>
        <w:t>Link do post</w:t>
      </w:r>
      <w:r w:rsidR="00767AC2">
        <w:rPr>
          <w:b/>
          <w:bCs/>
          <w:color w:val="000000" w:themeColor="text1"/>
          <w:sz w:val="24"/>
          <w:szCs w:val="24"/>
        </w:rPr>
        <w:t>ę</w:t>
      </w:r>
      <w:r w:rsidRPr="00AE1B55">
        <w:rPr>
          <w:b/>
          <w:bCs/>
          <w:color w:val="000000" w:themeColor="text1"/>
          <w:sz w:val="24"/>
          <w:szCs w:val="24"/>
        </w:rPr>
        <w:t>powania</w:t>
      </w:r>
    </w:p>
    <w:p w14:paraId="19B97887" w14:textId="65992D7E" w:rsidR="005F307C" w:rsidRPr="007420B0" w:rsidRDefault="007420B0" w:rsidP="008D4150">
      <w:pPr>
        <w:jc w:val="both"/>
        <w:rPr>
          <w:sz w:val="24"/>
          <w:szCs w:val="24"/>
        </w:rPr>
      </w:pPr>
      <w:hyperlink r:id="rId7" w:history="1">
        <w:r w:rsidRPr="007420B0">
          <w:rPr>
            <w:rStyle w:val="Hipercze"/>
            <w:sz w:val="24"/>
            <w:szCs w:val="24"/>
          </w:rPr>
          <w:t>https://ezamowienia.gov.pl/mp-client/search/list/ocds-148610-21410ee2-30bf-44ba-a457-427e0ff01632</w:t>
        </w:r>
      </w:hyperlink>
    </w:p>
    <w:p w14:paraId="0387DA71" w14:textId="77777777" w:rsidR="007420B0" w:rsidRPr="007420B0" w:rsidRDefault="007420B0" w:rsidP="008D4150">
      <w:pPr>
        <w:jc w:val="both"/>
        <w:rPr>
          <w:b/>
          <w:bCs/>
          <w:color w:val="000000" w:themeColor="text1"/>
          <w:sz w:val="24"/>
          <w:szCs w:val="24"/>
        </w:rPr>
      </w:pPr>
    </w:p>
    <w:p w14:paraId="128E9C39" w14:textId="5611269E" w:rsidR="00723DD9" w:rsidRPr="008D4150" w:rsidRDefault="00723DD9" w:rsidP="008D4150">
      <w:pPr>
        <w:jc w:val="both"/>
        <w:rPr>
          <w:sz w:val="24"/>
          <w:szCs w:val="24"/>
        </w:rPr>
      </w:pPr>
    </w:p>
    <w:sectPr w:rsidR="00723DD9" w:rsidRPr="008D4150" w:rsidSect="005F307C">
      <w:headerReference w:type="firs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6A897" w14:textId="77777777" w:rsidR="00E01615" w:rsidRDefault="00E01615" w:rsidP="008D4150">
      <w:r>
        <w:separator/>
      </w:r>
    </w:p>
  </w:endnote>
  <w:endnote w:type="continuationSeparator" w:id="0">
    <w:p w14:paraId="64570D49" w14:textId="77777777" w:rsidR="00E01615" w:rsidRDefault="00E01615" w:rsidP="008D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BFEC9" w14:textId="77777777" w:rsidR="00E01615" w:rsidRDefault="00E01615" w:rsidP="008D4150">
      <w:r>
        <w:separator/>
      </w:r>
    </w:p>
  </w:footnote>
  <w:footnote w:type="continuationSeparator" w:id="0">
    <w:p w14:paraId="61D8EF43" w14:textId="77777777" w:rsidR="00E01615" w:rsidRDefault="00E01615" w:rsidP="008D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04C1" w14:textId="77777777" w:rsidR="008D4150" w:rsidRPr="008D4150" w:rsidRDefault="008D4150">
    <w:pPr>
      <w:pStyle w:val="Nagwek"/>
      <w:rPr>
        <w:sz w:val="10"/>
        <w:szCs w:val="10"/>
      </w:rPr>
    </w:pPr>
    <w:r w:rsidRPr="008D4150">
      <w:rPr>
        <w:noProof/>
        <w:sz w:val="10"/>
        <w:szCs w:val="10"/>
        <w:lang w:eastAsia="pl-PL"/>
      </w:rPr>
      <w:drawing>
        <wp:anchor distT="0" distB="0" distL="114300" distR="114300" simplePos="0" relativeHeight="251658240" behindDoc="0" locked="0" layoutInCell="1" allowOverlap="1" wp14:anchorId="0325889D" wp14:editId="51F6ABA7">
          <wp:simplePos x="0" y="0"/>
          <wp:positionH relativeFrom="column">
            <wp:posOffset>-4445</wp:posOffset>
          </wp:positionH>
          <wp:positionV relativeFrom="page">
            <wp:posOffset>142875</wp:posOffset>
          </wp:positionV>
          <wp:extent cx="5760720" cy="965200"/>
          <wp:effectExtent l="0" t="0" r="0" b="6350"/>
          <wp:wrapTopAndBottom/>
          <wp:docPr id="9" name="Obraz 9" descr="C:\Users\wolny1-ista\AppData\Local\Microsoft\Windows\INetCache\Content.Word\papier firm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wolny1-ista\AppData\Local\Microsoft\Windows\INetCache\Content.Word\papier firm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E365E"/>
    <w:multiLevelType w:val="hybridMultilevel"/>
    <w:tmpl w:val="1C345796"/>
    <w:lvl w:ilvl="0" w:tplc="0415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num w:numId="1" w16cid:durableId="150963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C3"/>
    <w:rsid w:val="00007042"/>
    <w:rsid w:val="00013175"/>
    <w:rsid w:val="0001547A"/>
    <w:rsid w:val="0002509D"/>
    <w:rsid w:val="00041F4F"/>
    <w:rsid w:val="00052803"/>
    <w:rsid w:val="000546AC"/>
    <w:rsid w:val="0006064B"/>
    <w:rsid w:val="000617C8"/>
    <w:rsid w:val="00082785"/>
    <w:rsid w:val="00083A2C"/>
    <w:rsid w:val="0009250C"/>
    <w:rsid w:val="000A42B5"/>
    <w:rsid w:val="000D3597"/>
    <w:rsid w:val="000E3C0C"/>
    <w:rsid w:val="00101A8B"/>
    <w:rsid w:val="001026C8"/>
    <w:rsid w:val="00112CB8"/>
    <w:rsid w:val="00112ECD"/>
    <w:rsid w:val="001229AB"/>
    <w:rsid w:val="001306CD"/>
    <w:rsid w:val="00131F25"/>
    <w:rsid w:val="00141F53"/>
    <w:rsid w:val="00147FEF"/>
    <w:rsid w:val="00152871"/>
    <w:rsid w:val="00152E0D"/>
    <w:rsid w:val="0015412F"/>
    <w:rsid w:val="00170AEE"/>
    <w:rsid w:val="00183F4A"/>
    <w:rsid w:val="001C3E2F"/>
    <w:rsid w:val="001D765B"/>
    <w:rsid w:val="002014B7"/>
    <w:rsid w:val="00226AA3"/>
    <w:rsid w:val="00240DCF"/>
    <w:rsid w:val="00246DFF"/>
    <w:rsid w:val="00253C3F"/>
    <w:rsid w:val="0026138E"/>
    <w:rsid w:val="00264C01"/>
    <w:rsid w:val="00277AC6"/>
    <w:rsid w:val="00284420"/>
    <w:rsid w:val="00295229"/>
    <w:rsid w:val="002A45CF"/>
    <w:rsid w:val="002A6150"/>
    <w:rsid w:val="0031760B"/>
    <w:rsid w:val="0032134E"/>
    <w:rsid w:val="00336863"/>
    <w:rsid w:val="00341A6D"/>
    <w:rsid w:val="00347F15"/>
    <w:rsid w:val="003654F2"/>
    <w:rsid w:val="00375F5A"/>
    <w:rsid w:val="00387297"/>
    <w:rsid w:val="00391C92"/>
    <w:rsid w:val="00393529"/>
    <w:rsid w:val="003A2466"/>
    <w:rsid w:val="003C4D5F"/>
    <w:rsid w:val="003C4EE5"/>
    <w:rsid w:val="003D28D1"/>
    <w:rsid w:val="003D3DAE"/>
    <w:rsid w:val="003D4F0D"/>
    <w:rsid w:val="003E7E8F"/>
    <w:rsid w:val="00413012"/>
    <w:rsid w:val="00413F4E"/>
    <w:rsid w:val="004178D9"/>
    <w:rsid w:val="00427ADB"/>
    <w:rsid w:val="004373DD"/>
    <w:rsid w:val="0044578B"/>
    <w:rsid w:val="0046726A"/>
    <w:rsid w:val="00471CE8"/>
    <w:rsid w:val="00474B5C"/>
    <w:rsid w:val="00482821"/>
    <w:rsid w:val="004A6BB2"/>
    <w:rsid w:val="004A7A7E"/>
    <w:rsid w:val="004B3512"/>
    <w:rsid w:val="004D0262"/>
    <w:rsid w:val="004D7ECB"/>
    <w:rsid w:val="004E1E9A"/>
    <w:rsid w:val="004F7A3A"/>
    <w:rsid w:val="00510071"/>
    <w:rsid w:val="0051560A"/>
    <w:rsid w:val="005333B7"/>
    <w:rsid w:val="005544C0"/>
    <w:rsid w:val="00557C78"/>
    <w:rsid w:val="00560960"/>
    <w:rsid w:val="005623DC"/>
    <w:rsid w:val="00565C0A"/>
    <w:rsid w:val="005F295F"/>
    <w:rsid w:val="005F307C"/>
    <w:rsid w:val="005F416B"/>
    <w:rsid w:val="0060181B"/>
    <w:rsid w:val="006048EE"/>
    <w:rsid w:val="0061226D"/>
    <w:rsid w:val="006128AE"/>
    <w:rsid w:val="00616ABC"/>
    <w:rsid w:val="00626B0B"/>
    <w:rsid w:val="00630C9F"/>
    <w:rsid w:val="006369A0"/>
    <w:rsid w:val="0063769A"/>
    <w:rsid w:val="00650185"/>
    <w:rsid w:val="00652E2A"/>
    <w:rsid w:val="0065737B"/>
    <w:rsid w:val="00670AC3"/>
    <w:rsid w:val="00672305"/>
    <w:rsid w:val="00672C8E"/>
    <w:rsid w:val="00677FB5"/>
    <w:rsid w:val="00680B62"/>
    <w:rsid w:val="006A5687"/>
    <w:rsid w:val="006A6F4B"/>
    <w:rsid w:val="006B3B09"/>
    <w:rsid w:val="006B4FBF"/>
    <w:rsid w:val="006B6D95"/>
    <w:rsid w:val="006C06FF"/>
    <w:rsid w:val="006D210D"/>
    <w:rsid w:val="006D2353"/>
    <w:rsid w:val="006D70F2"/>
    <w:rsid w:val="006F4A04"/>
    <w:rsid w:val="006F5124"/>
    <w:rsid w:val="00711928"/>
    <w:rsid w:val="00716DED"/>
    <w:rsid w:val="00723DD9"/>
    <w:rsid w:val="00725414"/>
    <w:rsid w:val="007420B0"/>
    <w:rsid w:val="00747FB9"/>
    <w:rsid w:val="00754147"/>
    <w:rsid w:val="0075630D"/>
    <w:rsid w:val="00764E0E"/>
    <w:rsid w:val="00767AC2"/>
    <w:rsid w:val="00780093"/>
    <w:rsid w:val="00806BB8"/>
    <w:rsid w:val="0082401F"/>
    <w:rsid w:val="008325DF"/>
    <w:rsid w:val="008435D1"/>
    <w:rsid w:val="00857334"/>
    <w:rsid w:val="0087288E"/>
    <w:rsid w:val="00894820"/>
    <w:rsid w:val="00896B7C"/>
    <w:rsid w:val="008A7B4A"/>
    <w:rsid w:val="008B07E0"/>
    <w:rsid w:val="008D4150"/>
    <w:rsid w:val="008E46D8"/>
    <w:rsid w:val="008F3EA1"/>
    <w:rsid w:val="00911505"/>
    <w:rsid w:val="00921F99"/>
    <w:rsid w:val="00931E51"/>
    <w:rsid w:val="009668C3"/>
    <w:rsid w:val="0096761F"/>
    <w:rsid w:val="00976A68"/>
    <w:rsid w:val="0098029C"/>
    <w:rsid w:val="00980802"/>
    <w:rsid w:val="009B70FB"/>
    <w:rsid w:val="009D2628"/>
    <w:rsid w:val="00A02389"/>
    <w:rsid w:val="00A237F5"/>
    <w:rsid w:val="00A54CC0"/>
    <w:rsid w:val="00A71ED3"/>
    <w:rsid w:val="00A728C0"/>
    <w:rsid w:val="00A72D73"/>
    <w:rsid w:val="00A82FA6"/>
    <w:rsid w:val="00AA1D96"/>
    <w:rsid w:val="00AC365E"/>
    <w:rsid w:val="00AC7203"/>
    <w:rsid w:val="00AE1B55"/>
    <w:rsid w:val="00AF3422"/>
    <w:rsid w:val="00B1040B"/>
    <w:rsid w:val="00B10D88"/>
    <w:rsid w:val="00B13CEF"/>
    <w:rsid w:val="00B25730"/>
    <w:rsid w:val="00B262BE"/>
    <w:rsid w:val="00B3492D"/>
    <w:rsid w:val="00B47087"/>
    <w:rsid w:val="00B5695F"/>
    <w:rsid w:val="00B57E6C"/>
    <w:rsid w:val="00B74E1C"/>
    <w:rsid w:val="00B946FF"/>
    <w:rsid w:val="00BA0297"/>
    <w:rsid w:val="00BA20B2"/>
    <w:rsid w:val="00BA46F3"/>
    <w:rsid w:val="00BD5F6C"/>
    <w:rsid w:val="00BD6D2D"/>
    <w:rsid w:val="00BF1E79"/>
    <w:rsid w:val="00C01B31"/>
    <w:rsid w:val="00C029BB"/>
    <w:rsid w:val="00C5154F"/>
    <w:rsid w:val="00C52EEF"/>
    <w:rsid w:val="00C53E29"/>
    <w:rsid w:val="00C63766"/>
    <w:rsid w:val="00C66ECB"/>
    <w:rsid w:val="00C716C6"/>
    <w:rsid w:val="00C775D8"/>
    <w:rsid w:val="00C80152"/>
    <w:rsid w:val="00C949E2"/>
    <w:rsid w:val="00C964FB"/>
    <w:rsid w:val="00CA4EFD"/>
    <w:rsid w:val="00CB6F70"/>
    <w:rsid w:val="00CD621A"/>
    <w:rsid w:val="00CD699F"/>
    <w:rsid w:val="00CF25B7"/>
    <w:rsid w:val="00CF5E06"/>
    <w:rsid w:val="00CF5F13"/>
    <w:rsid w:val="00D10BC0"/>
    <w:rsid w:val="00D24B3E"/>
    <w:rsid w:val="00D37B92"/>
    <w:rsid w:val="00DA19A9"/>
    <w:rsid w:val="00DE5FAA"/>
    <w:rsid w:val="00DE7D7B"/>
    <w:rsid w:val="00E01615"/>
    <w:rsid w:val="00E03D4E"/>
    <w:rsid w:val="00E04E96"/>
    <w:rsid w:val="00E15739"/>
    <w:rsid w:val="00E175EB"/>
    <w:rsid w:val="00E20726"/>
    <w:rsid w:val="00E52E2D"/>
    <w:rsid w:val="00E84C04"/>
    <w:rsid w:val="00E96FD3"/>
    <w:rsid w:val="00EA0C56"/>
    <w:rsid w:val="00EB2FC3"/>
    <w:rsid w:val="00EC1606"/>
    <w:rsid w:val="00EC4CF9"/>
    <w:rsid w:val="00ED1EEE"/>
    <w:rsid w:val="00EF3B68"/>
    <w:rsid w:val="00F01F39"/>
    <w:rsid w:val="00F15924"/>
    <w:rsid w:val="00F30DC1"/>
    <w:rsid w:val="00F32D0B"/>
    <w:rsid w:val="00F5605F"/>
    <w:rsid w:val="00F70E2D"/>
    <w:rsid w:val="00F764D1"/>
    <w:rsid w:val="00F801EE"/>
    <w:rsid w:val="00F8426D"/>
    <w:rsid w:val="00FC0F77"/>
    <w:rsid w:val="00FC49C4"/>
    <w:rsid w:val="00FE52C3"/>
    <w:rsid w:val="00FE609D"/>
    <w:rsid w:val="00FF1D80"/>
    <w:rsid w:val="00FF33FC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06A65"/>
  <w15:chartTrackingRefBased/>
  <w15:docId w15:val="{D7F86A74-5294-4BC4-B8B7-21B7037D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41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4150"/>
  </w:style>
  <w:style w:type="paragraph" w:styleId="Stopka">
    <w:name w:val="footer"/>
    <w:basedOn w:val="Normalny"/>
    <w:link w:val="StopkaZnak"/>
    <w:uiPriority w:val="99"/>
    <w:unhideWhenUsed/>
    <w:rsid w:val="008D41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150"/>
  </w:style>
  <w:style w:type="character" w:styleId="Hipercze">
    <w:name w:val="Hyperlink"/>
    <w:basedOn w:val="Domylnaczcionkaakapitu"/>
    <w:uiPriority w:val="99"/>
    <w:unhideWhenUsed/>
    <w:rsid w:val="00723D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3DD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F307C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0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D0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21410ee2-30bf-44ba-a457-427e0ff016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lny2-ista\Documents\Papier%20firmowy%20-%20szablon-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szablon-1</Template>
  <TotalTime>7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Borsuk</dc:creator>
  <cp:keywords/>
  <dc:description/>
  <cp:lastModifiedBy>Zgl Zamosc</cp:lastModifiedBy>
  <cp:revision>5</cp:revision>
  <cp:lastPrinted>2026-03-31T10:48:00Z</cp:lastPrinted>
  <dcterms:created xsi:type="dcterms:W3CDTF">2026-03-31T10:48:00Z</dcterms:created>
  <dcterms:modified xsi:type="dcterms:W3CDTF">2026-08-26T11:06:00Z</dcterms:modified>
</cp:coreProperties>
</file>