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8056D" w14:textId="27059537" w:rsidR="005F4B19" w:rsidRPr="00F75895" w:rsidRDefault="005F4B19" w:rsidP="005F4B19">
      <w:pPr>
        <w:autoSpaceDE w:val="0"/>
        <w:autoSpaceDN w:val="0"/>
        <w:adjustRightInd w:val="0"/>
        <w:spacing w:line="276" w:lineRule="auto"/>
        <w:ind w:left="6946" w:firstLine="2"/>
        <w:outlineLvl w:val="0"/>
        <w:rPr>
          <w:rFonts w:asciiTheme="minorHAnsi" w:hAnsiTheme="minorHAnsi" w:cstheme="minorHAnsi"/>
          <w:b/>
          <w:bCs/>
          <w:iCs/>
          <w:sz w:val="21"/>
          <w:szCs w:val="21"/>
        </w:rPr>
      </w:pPr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>4a</w:t>
      </w:r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do SWZ</w:t>
      </w:r>
    </w:p>
    <w:p w14:paraId="43D43AE5" w14:textId="40D44CC3" w:rsidR="005F4B19" w:rsidRDefault="00A7240F" w:rsidP="005F4B19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A7240F">
        <w:rPr>
          <w:rFonts w:asciiTheme="minorHAnsi" w:hAnsiTheme="minorHAnsi" w:cstheme="minorHAnsi"/>
          <w:b/>
          <w:sz w:val="21"/>
          <w:szCs w:val="21"/>
        </w:rPr>
        <w:t>WUP.XXV.25.1.13.2026.2</w:t>
      </w:r>
      <w:r>
        <w:rPr>
          <w:rFonts w:asciiTheme="minorHAnsi" w:hAnsiTheme="minorHAnsi" w:cstheme="minorHAnsi"/>
          <w:b/>
          <w:sz w:val="21"/>
          <w:szCs w:val="21"/>
        </w:rPr>
        <w:br/>
      </w:r>
      <w:r w:rsidR="005F4B19" w:rsidRPr="00F75895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="005F4B19" w:rsidRPr="00F75895">
        <w:rPr>
          <w:rFonts w:asciiTheme="minorHAnsi" w:hAnsiTheme="minorHAnsi" w:cstheme="minorHAnsi"/>
          <w:b/>
          <w:sz w:val="21"/>
          <w:szCs w:val="21"/>
        </w:rPr>
        <w:tab/>
      </w:r>
    </w:p>
    <w:p w14:paraId="3FE42D5F" w14:textId="77777777" w:rsidR="005F4B19" w:rsidRPr="00F75895" w:rsidRDefault="005F4B19" w:rsidP="005F4B19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2FAD689C" w14:textId="77777777" w:rsidR="005F4B19" w:rsidRPr="00F75895" w:rsidRDefault="005F4B19" w:rsidP="005F4B19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Zamawiający:</w:t>
      </w:r>
    </w:p>
    <w:p w14:paraId="2A92ED02" w14:textId="77777777" w:rsidR="005F4B19" w:rsidRPr="00F75895" w:rsidRDefault="005F4B19" w:rsidP="005F4B19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Województwo Wielkopolskie</w:t>
      </w:r>
    </w:p>
    <w:p w14:paraId="619B3260" w14:textId="77777777" w:rsidR="005F4B19" w:rsidRPr="00F75895" w:rsidRDefault="005F4B19" w:rsidP="005F4B19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Wojewódzki Urząd Pracy w Poznaniu</w:t>
      </w:r>
    </w:p>
    <w:p w14:paraId="19E8861D" w14:textId="77777777" w:rsidR="005F4B19" w:rsidRPr="00F75895" w:rsidRDefault="005F4B19" w:rsidP="005F4B19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ul. Szyperska 14</w:t>
      </w:r>
    </w:p>
    <w:p w14:paraId="086DB5F8" w14:textId="77777777" w:rsidR="005F4B19" w:rsidRPr="00F75895" w:rsidRDefault="005F4B19" w:rsidP="005F4B19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61-754 Poznań</w:t>
      </w:r>
    </w:p>
    <w:p w14:paraId="73EA9DBE" w14:textId="77777777" w:rsidR="005F4B19" w:rsidRPr="00F75895" w:rsidRDefault="005F4B19" w:rsidP="005F4B19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0AB27A23" w14:textId="77777777" w:rsidR="005F4B19" w:rsidRDefault="005F4B19" w:rsidP="005F4B19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7C044AC8" w14:textId="77777777" w:rsidR="005F4B19" w:rsidRPr="00F75895" w:rsidRDefault="005F4B19" w:rsidP="005F4B19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……………………………………………………..…..</w:t>
      </w:r>
    </w:p>
    <w:p w14:paraId="4BB5D217" w14:textId="77777777" w:rsidR="005F4B19" w:rsidRPr="00F75895" w:rsidRDefault="005F4B19" w:rsidP="005F4B19">
      <w:pPr>
        <w:spacing w:line="276" w:lineRule="auto"/>
        <w:ind w:right="5528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>(pełna nazwa/firma, adres, w zależności od podmiotu: NIP/PESEL, KRS/CEIDG)</w:t>
      </w:r>
    </w:p>
    <w:p w14:paraId="1949AAE1" w14:textId="77777777" w:rsidR="005F4B19" w:rsidRPr="00F75895" w:rsidRDefault="005F4B19" w:rsidP="005F4B19">
      <w:pPr>
        <w:spacing w:line="276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F75895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3A2D2A25" w14:textId="77777777" w:rsidR="005F4B19" w:rsidRPr="00F75895" w:rsidRDefault="005F4B19" w:rsidP="005F4B19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71B68DF4" w14:textId="77777777" w:rsidR="005F4B19" w:rsidRPr="00F75895" w:rsidRDefault="005F4B19" w:rsidP="005F4B19">
      <w:pPr>
        <w:spacing w:line="276" w:lineRule="auto"/>
        <w:ind w:right="5670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 xml:space="preserve">(imię, nazwisko, stanowisko/podstawa </w:t>
      </w:r>
      <w:r>
        <w:rPr>
          <w:rFonts w:asciiTheme="minorHAnsi" w:hAnsiTheme="minorHAnsi" w:cstheme="minorHAnsi"/>
          <w:i/>
          <w:sz w:val="21"/>
          <w:szCs w:val="21"/>
        </w:rPr>
        <w:br/>
      </w:r>
      <w:r w:rsidRPr="00F75895">
        <w:rPr>
          <w:rFonts w:asciiTheme="minorHAnsi" w:hAnsiTheme="minorHAnsi" w:cstheme="minorHAnsi"/>
          <w:i/>
          <w:sz w:val="21"/>
          <w:szCs w:val="21"/>
        </w:rPr>
        <w:t>do reprezentacji)</w:t>
      </w:r>
    </w:p>
    <w:p w14:paraId="47F88BAA" w14:textId="77777777" w:rsidR="000D604A" w:rsidRPr="00571D51" w:rsidRDefault="000D604A" w:rsidP="00611ACD">
      <w:pPr>
        <w:rPr>
          <w:rFonts w:ascii="Arial" w:hAnsi="Arial" w:cs="Arial"/>
          <w:sz w:val="22"/>
          <w:szCs w:val="22"/>
        </w:rPr>
      </w:pPr>
    </w:p>
    <w:p w14:paraId="4830F812" w14:textId="2FEA44B2" w:rsidR="00571D51" w:rsidRPr="00077649" w:rsidRDefault="00D1589A" w:rsidP="003D7FBF">
      <w:pPr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0" w:name="_Hlk107898307"/>
      <w:r w:rsidRPr="00077649">
        <w:rPr>
          <w:rFonts w:asciiTheme="minorHAnsi" w:hAnsiTheme="minorHAnsi" w:cstheme="minorHAnsi"/>
          <w:b/>
          <w:sz w:val="21"/>
          <w:szCs w:val="21"/>
          <w:u w:val="single"/>
        </w:rPr>
        <w:t>Oświadczenie podmiotu udostępniającego zasoby</w:t>
      </w:r>
    </w:p>
    <w:p w14:paraId="23FF142F" w14:textId="2EEFB73E" w:rsidR="00FC4AAE" w:rsidRPr="003D7FBF" w:rsidRDefault="00FC4AAE" w:rsidP="003D7FBF">
      <w:pPr>
        <w:spacing w:after="24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1" w:name="_Hlk107910124"/>
      <w:r w:rsidRPr="003D7FBF">
        <w:rPr>
          <w:rFonts w:asciiTheme="minorHAnsi" w:hAnsiTheme="minorHAnsi" w:cstheme="minorHAnsi"/>
          <w:b/>
          <w:sz w:val="20"/>
          <w:szCs w:val="20"/>
        </w:rPr>
        <w:t xml:space="preserve">składane w celu wykazania braku podstaw wykluczenia z postępowania </w:t>
      </w:r>
      <w:r w:rsidR="00A64462" w:rsidRPr="003D7FBF">
        <w:rPr>
          <w:rFonts w:asciiTheme="minorHAnsi" w:hAnsiTheme="minorHAnsi" w:cstheme="minorHAnsi"/>
          <w:b/>
          <w:sz w:val="20"/>
          <w:szCs w:val="20"/>
        </w:rPr>
        <w:t xml:space="preserve">na podstawie art. 5k </w:t>
      </w:r>
      <w:r w:rsidR="00A431E1" w:rsidRPr="003D7FBF">
        <w:rPr>
          <w:rFonts w:asciiTheme="minorHAnsi" w:hAnsiTheme="minorHAnsi" w:cstheme="minorHAnsi"/>
          <w:b/>
          <w:sz w:val="20"/>
          <w:szCs w:val="20"/>
        </w:rPr>
        <w:t>r</w:t>
      </w:r>
      <w:r w:rsidR="00A64462" w:rsidRPr="003D7FBF">
        <w:rPr>
          <w:rFonts w:asciiTheme="minorHAnsi" w:hAnsiTheme="minorHAnsi" w:cstheme="minorHAnsi"/>
          <w:b/>
          <w:sz w:val="20"/>
          <w:szCs w:val="20"/>
        </w:rPr>
        <w:t xml:space="preserve">ozporządzenia 833/2014 oraz </w:t>
      </w:r>
      <w:r w:rsidRPr="003D7FBF">
        <w:rPr>
          <w:rFonts w:asciiTheme="minorHAnsi" w:hAnsiTheme="minorHAnsi" w:cstheme="minorHAnsi"/>
          <w:b/>
          <w:sz w:val="20"/>
          <w:szCs w:val="20"/>
        </w:rPr>
        <w:t xml:space="preserve">na podstawie art. 7 ust. 1 </w:t>
      </w:r>
      <w:bookmarkStart w:id="2" w:name="_Hlk102566524"/>
      <w:r w:rsidRPr="003D7FBF">
        <w:rPr>
          <w:rFonts w:asciiTheme="minorHAnsi" w:hAnsiTheme="minorHAnsi" w:cstheme="minorHAnsi"/>
          <w:b/>
          <w:sz w:val="20"/>
          <w:szCs w:val="20"/>
        </w:rPr>
        <w:t>ustawy z dnia 13 kwietnia 2022 r. o szczególnych rozwiązaniach w zakresie przeciwdziałania wspieraniu agresji na Ukrainę oraz służących ochronie bezpieczeństwa narodowego (</w:t>
      </w:r>
      <w:r w:rsidR="00211804" w:rsidRPr="00211804">
        <w:rPr>
          <w:rFonts w:asciiTheme="minorHAnsi" w:hAnsiTheme="minorHAnsi" w:cstheme="minorHAnsi"/>
          <w:b/>
          <w:sz w:val="20"/>
          <w:szCs w:val="20"/>
        </w:rPr>
        <w:t>Dz. U. z 2025 r. poz. 514</w:t>
      </w:r>
      <w:r w:rsidRPr="003D7FBF">
        <w:rPr>
          <w:rFonts w:asciiTheme="minorHAnsi" w:hAnsiTheme="minorHAnsi" w:cstheme="minorHAnsi"/>
          <w:b/>
          <w:sz w:val="20"/>
          <w:szCs w:val="20"/>
        </w:rPr>
        <w:t>).</w:t>
      </w:r>
      <w:bookmarkEnd w:id="2"/>
    </w:p>
    <w:p w14:paraId="652A32F9" w14:textId="4552FCA9" w:rsidR="00AE47E2" w:rsidRPr="005F4B19" w:rsidRDefault="00FC4AAE" w:rsidP="005F4B19">
      <w:pPr>
        <w:spacing w:after="240" w:line="276" w:lineRule="auto"/>
        <w:jc w:val="both"/>
        <w:rPr>
          <w:rFonts w:asciiTheme="minorHAnsi" w:hAnsiTheme="minorHAnsi" w:cstheme="minorHAnsi"/>
          <w:bCs/>
          <w:sz w:val="21"/>
          <w:szCs w:val="21"/>
          <w:lang w:eastAsia="en-US"/>
        </w:rPr>
      </w:pPr>
      <w:r w:rsidRPr="005F4B19">
        <w:rPr>
          <w:rFonts w:asciiTheme="minorHAnsi" w:hAnsiTheme="minorHAnsi" w:cstheme="minorHAnsi"/>
          <w:bCs/>
          <w:sz w:val="21"/>
          <w:szCs w:val="21"/>
        </w:rPr>
        <w:t xml:space="preserve">Na potrzeby postępowania o udzielenie zamówienia publicznego w trybie podstawowym pn. </w:t>
      </w:r>
      <w:r w:rsidR="005F4B19" w:rsidRPr="0042348A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Pr="005F4B19">
        <w:rPr>
          <w:rFonts w:asciiTheme="minorHAnsi" w:hAnsiTheme="minorHAnsi" w:cstheme="minorHAnsi"/>
          <w:bCs/>
          <w:sz w:val="21"/>
          <w:szCs w:val="21"/>
        </w:rPr>
        <w:t>,</w:t>
      </w:r>
      <w:r w:rsidRPr="005F4B19">
        <w:rPr>
          <w:rFonts w:asciiTheme="minorHAnsi" w:hAnsiTheme="minorHAnsi" w:cstheme="minorHAnsi"/>
          <w:bCs/>
          <w:i/>
          <w:sz w:val="21"/>
          <w:szCs w:val="21"/>
        </w:rPr>
        <w:t xml:space="preserve"> </w:t>
      </w:r>
      <w:r w:rsidRPr="005F4B19">
        <w:rPr>
          <w:rFonts w:asciiTheme="minorHAnsi" w:hAnsiTheme="minorHAnsi" w:cstheme="minorHAnsi"/>
          <w:bCs/>
          <w:sz w:val="21"/>
          <w:szCs w:val="21"/>
        </w:rPr>
        <w:t xml:space="preserve">oświadczam, </w:t>
      </w:r>
      <w:r w:rsidR="00AE47E2" w:rsidRPr="005F4B19">
        <w:rPr>
          <w:rFonts w:asciiTheme="minorHAnsi" w:hAnsiTheme="minorHAnsi" w:cstheme="minorHAnsi"/>
          <w:bCs/>
          <w:sz w:val="21"/>
          <w:szCs w:val="21"/>
        </w:rPr>
        <w:t>co następuje</w:t>
      </w:r>
      <w:r w:rsidRPr="005F4B19">
        <w:rPr>
          <w:rFonts w:asciiTheme="minorHAnsi" w:hAnsiTheme="minorHAnsi" w:cstheme="minorHAnsi"/>
          <w:bCs/>
          <w:sz w:val="21"/>
          <w:szCs w:val="21"/>
        </w:rPr>
        <w:t>:</w:t>
      </w:r>
    </w:p>
    <w:p w14:paraId="4B669720" w14:textId="51BAEB35" w:rsidR="00644C7C" w:rsidRPr="005F4B19" w:rsidRDefault="00AE47E2" w:rsidP="00AD3525">
      <w:pPr>
        <w:spacing w:after="240" w:line="360" w:lineRule="auto"/>
        <w:rPr>
          <w:rFonts w:asciiTheme="minorHAnsi" w:eastAsia="Calibri" w:hAnsiTheme="minorHAnsi" w:cstheme="minorHAnsi"/>
          <w:b/>
          <w:sz w:val="21"/>
          <w:szCs w:val="21"/>
          <w:lang w:eastAsia="en-US"/>
        </w:rPr>
      </w:pPr>
      <w:bookmarkStart w:id="3" w:name="_Hlk107908750"/>
      <w:r w:rsidRPr="005F4B19">
        <w:rPr>
          <w:rFonts w:asciiTheme="minorHAnsi" w:eastAsia="Calibri" w:hAnsiTheme="minorHAnsi" w:cstheme="minorHAnsi"/>
          <w:b/>
          <w:sz w:val="21"/>
          <w:szCs w:val="21"/>
          <w:lang w:eastAsia="en-US"/>
        </w:rPr>
        <w:t xml:space="preserve">OŚWIADCZENIA DOTYCZĄCE </w:t>
      </w:r>
      <w:r w:rsidR="007D3080" w:rsidRPr="005F4B19">
        <w:rPr>
          <w:rFonts w:asciiTheme="minorHAnsi" w:eastAsia="Calibri" w:hAnsiTheme="minorHAnsi" w:cstheme="minorHAnsi"/>
          <w:b/>
          <w:sz w:val="21"/>
          <w:szCs w:val="21"/>
          <w:lang w:eastAsia="en-US"/>
        </w:rPr>
        <w:t>PODMIOTU UDOSTĘPNIAJĄCEGO ZASOBY</w:t>
      </w:r>
      <w:r w:rsidRPr="005F4B19">
        <w:rPr>
          <w:rFonts w:asciiTheme="minorHAnsi" w:eastAsia="Calibri" w:hAnsiTheme="minorHAnsi" w:cstheme="minorHAnsi"/>
          <w:b/>
          <w:sz w:val="21"/>
          <w:szCs w:val="21"/>
          <w:lang w:eastAsia="en-US"/>
        </w:rPr>
        <w:t>:</w:t>
      </w:r>
      <w:bookmarkStart w:id="4" w:name="_Hlk102627495"/>
      <w:bookmarkEnd w:id="3"/>
    </w:p>
    <w:p w14:paraId="5CDE34AA" w14:textId="77777777" w:rsidR="009A61A4" w:rsidRPr="009A61A4" w:rsidRDefault="009A61A4" w:rsidP="009A61A4">
      <w:pPr>
        <w:shd w:val="clear" w:color="auto" w:fill="BFBFBF"/>
        <w:spacing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b/>
          <w:sz w:val="20"/>
          <w:szCs w:val="20"/>
          <w:lang w:eastAsia="en-US"/>
        </w:rPr>
        <w:t>OŚWIADCZENIA DOTYCZĄCE PODMIOTU UDOSTĘPNIAJĄCEGO ZASOBY::</w:t>
      </w:r>
    </w:p>
    <w:p w14:paraId="53973E7D" w14:textId="77777777" w:rsidR="009A61A4" w:rsidRPr="009A61A4" w:rsidRDefault="009A61A4" w:rsidP="009A61A4">
      <w:pPr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C452E5A" w14:textId="77777777" w:rsidR="009A61A4" w:rsidRPr="009A61A4" w:rsidRDefault="009A61A4" w:rsidP="009A61A4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  <w:t>Oświadczam, że nie podlegam wykluczeniu z postępowania na podstawie art. 7 ust. 1 ustawy</w:t>
      </w:r>
      <w:r w:rsidRPr="009A61A4">
        <w:rPr>
          <w:rFonts w:ascii="Arial" w:eastAsia="Calibri" w:hAnsi="Arial" w:cs="Arial"/>
          <w:sz w:val="20"/>
          <w:szCs w:val="20"/>
          <w:lang w:eastAsia="en-US"/>
        </w:rPr>
        <w:t xml:space="preserve"> z dnia 13 kwietnia 2022 r. o szczególnych rozwiązaniach w zakresie przeciwdziałania wspieraniu agresji na Ukrainę oraz służących ochronie bezpieczeństwa narodowego (Dz.U. </w:t>
      </w:r>
      <w:r w:rsidRPr="009A61A4">
        <w:rPr>
          <w:rFonts w:ascii="Arial" w:eastAsia="Calibri" w:hAnsi="Arial" w:cs="Arial"/>
          <w:sz w:val="20"/>
          <w:szCs w:val="20"/>
          <w:lang w:eastAsia="en-US"/>
        </w:rPr>
        <w:br/>
        <w:t>z 2025 r. poz. 514)</w:t>
      </w:r>
      <w:r w:rsidRPr="009A61A4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"/>
      </w:r>
      <w:r w:rsidRPr="009A61A4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351036F2" w14:textId="77777777" w:rsidR="009A61A4" w:rsidRPr="009A61A4" w:rsidRDefault="009A61A4" w:rsidP="009A61A4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A18AC51" w14:textId="77777777" w:rsidR="009A61A4" w:rsidRPr="009A61A4" w:rsidRDefault="009A61A4" w:rsidP="009A61A4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  <w:lastRenderedPageBreak/>
        <w:t>Oświadczam, że nie podlegam wykluczeniu z postępowania na podstawie art. 5k rozporządzenia</w:t>
      </w:r>
      <w:r w:rsidRPr="009A61A4">
        <w:rPr>
          <w:rFonts w:ascii="Arial" w:eastAsia="Calibri" w:hAnsi="Arial" w:cs="Arial"/>
          <w:sz w:val="20"/>
          <w:szCs w:val="20"/>
          <w:lang w:eastAsia="en-US"/>
        </w:rPr>
        <w:t xml:space="preserve"> Rady (UE) nr 833/2014 z dnia 31 lipca 2014 r. dotyczącego środków ograniczających w związku z działaniami Rosji destabilizującymi sytuację na Ukrainie (Dz. Urz. UE nr L 229 z 31.7.2014, str. 1), dalej: rozporządzenie 833/2014, w brzmieniu nadanym rozporządzeniem Rady (UE) 2025/2033 w sprawie zmiany rozporządzenia (UE) nr 833/2014 dotyczącego środków ograniczających w związku z działaniami Rosji destabilizującymi sytuację na Ukrainie (Dz. Urz. UE nr L z 23.10.2025, str. 1), dalej: rozporządzenie 2025/2033.</w:t>
      </w:r>
      <w:r w:rsidRPr="009A61A4">
        <w:rPr>
          <w:rFonts w:ascii="Calibri" w:eastAsia="Calibri" w:hAnsi="Calibri"/>
          <w:vertAlign w:val="superscript"/>
          <w:lang w:eastAsia="en-US"/>
        </w:rPr>
        <w:footnoteReference w:id="2"/>
      </w:r>
      <w:r w:rsidRPr="009A61A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2F97876D" w14:textId="77777777" w:rsidR="009A61A4" w:rsidRPr="009A61A4" w:rsidRDefault="009A61A4" w:rsidP="009A61A4">
      <w:pPr>
        <w:shd w:val="clear" w:color="auto" w:fill="BFBFBF"/>
        <w:spacing w:after="240"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63333EEE" w14:textId="77777777" w:rsidR="009A61A4" w:rsidRPr="009A61A4" w:rsidRDefault="009A61A4" w:rsidP="009A61A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1A4">
        <w:rPr>
          <w:rFonts w:ascii="Arial" w:eastAsia="Calibri" w:hAnsi="Arial" w:cs="Arial"/>
          <w:sz w:val="20"/>
          <w:szCs w:val="20"/>
          <w:lang w:eastAsia="en-US"/>
        </w:rPr>
        <w:t xml:space="preserve">Oświadczam, że wszystkie informacje podane w powyższych oświadczeniach są aktualne </w:t>
      </w:r>
      <w:r w:rsidRPr="009A61A4">
        <w:rPr>
          <w:rFonts w:ascii="Arial" w:eastAsia="Calibri" w:hAnsi="Arial" w:cs="Arial"/>
          <w:sz w:val="20"/>
          <w:szCs w:val="20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4002249A" w14:textId="77777777" w:rsidR="009A61A4" w:rsidRPr="009A61A4" w:rsidRDefault="009A61A4" w:rsidP="009A61A4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D42F041" w14:textId="77777777" w:rsidR="009A61A4" w:rsidRPr="009A61A4" w:rsidRDefault="009A61A4" w:rsidP="009A61A4">
      <w:pPr>
        <w:shd w:val="clear" w:color="auto" w:fill="BFBFBF"/>
        <w:spacing w:after="240" w:line="360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b/>
          <w:sz w:val="20"/>
          <w:szCs w:val="20"/>
          <w:lang w:eastAsia="en-US"/>
        </w:rPr>
        <w:t>INFORMACJA DOTYCZĄCA DOSTĘPU DO PODMIOTOWYCH ŚRODKÓW DOWODOWYCH:</w:t>
      </w:r>
    </w:p>
    <w:p w14:paraId="7C07ABF3" w14:textId="77777777" w:rsidR="009A61A4" w:rsidRPr="009A61A4" w:rsidRDefault="009A61A4" w:rsidP="009A61A4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sz w:val="20"/>
          <w:szCs w:val="20"/>
          <w:lang w:eastAsia="en-US"/>
        </w:rPr>
        <w:t>Wskazuję następujące podmiotowe środki dowodowe, które można uzyskać za pomocą bezpłatnych i ogólnodostępnych baz danych, oraz dane umożliwiające dostęp do tych środków:</w:t>
      </w:r>
    </w:p>
    <w:p w14:paraId="4D5C8E46" w14:textId="77777777" w:rsidR="009A61A4" w:rsidRPr="009A61A4" w:rsidRDefault="009A61A4" w:rsidP="009A61A4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sz w:val="20"/>
          <w:szCs w:val="20"/>
          <w:lang w:eastAsia="en-US"/>
        </w:rPr>
        <w:t>1).....................................................................................................................................................</w:t>
      </w:r>
    </w:p>
    <w:p w14:paraId="72CAFD27" w14:textId="77777777" w:rsidR="009A61A4" w:rsidRPr="009A61A4" w:rsidRDefault="009A61A4" w:rsidP="009A61A4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i/>
          <w:sz w:val="20"/>
          <w:szCs w:val="20"/>
          <w:lang w:eastAsia="en-US"/>
        </w:rPr>
        <w:t>(wskazać podmiotowy środek dowodowy, adres internetowy, wydający urząd lub organ, dokładne dane referencyjne dokumentacji)</w:t>
      </w:r>
    </w:p>
    <w:p w14:paraId="705EA652" w14:textId="77777777" w:rsidR="009A61A4" w:rsidRPr="009A61A4" w:rsidRDefault="009A61A4" w:rsidP="009A61A4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sz w:val="20"/>
          <w:szCs w:val="20"/>
          <w:lang w:eastAsia="en-US"/>
        </w:rPr>
        <w:t>2).....................................................................................................................................................</w:t>
      </w:r>
    </w:p>
    <w:p w14:paraId="7A1F7A04" w14:textId="77777777" w:rsidR="009A61A4" w:rsidRPr="009A61A4" w:rsidRDefault="009A61A4" w:rsidP="009A61A4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A61A4">
        <w:rPr>
          <w:rFonts w:ascii="Arial" w:eastAsia="Calibri" w:hAnsi="Arial" w:cs="Arial"/>
          <w:i/>
          <w:sz w:val="20"/>
          <w:szCs w:val="20"/>
          <w:lang w:eastAsia="en-US"/>
        </w:rPr>
        <w:t>(wskazać podmiotowy środek dowodowy, adres internetowy, wydający urząd lub organ, dokładne dane referencyjne dokumentacji)</w:t>
      </w:r>
    </w:p>
    <w:p w14:paraId="2498F0C1" w14:textId="77777777" w:rsidR="009A61A4" w:rsidRPr="009A61A4" w:rsidRDefault="009A61A4" w:rsidP="009A61A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A58D4FD" w14:textId="77777777" w:rsidR="009A61A4" w:rsidRPr="009A61A4" w:rsidRDefault="009A61A4" w:rsidP="009A61A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A61A4">
        <w:rPr>
          <w:rFonts w:ascii="Arial" w:eastAsia="Calibri" w:hAnsi="Arial" w:cs="Arial"/>
          <w:sz w:val="22"/>
          <w:szCs w:val="22"/>
          <w:lang w:eastAsia="en-US"/>
        </w:rPr>
        <w:br/>
      </w:r>
      <w:r w:rsidRPr="009A61A4">
        <w:rPr>
          <w:rFonts w:ascii="Arial" w:eastAsia="Calibri" w:hAnsi="Arial" w:cs="Arial"/>
          <w:sz w:val="22"/>
          <w:szCs w:val="22"/>
          <w:lang w:eastAsia="en-US"/>
        </w:rPr>
        <w:br/>
      </w:r>
      <w:r w:rsidRPr="009A61A4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A61A4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A61A4">
        <w:rPr>
          <w:rFonts w:ascii="Arial" w:eastAsia="Calibri" w:hAnsi="Arial" w:cs="Arial"/>
          <w:sz w:val="20"/>
          <w:szCs w:val="20"/>
          <w:lang w:eastAsia="en-US"/>
        </w:rPr>
        <w:t xml:space="preserve">dnia …………………. r. </w:t>
      </w:r>
    </w:p>
    <w:p w14:paraId="754CBAF8" w14:textId="77777777" w:rsidR="002A15A8" w:rsidRPr="005F4B19" w:rsidRDefault="002A15A8" w:rsidP="004C6121">
      <w:pPr>
        <w:spacing w:after="120"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066492AB" w14:textId="77777777" w:rsidR="005F4B19" w:rsidRPr="00DE7688" w:rsidRDefault="005F4B19" w:rsidP="005F4B19">
      <w:pPr>
        <w:spacing w:before="120" w:after="240"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5A9B6E55" w14:textId="77777777" w:rsidR="005F4B19" w:rsidRPr="00F75895" w:rsidRDefault="005F4B19" w:rsidP="005F4B19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bookmarkStart w:id="5" w:name="_Hlk196468984"/>
      <w:r w:rsidRPr="00F75895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</w:p>
    <w:p w14:paraId="716D07BD" w14:textId="479B2952" w:rsidR="00F82306" w:rsidRPr="005F4B19" w:rsidRDefault="005F4B19" w:rsidP="005F4B19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 xml:space="preserve">oświadczeń woli w imieniu </w:t>
      </w:r>
      <w:r w:rsidR="009A61A4">
        <w:rPr>
          <w:rFonts w:asciiTheme="minorHAnsi" w:hAnsiTheme="minorHAnsi" w:cstheme="minorHAnsi"/>
          <w:sz w:val="20"/>
          <w:szCs w:val="20"/>
        </w:rPr>
        <w:t>Podmiotu</w:t>
      </w:r>
      <w:r w:rsidRPr="00BA7E81">
        <w:rPr>
          <w:rFonts w:asciiTheme="minorHAnsi" w:hAnsiTheme="minorHAnsi" w:cstheme="minorHAnsi"/>
          <w:sz w:val="20"/>
          <w:szCs w:val="20"/>
        </w:rPr>
        <w:t>)</w:t>
      </w:r>
      <w:bookmarkEnd w:id="1"/>
      <w:bookmarkEnd w:id="5"/>
    </w:p>
    <w:bookmarkEnd w:id="4"/>
    <w:bookmarkEnd w:id="0"/>
    <w:sectPr w:rsidR="00F82306" w:rsidRPr="005F4B19" w:rsidSect="00BD5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284" w:left="1418" w:header="284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ED422" w14:textId="77777777" w:rsidR="0077752A" w:rsidRDefault="0077752A">
      <w:r>
        <w:separator/>
      </w:r>
    </w:p>
  </w:endnote>
  <w:endnote w:type="continuationSeparator" w:id="0">
    <w:p w14:paraId="399F0D2A" w14:textId="77777777" w:rsidR="0077752A" w:rsidRDefault="0077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EB12" w14:textId="77777777" w:rsidR="00A44A89" w:rsidRDefault="00A44A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5AB1" w14:textId="77777777" w:rsidR="00A44A89" w:rsidRPr="00A44A89" w:rsidRDefault="00A44A89" w:rsidP="00A44A89">
    <w:pPr>
      <w:tabs>
        <w:tab w:val="left" w:pos="4182"/>
      </w:tabs>
      <w:ind w:left="1260"/>
      <w:rPr>
        <w:rFonts w:ascii="Calibri" w:eastAsia="Calibri" w:hAnsi="Calibri"/>
        <w:b/>
        <w:bCs/>
        <w:sz w:val="14"/>
        <w:szCs w:val="14"/>
        <w:lang w:eastAsia="en-US"/>
      </w:rPr>
    </w:pPr>
    <w:r w:rsidRPr="00A44A89">
      <w:rPr>
        <w:rFonts w:ascii="Calibri" w:eastAsia="Calibri" w:hAnsi="Calibr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9541BB1" wp14:editId="2AB75DAC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832733888" name="Łącznik prosty 18327338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750CE7" id="Łącznik prosty 183273388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A44A89">
      <w:rPr>
        <w:rFonts w:ascii="Calibri" w:eastAsia="Calibri" w:hAnsi="Calibri"/>
        <w:noProof/>
        <w:color w:val="000000"/>
        <w:sz w:val="14"/>
        <w:szCs w:val="14"/>
        <w:lang w:eastAsia="en-US"/>
      </w:rPr>
      <w:drawing>
        <wp:anchor distT="0" distB="0" distL="114300" distR="114300" simplePos="0" relativeHeight="251673600" behindDoc="1" locked="0" layoutInCell="1" allowOverlap="1" wp14:anchorId="57915970" wp14:editId="7E21023D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929610368" name="Obraz 929610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4A89">
      <w:rPr>
        <w:rFonts w:ascii="Calibri" w:eastAsia="Calibri" w:hAnsi="Calibr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5648" behindDoc="1" locked="0" layoutInCell="1" allowOverlap="1" wp14:anchorId="535FD538" wp14:editId="1E83B750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00966192" name="Obraz 100966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4A89">
      <w:rPr>
        <w:rFonts w:ascii="Calibri" w:eastAsia="Calibri" w:hAnsi="Calibri"/>
        <w:b/>
        <w:bCs/>
        <w:sz w:val="14"/>
        <w:szCs w:val="14"/>
        <w:lang w:eastAsia="en-US"/>
      </w:rPr>
      <w:tab/>
    </w:r>
  </w:p>
  <w:p w14:paraId="21D819DC" w14:textId="77777777" w:rsidR="00A44A89" w:rsidRPr="00A44A89" w:rsidRDefault="00A44A89" w:rsidP="00A44A89">
    <w:pPr>
      <w:ind w:left="851"/>
      <w:rPr>
        <w:rFonts w:ascii="Calibri" w:eastAsia="Calibri" w:hAnsi="Calibri"/>
        <w:b/>
        <w:bCs/>
        <w:sz w:val="14"/>
        <w:szCs w:val="14"/>
        <w:lang w:eastAsia="en-US"/>
      </w:rPr>
    </w:pPr>
    <w:r w:rsidRPr="00A44A89">
      <w:rPr>
        <w:rFonts w:ascii="Calibri" w:eastAsia="Calibri" w:hAnsi="Calibr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E1C361B" wp14:editId="5B546C92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800215076" name="Łącznik prosty 800215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34910B" id="Łącznik prosty 80021507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A44A89">
      <w:rPr>
        <w:rFonts w:ascii="Calibri" w:eastAsia="Calibri" w:hAnsi="Calibri"/>
        <w:b/>
        <w:bCs/>
        <w:sz w:val="14"/>
        <w:szCs w:val="14"/>
        <w:lang w:eastAsia="en-US"/>
      </w:rPr>
      <w:t>Wojewódzki Urząd Pracy w Poznaniu</w:t>
    </w:r>
  </w:p>
  <w:p w14:paraId="7A64D36D" w14:textId="77777777" w:rsidR="00A44A89" w:rsidRPr="00A44A89" w:rsidRDefault="00A44A89" w:rsidP="00A44A89">
    <w:pPr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A44A89">
      <w:rPr>
        <w:rFonts w:ascii="Calibri" w:eastAsia="Calibri" w:hAnsi="Calibri"/>
        <w:sz w:val="14"/>
        <w:szCs w:val="14"/>
        <w:lang w:eastAsia="en-US"/>
      </w:rPr>
      <w:t>ul. Szyperska 14</w:t>
    </w:r>
    <w:r w:rsidRPr="00A44A89">
      <w:rPr>
        <w:rFonts w:ascii="Calibri" w:eastAsia="Calibri" w:hAnsi="Calibri"/>
        <w:color w:val="000000"/>
        <w:sz w:val="14"/>
        <w:szCs w:val="14"/>
        <w:lang w:eastAsia="en-US"/>
      </w:rPr>
      <w:t>, 61-754 Poznań</w:t>
    </w:r>
  </w:p>
  <w:p w14:paraId="090FF9E2" w14:textId="77777777" w:rsidR="00A44A89" w:rsidRPr="00A44A89" w:rsidRDefault="00A44A89" w:rsidP="00A44A89">
    <w:pPr>
      <w:tabs>
        <w:tab w:val="left" w:pos="4239"/>
      </w:tabs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A44A89">
      <w:rPr>
        <w:rFonts w:ascii="Calibri" w:eastAsia="Calibri" w:hAnsi="Calibri"/>
        <w:color w:val="000000"/>
        <w:sz w:val="14"/>
        <w:szCs w:val="14"/>
        <w:lang w:eastAsia="en-US"/>
      </w:rPr>
      <w:t>tel. 61 846 38 19</w:t>
    </w:r>
  </w:p>
  <w:p w14:paraId="44F1FB30" w14:textId="77777777" w:rsidR="00A44A89" w:rsidRPr="00A44A89" w:rsidRDefault="00A44A89" w:rsidP="00A44A89">
    <w:pPr>
      <w:tabs>
        <w:tab w:val="left" w:pos="4239"/>
      </w:tabs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A44A89">
      <w:rPr>
        <w:rFonts w:ascii="Calibri" w:eastAsia="Calibri" w:hAnsi="Calibri"/>
        <w:color w:val="000000"/>
        <w:sz w:val="14"/>
        <w:szCs w:val="14"/>
        <w:lang w:eastAsia="en-US"/>
      </w:rPr>
      <w:t>e-mail: wup@wup.poznan.pl</w:t>
    </w:r>
  </w:p>
  <w:p w14:paraId="7CA9C6C3" w14:textId="06EBA152" w:rsidR="00BD57F0" w:rsidRPr="00A44A89" w:rsidRDefault="00A44A89" w:rsidP="00A44A89">
    <w:pPr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A44A89">
      <w:rPr>
        <w:rFonts w:ascii="Calibri" w:eastAsia="Calibri" w:hAnsi="Calibri"/>
        <w:color w:val="000000"/>
        <w:sz w:val="14"/>
        <w:szCs w:val="14"/>
        <w:lang w:eastAsia="en-US"/>
      </w:rPr>
      <w:t xml:space="preserve">wuppoznan.praca.gov.pl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3041" w14:textId="77777777" w:rsidR="00A44A89" w:rsidRPr="00A44A89" w:rsidRDefault="00A44A89" w:rsidP="00A44A89">
    <w:pPr>
      <w:tabs>
        <w:tab w:val="left" w:pos="4182"/>
      </w:tabs>
      <w:ind w:left="1260"/>
      <w:rPr>
        <w:rFonts w:ascii="Calibri" w:eastAsia="Calibri" w:hAnsi="Calibri"/>
        <w:b/>
        <w:bCs/>
        <w:sz w:val="14"/>
        <w:szCs w:val="14"/>
        <w:lang w:eastAsia="en-US"/>
      </w:rPr>
    </w:pPr>
    <w:r w:rsidRPr="00A44A89">
      <w:rPr>
        <w:rFonts w:ascii="Calibri" w:eastAsia="Calibri" w:hAnsi="Calibr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BC1897" wp14:editId="6A08226F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B2643A" id="Łącznik prosty 10449515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A44A89">
      <w:rPr>
        <w:rFonts w:ascii="Calibri" w:eastAsia="Calibri" w:hAnsi="Calibri"/>
        <w:noProof/>
        <w:color w:val="000000"/>
        <w:sz w:val="14"/>
        <w:szCs w:val="14"/>
        <w:lang w:eastAsia="en-US"/>
      </w:rPr>
      <w:drawing>
        <wp:anchor distT="0" distB="0" distL="114300" distR="114300" simplePos="0" relativeHeight="251668480" behindDoc="1" locked="0" layoutInCell="1" allowOverlap="1" wp14:anchorId="551DE466" wp14:editId="76D0025B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4A89">
      <w:rPr>
        <w:rFonts w:ascii="Calibri" w:eastAsia="Calibri" w:hAnsi="Calibr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24F74D14" wp14:editId="3E54C105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4A89">
      <w:rPr>
        <w:rFonts w:ascii="Calibri" w:eastAsia="Calibri" w:hAnsi="Calibri"/>
        <w:b/>
        <w:bCs/>
        <w:sz w:val="14"/>
        <w:szCs w:val="14"/>
        <w:lang w:eastAsia="en-US"/>
      </w:rPr>
      <w:tab/>
    </w:r>
  </w:p>
  <w:p w14:paraId="54F43322" w14:textId="77777777" w:rsidR="00A44A89" w:rsidRPr="00A44A89" w:rsidRDefault="00A44A89" w:rsidP="00A44A89">
    <w:pPr>
      <w:ind w:left="851"/>
      <w:rPr>
        <w:rFonts w:ascii="Calibri" w:eastAsia="Calibri" w:hAnsi="Calibri"/>
        <w:b/>
        <w:bCs/>
        <w:sz w:val="14"/>
        <w:szCs w:val="14"/>
        <w:lang w:eastAsia="en-US"/>
      </w:rPr>
    </w:pPr>
    <w:r w:rsidRPr="00A44A89">
      <w:rPr>
        <w:rFonts w:ascii="Calibri" w:eastAsia="Calibri" w:hAnsi="Calibr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47DC4F7" wp14:editId="77FA2400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3C9EF6" id="Łącznik prosty 21358745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A44A89">
      <w:rPr>
        <w:rFonts w:ascii="Calibri" w:eastAsia="Calibri" w:hAnsi="Calibri"/>
        <w:b/>
        <w:bCs/>
        <w:sz w:val="14"/>
        <w:szCs w:val="14"/>
        <w:lang w:eastAsia="en-US"/>
      </w:rPr>
      <w:t>Wojewódzki Urząd Pracy w Poznaniu</w:t>
    </w:r>
  </w:p>
  <w:p w14:paraId="375A9391" w14:textId="77777777" w:rsidR="00A44A89" w:rsidRPr="00A44A89" w:rsidRDefault="00A44A89" w:rsidP="00A44A89">
    <w:pPr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A44A89">
      <w:rPr>
        <w:rFonts w:ascii="Calibri" w:eastAsia="Calibri" w:hAnsi="Calibri"/>
        <w:sz w:val="14"/>
        <w:szCs w:val="14"/>
        <w:lang w:eastAsia="en-US"/>
      </w:rPr>
      <w:t>ul. Szyperska 14</w:t>
    </w:r>
    <w:r w:rsidRPr="00A44A89">
      <w:rPr>
        <w:rFonts w:ascii="Calibri" w:eastAsia="Calibri" w:hAnsi="Calibri"/>
        <w:color w:val="000000"/>
        <w:sz w:val="14"/>
        <w:szCs w:val="14"/>
        <w:lang w:eastAsia="en-US"/>
      </w:rPr>
      <w:t>, 61-754 Poznań</w:t>
    </w:r>
  </w:p>
  <w:p w14:paraId="28DBF0F4" w14:textId="77777777" w:rsidR="00A44A89" w:rsidRPr="00A44A89" w:rsidRDefault="00A44A89" w:rsidP="00A44A89">
    <w:pPr>
      <w:tabs>
        <w:tab w:val="left" w:pos="4239"/>
      </w:tabs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A44A89">
      <w:rPr>
        <w:rFonts w:ascii="Calibri" w:eastAsia="Calibri" w:hAnsi="Calibri"/>
        <w:color w:val="000000"/>
        <w:sz w:val="14"/>
        <w:szCs w:val="14"/>
        <w:lang w:eastAsia="en-US"/>
      </w:rPr>
      <w:t>tel. 61 846 38 19</w:t>
    </w:r>
  </w:p>
  <w:p w14:paraId="18B77ADD" w14:textId="77777777" w:rsidR="00A44A89" w:rsidRPr="00A44A89" w:rsidRDefault="00A44A89" w:rsidP="00A44A89">
    <w:pPr>
      <w:tabs>
        <w:tab w:val="left" w:pos="4239"/>
      </w:tabs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A44A89">
      <w:rPr>
        <w:rFonts w:ascii="Calibri" w:eastAsia="Calibri" w:hAnsi="Calibri"/>
        <w:color w:val="000000"/>
        <w:sz w:val="14"/>
        <w:szCs w:val="14"/>
        <w:lang w:eastAsia="en-US"/>
      </w:rPr>
      <w:t>e-mail: wup@wup.poznan.pl</w:t>
    </w:r>
  </w:p>
  <w:p w14:paraId="2F7EFD7C" w14:textId="1F450447" w:rsidR="00087A2C" w:rsidRPr="00A44A89" w:rsidRDefault="00A44A89" w:rsidP="00A44A89">
    <w:pPr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A44A89">
      <w:rPr>
        <w:rFonts w:ascii="Calibri" w:eastAsia="Calibri" w:hAnsi="Calibri"/>
        <w:color w:val="000000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131B" w14:textId="77777777" w:rsidR="0077752A" w:rsidRDefault="0077752A">
      <w:r>
        <w:separator/>
      </w:r>
    </w:p>
  </w:footnote>
  <w:footnote w:type="continuationSeparator" w:id="0">
    <w:p w14:paraId="378ADC76" w14:textId="77777777" w:rsidR="0077752A" w:rsidRDefault="0077752A">
      <w:r>
        <w:continuationSeparator/>
      </w:r>
    </w:p>
  </w:footnote>
  <w:footnote w:id="1">
    <w:p w14:paraId="5CEF9C37" w14:textId="77777777" w:rsidR="009A61A4" w:rsidRPr="009A61A4" w:rsidRDefault="009A61A4" w:rsidP="009A61A4">
      <w:pPr>
        <w:jc w:val="both"/>
        <w:rPr>
          <w:rFonts w:cs="Calibri"/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t xml:space="preserve"> </w:t>
      </w:r>
      <w:r w:rsidRPr="009A61A4">
        <w:rPr>
          <w:rFonts w:cs="Calibri"/>
          <w:color w:val="222222"/>
          <w:sz w:val="16"/>
          <w:szCs w:val="16"/>
        </w:rPr>
        <w:t xml:space="preserve">Zgodnie z treścią art. 7 ust. 1 ustawy z dnia 13 kwietnia 2022 r. </w:t>
      </w:r>
      <w:r w:rsidRPr="009A61A4">
        <w:rPr>
          <w:rFonts w:cs="Calibr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9A61A4">
        <w:rPr>
          <w:rFonts w:cs="Calibri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9A61A4">
        <w:rPr>
          <w:rFonts w:cs="Calibri"/>
          <w:color w:val="222222"/>
          <w:sz w:val="16"/>
          <w:szCs w:val="16"/>
        </w:rPr>
        <w:t>Pzp</w:t>
      </w:r>
      <w:proofErr w:type="spellEnd"/>
      <w:r w:rsidRPr="009A61A4">
        <w:rPr>
          <w:rFonts w:cs="Calibri"/>
          <w:color w:val="222222"/>
          <w:sz w:val="16"/>
          <w:szCs w:val="16"/>
        </w:rPr>
        <w:t xml:space="preserve"> wyklucza się:</w:t>
      </w:r>
    </w:p>
    <w:p w14:paraId="6F48CD8F" w14:textId="77777777" w:rsidR="009A61A4" w:rsidRPr="009A61A4" w:rsidRDefault="009A61A4" w:rsidP="009A61A4">
      <w:pPr>
        <w:jc w:val="both"/>
        <w:rPr>
          <w:rFonts w:cs="Calibri"/>
          <w:color w:val="222222"/>
          <w:sz w:val="16"/>
          <w:szCs w:val="16"/>
        </w:rPr>
      </w:pPr>
      <w:r w:rsidRPr="009A61A4">
        <w:rPr>
          <w:rFonts w:cs="Calibr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02D026" w14:textId="77777777" w:rsidR="009A61A4" w:rsidRPr="009A61A4" w:rsidRDefault="009A61A4" w:rsidP="009A61A4">
      <w:pPr>
        <w:jc w:val="both"/>
        <w:rPr>
          <w:rFonts w:cs="Calibri"/>
          <w:color w:val="222222"/>
          <w:sz w:val="16"/>
          <w:szCs w:val="16"/>
        </w:rPr>
      </w:pPr>
      <w:r w:rsidRPr="009A61A4">
        <w:rPr>
          <w:rFonts w:cs="Calibri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1F81C8C" w14:textId="77777777" w:rsidR="009A61A4" w:rsidRPr="009A61A4" w:rsidRDefault="009A61A4" w:rsidP="009A61A4">
      <w:pPr>
        <w:pStyle w:val="Tekstprzypisudolnego"/>
        <w:rPr>
          <w:rFonts w:ascii="Calibri" w:hAnsi="Calibri" w:cs="Calibri"/>
        </w:rPr>
      </w:pPr>
      <w:r w:rsidRPr="009A61A4">
        <w:rPr>
          <w:rFonts w:ascii="Calibri" w:hAnsi="Calibri" w:cs="Calibri"/>
          <w:color w:val="222222"/>
          <w:sz w:val="16"/>
          <w:szCs w:val="16"/>
        </w:rPr>
        <w:t xml:space="preserve">3) wykonawcę oraz uczestnika konkursu, którego jednostką dominującą w rozumieniu art. 3 ust. 1 pkt 37 ustawy z dnia </w:t>
      </w:r>
      <w:r w:rsidRPr="009A61A4">
        <w:rPr>
          <w:rFonts w:ascii="Calibri" w:hAnsi="Calibri" w:cs="Calibri"/>
          <w:color w:val="222222"/>
          <w:sz w:val="16"/>
          <w:szCs w:val="16"/>
        </w:rPr>
        <w:br/>
        <w:t xml:space="preserve">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</w:t>
      </w:r>
      <w:r w:rsidRPr="009A61A4">
        <w:rPr>
          <w:rFonts w:ascii="Calibri" w:hAnsi="Calibri" w:cs="Calibri"/>
          <w:color w:val="222222"/>
          <w:sz w:val="16"/>
          <w:szCs w:val="16"/>
        </w:rPr>
        <w:br/>
        <w:t>rozstrzygającej o zastosowaniu środka, o którym mowa w art. 1 pkt 3 ustawy.</w:t>
      </w:r>
    </w:p>
  </w:footnote>
  <w:footnote w:id="2">
    <w:p w14:paraId="466BD910" w14:textId="77777777" w:rsidR="009A61A4" w:rsidRPr="00DB5484" w:rsidRDefault="009A61A4" w:rsidP="009A61A4">
      <w:pPr>
        <w:pStyle w:val="Tekstprzypisudolnego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Zgodnie z treścią </w:t>
      </w:r>
      <w:r w:rsidRPr="00DB5484">
        <w:rPr>
          <w:rFonts w:ascii="Calibri" w:hAnsi="Calibri" w:cs="Calibri"/>
          <w:sz w:val="16"/>
          <w:szCs w:val="16"/>
        </w:rPr>
        <w:t xml:space="preserve">art. 5k ust. 1 rozporządzenia 833/2014 w brzmieniu nadanym rozporządzeniem 2025/2033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oraz tytułu VII rozporządzenia (UE, </w:t>
      </w:r>
      <w:proofErr w:type="spellStart"/>
      <w:r w:rsidRPr="00DB5484">
        <w:rPr>
          <w:rFonts w:ascii="Calibri" w:hAnsi="Calibri" w:cs="Calibri"/>
          <w:sz w:val="16"/>
          <w:szCs w:val="16"/>
        </w:rPr>
        <w:t>Euratom</w:t>
      </w:r>
      <w:proofErr w:type="spellEnd"/>
      <w:r w:rsidRPr="00DB5484">
        <w:rPr>
          <w:rFonts w:ascii="Calibri" w:hAnsi="Calibri" w:cs="Calibri"/>
          <w:sz w:val="16"/>
          <w:szCs w:val="16"/>
        </w:rPr>
        <w:t>) 2018/1046 na rzecz lub z udziałem:</w:t>
      </w:r>
    </w:p>
    <w:p w14:paraId="3273091D" w14:textId="77777777" w:rsidR="009A61A4" w:rsidRPr="00DB5484" w:rsidRDefault="009A61A4" w:rsidP="009A61A4">
      <w:pPr>
        <w:ind w:left="284" w:hanging="284"/>
        <w:rPr>
          <w:rFonts w:ascii="Calibri" w:hAnsi="Calibri" w:cs="Calibri"/>
          <w:sz w:val="16"/>
          <w:szCs w:val="16"/>
        </w:rPr>
      </w:pPr>
      <w:r w:rsidRPr="00DB5484">
        <w:rPr>
          <w:rFonts w:ascii="Calibri" w:hAnsi="Calibri" w:cs="Calibri"/>
          <w:sz w:val="16"/>
          <w:szCs w:val="16"/>
        </w:rPr>
        <w:t>a)</w:t>
      </w:r>
      <w:r w:rsidRPr="00DB5484">
        <w:rPr>
          <w:rFonts w:ascii="Calibri" w:hAnsi="Calibri" w:cs="Calibri"/>
          <w:sz w:val="16"/>
          <w:szCs w:val="16"/>
        </w:rPr>
        <w:tab/>
        <w:t>obywateli rosyjskich, osób fizycznych zamieszkałych w Rosji lub osób prawnych, podmiotów lub organów z siedzibą w Rosji;</w:t>
      </w:r>
    </w:p>
    <w:p w14:paraId="02317043" w14:textId="77777777" w:rsidR="009A61A4" w:rsidRPr="00DB5484" w:rsidRDefault="009A61A4" w:rsidP="009A61A4">
      <w:pPr>
        <w:ind w:left="284" w:hanging="284"/>
        <w:rPr>
          <w:rFonts w:ascii="Calibri" w:hAnsi="Calibri" w:cs="Calibri"/>
          <w:sz w:val="16"/>
          <w:szCs w:val="16"/>
        </w:rPr>
      </w:pPr>
      <w:r w:rsidRPr="00DB5484">
        <w:rPr>
          <w:rFonts w:ascii="Calibri" w:hAnsi="Calibri" w:cs="Calibri"/>
          <w:sz w:val="16"/>
          <w:szCs w:val="16"/>
        </w:rPr>
        <w:t>b)</w:t>
      </w:r>
      <w:r w:rsidRPr="00DB5484">
        <w:rPr>
          <w:rFonts w:ascii="Calibri" w:hAnsi="Calibri" w:cs="Calibri"/>
          <w:sz w:val="16"/>
          <w:szCs w:val="16"/>
        </w:rPr>
        <w:tab/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3DAC5BD5" w14:textId="77777777" w:rsidR="009A61A4" w:rsidRPr="00DB5484" w:rsidRDefault="009A61A4" w:rsidP="009A61A4">
      <w:pPr>
        <w:ind w:left="284" w:hanging="284"/>
        <w:rPr>
          <w:rFonts w:ascii="Calibri" w:hAnsi="Calibri" w:cs="Calibri"/>
          <w:sz w:val="16"/>
          <w:szCs w:val="16"/>
        </w:rPr>
      </w:pPr>
      <w:r w:rsidRPr="00DB5484">
        <w:rPr>
          <w:rFonts w:ascii="Calibri" w:hAnsi="Calibri" w:cs="Calibri"/>
          <w:sz w:val="16"/>
          <w:szCs w:val="16"/>
        </w:rPr>
        <w:t>c)</w:t>
      </w:r>
      <w:r w:rsidRPr="00DB5484">
        <w:rPr>
          <w:rFonts w:ascii="Calibri" w:hAnsi="Calibri" w:cs="Calibri"/>
          <w:sz w:val="16"/>
          <w:szCs w:val="16"/>
        </w:rPr>
        <w:tab/>
        <w:t>osób fizycznych lub prawnych, podmiotów lub organów działających w imieniu lub pod kierunkiem osoby fizycznej lub prawnej, podmiotu lub organu, o których mowa w lit. a) lub b) niniejszego ustępu,</w:t>
      </w:r>
    </w:p>
    <w:p w14:paraId="184BDBA4" w14:textId="77777777" w:rsidR="009A61A4" w:rsidRDefault="009A61A4" w:rsidP="009A61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B5484">
        <w:rPr>
          <w:rFonts w:ascii="Calibri" w:hAnsi="Calibri" w:cs="Calibri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AAE4" w14:textId="77777777" w:rsidR="00A44A89" w:rsidRDefault="00A44A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2F3E" w14:textId="77777777" w:rsidR="00A44A89" w:rsidRDefault="00A44A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46412" w14:textId="048CA72D" w:rsidR="000856BC" w:rsidRDefault="00A44A89" w:rsidP="000856BC">
    <w:pPr>
      <w:pStyle w:val="Nagwek"/>
      <w:tabs>
        <w:tab w:val="clear" w:pos="9072"/>
      </w:tabs>
    </w:pPr>
    <w:r>
      <w:rPr>
        <w:noProof/>
      </w:rPr>
      <w:drawing>
        <wp:inline distT="0" distB="0" distL="0" distR="0" wp14:anchorId="22F61329" wp14:editId="00C20CF4">
          <wp:extent cx="5759450" cy="5542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54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39"/>
    <w:multiLevelType w:val="multilevel"/>
    <w:tmpl w:val="00000039"/>
    <w:name w:val="WW8Num57"/>
    <w:lvl w:ilvl="0">
      <w:start w:val="1"/>
      <w:numFmt w:val="bullet"/>
      <w:lvlText w:val="●"/>
      <w:lvlJc w:val="left"/>
      <w:pPr>
        <w:tabs>
          <w:tab w:val="num" w:pos="283"/>
        </w:tabs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/>
        <w:sz w:val="18"/>
      </w:rPr>
    </w:lvl>
  </w:abstractNum>
  <w:abstractNum w:abstractNumId="2" w15:restartNumberingAfterBreak="0">
    <w:nsid w:val="0C030815"/>
    <w:multiLevelType w:val="hybridMultilevel"/>
    <w:tmpl w:val="6EBA616A"/>
    <w:lvl w:ilvl="0" w:tplc="4726F1EA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6C82708"/>
    <w:multiLevelType w:val="hybridMultilevel"/>
    <w:tmpl w:val="2C0AC2C0"/>
    <w:styleLink w:val="Litery"/>
    <w:lvl w:ilvl="0" w:tplc="C84EFB00">
      <w:start w:val="1"/>
      <w:numFmt w:val="upperRoman"/>
      <w:lvlText w:val="%1."/>
      <w:lvlJc w:val="left"/>
      <w:pPr>
        <w:ind w:left="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30C5A46">
      <w:start w:val="1"/>
      <w:numFmt w:val="upperRoman"/>
      <w:lvlText w:val="%2."/>
      <w:lvlJc w:val="left"/>
      <w:pPr>
        <w:ind w:left="1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87CBB5A">
      <w:start w:val="1"/>
      <w:numFmt w:val="upperRoman"/>
      <w:lvlText w:val="%3."/>
      <w:lvlJc w:val="left"/>
      <w:pPr>
        <w:ind w:left="2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DBAF7CC">
      <w:start w:val="1"/>
      <w:numFmt w:val="upperRoman"/>
      <w:lvlText w:val="%4."/>
      <w:lvlJc w:val="left"/>
      <w:pPr>
        <w:ind w:left="3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4A81564">
      <w:start w:val="1"/>
      <w:numFmt w:val="upperRoman"/>
      <w:lvlText w:val="%5."/>
      <w:lvlJc w:val="left"/>
      <w:pPr>
        <w:ind w:left="4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F38BDA2">
      <w:start w:val="1"/>
      <w:numFmt w:val="upperRoman"/>
      <w:lvlText w:val="%6."/>
      <w:lvlJc w:val="left"/>
      <w:pPr>
        <w:ind w:left="5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B74038C">
      <w:start w:val="1"/>
      <w:numFmt w:val="upperRoman"/>
      <w:lvlText w:val="%7."/>
      <w:lvlJc w:val="left"/>
      <w:pPr>
        <w:ind w:left="6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61EAD916">
      <w:start w:val="1"/>
      <w:numFmt w:val="upperRoman"/>
      <w:lvlText w:val="%8."/>
      <w:lvlJc w:val="left"/>
      <w:pPr>
        <w:ind w:left="7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F922A66">
      <w:start w:val="1"/>
      <w:numFmt w:val="upperRoman"/>
      <w:lvlText w:val="%9."/>
      <w:lvlJc w:val="left"/>
      <w:pPr>
        <w:ind w:left="8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1DB54EC7"/>
    <w:multiLevelType w:val="hybridMultilevel"/>
    <w:tmpl w:val="DB7A7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23187"/>
    <w:multiLevelType w:val="hybridMultilevel"/>
    <w:tmpl w:val="549C744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06BD7"/>
    <w:multiLevelType w:val="hybridMultilevel"/>
    <w:tmpl w:val="E2F0C4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57673D"/>
    <w:multiLevelType w:val="hybridMultilevel"/>
    <w:tmpl w:val="DB7A7256"/>
    <w:lvl w:ilvl="0" w:tplc="74D69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C6508"/>
    <w:multiLevelType w:val="hybridMultilevel"/>
    <w:tmpl w:val="6194F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AF74CA"/>
    <w:multiLevelType w:val="multilevel"/>
    <w:tmpl w:val="FA60BD10"/>
    <w:styleLink w:val="Zaimportowanystyl16"/>
    <w:lvl w:ilvl="0">
      <w:start w:val="1"/>
      <w:numFmt w:val="decimal"/>
      <w:lvlText w:val="%1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207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567"/>
          <w:tab w:val="left" w:pos="1134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701" w:hanging="567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3.%4."/>
      <w:lvlJc w:val="left"/>
      <w:pPr>
        <w:tabs>
          <w:tab w:val="left" w:pos="567"/>
          <w:tab w:val="left" w:pos="1134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825" w:hanging="745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suff w:val="nothing"/>
      <w:lvlText w:val="%3.%4.%5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753" w:hanging="31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2362" w:hanging="562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2970" w:hanging="8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2898" w:hanging="37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3506" w:hanging="6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347B0464"/>
    <w:multiLevelType w:val="multilevel"/>
    <w:tmpl w:val="0415001F"/>
    <w:styleLink w:val="Styl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8034E7D"/>
    <w:multiLevelType w:val="hybridMultilevel"/>
    <w:tmpl w:val="B0AA1D4E"/>
    <w:styleLink w:val="Zaimportowanystyl1"/>
    <w:lvl w:ilvl="0" w:tplc="8D28E1A8">
      <w:start w:val="1"/>
      <w:numFmt w:val="decimal"/>
      <w:lvlText w:val="%1."/>
      <w:lvlJc w:val="left"/>
      <w:pPr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522FC38">
      <w:start w:val="1"/>
      <w:numFmt w:val="lowerLetter"/>
      <w:lvlText w:val="%2."/>
      <w:lvlJc w:val="left"/>
      <w:pPr>
        <w:ind w:left="14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A1DC2728">
      <w:start w:val="1"/>
      <w:numFmt w:val="lowerRoman"/>
      <w:lvlText w:val="%3."/>
      <w:lvlJc w:val="left"/>
      <w:pPr>
        <w:ind w:left="2160" w:hanging="31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B7A6F49C">
      <w:start w:val="1"/>
      <w:numFmt w:val="decimal"/>
      <w:lvlText w:val="%4."/>
      <w:lvlJc w:val="left"/>
      <w:pPr>
        <w:ind w:left="28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FD246C2">
      <w:start w:val="1"/>
      <w:numFmt w:val="lowerLetter"/>
      <w:lvlText w:val="%5."/>
      <w:lvlJc w:val="left"/>
      <w:pPr>
        <w:ind w:left="36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1040B4DA">
      <w:start w:val="1"/>
      <w:numFmt w:val="lowerRoman"/>
      <w:lvlText w:val="%6."/>
      <w:lvlJc w:val="left"/>
      <w:pPr>
        <w:ind w:left="4320" w:hanging="31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40844F4">
      <w:start w:val="1"/>
      <w:numFmt w:val="decimal"/>
      <w:lvlText w:val="%7."/>
      <w:lvlJc w:val="left"/>
      <w:pPr>
        <w:ind w:left="50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9D461462">
      <w:start w:val="1"/>
      <w:numFmt w:val="lowerLetter"/>
      <w:lvlText w:val="%8."/>
      <w:lvlJc w:val="left"/>
      <w:pPr>
        <w:ind w:left="57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57E6F7A">
      <w:start w:val="1"/>
      <w:numFmt w:val="lowerRoman"/>
      <w:lvlText w:val="%9."/>
      <w:lvlJc w:val="left"/>
      <w:pPr>
        <w:ind w:left="6480" w:hanging="31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 w15:restartNumberingAfterBreak="0">
    <w:nsid w:val="5CE61E01"/>
    <w:multiLevelType w:val="hybridMultilevel"/>
    <w:tmpl w:val="DB7A7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074F0"/>
    <w:multiLevelType w:val="hybridMultilevel"/>
    <w:tmpl w:val="F6002730"/>
    <w:styleLink w:val="Kreski"/>
    <w:lvl w:ilvl="0" w:tplc="A47E16EC">
      <w:start w:val="1"/>
      <w:numFmt w:val="bullet"/>
      <w:lvlText w:val="-"/>
      <w:lvlJc w:val="left"/>
      <w:pPr>
        <w:tabs>
          <w:tab w:val="num" w:pos="218"/>
          <w:tab w:val="left" w:pos="284"/>
        </w:tabs>
        <w:ind w:left="135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1" w:tplc="D4624228">
      <w:start w:val="1"/>
      <w:numFmt w:val="bullet"/>
      <w:lvlText w:val="-"/>
      <w:lvlJc w:val="left"/>
      <w:pPr>
        <w:tabs>
          <w:tab w:val="left" w:pos="284"/>
          <w:tab w:val="num" w:pos="458"/>
        </w:tabs>
        <w:ind w:left="159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2" w:tplc="4918877E">
      <w:start w:val="1"/>
      <w:numFmt w:val="bullet"/>
      <w:lvlText w:val="-"/>
      <w:lvlJc w:val="left"/>
      <w:pPr>
        <w:tabs>
          <w:tab w:val="left" w:pos="284"/>
          <w:tab w:val="num" w:pos="698"/>
        </w:tabs>
        <w:ind w:left="183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3" w:tplc="6FEAFBAA">
      <w:start w:val="1"/>
      <w:numFmt w:val="bullet"/>
      <w:lvlText w:val="-"/>
      <w:lvlJc w:val="left"/>
      <w:pPr>
        <w:tabs>
          <w:tab w:val="left" w:pos="284"/>
          <w:tab w:val="num" w:pos="938"/>
        </w:tabs>
        <w:ind w:left="207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4" w:tplc="5BC897D4">
      <w:start w:val="1"/>
      <w:numFmt w:val="bullet"/>
      <w:lvlText w:val="-"/>
      <w:lvlJc w:val="left"/>
      <w:pPr>
        <w:tabs>
          <w:tab w:val="left" w:pos="284"/>
          <w:tab w:val="num" w:pos="1178"/>
        </w:tabs>
        <w:ind w:left="231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5" w:tplc="1CD69BE2">
      <w:start w:val="1"/>
      <w:numFmt w:val="bullet"/>
      <w:lvlText w:val="-"/>
      <w:lvlJc w:val="left"/>
      <w:pPr>
        <w:tabs>
          <w:tab w:val="left" w:pos="284"/>
          <w:tab w:val="num" w:pos="1418"/>
        </w:tabs>
        <w:ind w:left="255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6" w:tplc="B9B27324">
      <w:start w:val="1"/>
      <w:numFmt w:val="bullet"/>
      <w:lvlText w:val="-"/>
      <w:lvlJc w:val="left"/>
      <w:pPr>
        <w:tabs>
          <w:tab w:val="left" w:pos="284"/>
          <w:tab w:val="num" w:pos="1658"/>
        </w:tabs>
        <w:ind w:left="279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7" w:tplc="AA26E3A4">
      <w:start w:val="1"/>
      <w:numFmt w:val="bullet"/>
      <w:lvlText w:val="-"/>
      <w:lvlJc w:val="left"/>
      <w:pPr>
        <w:tabs>
          <w:tab w:val="left" w:pos="284"/>
          <w:tab w:val="num" w:pos="1898"/>
        </w:tabs>
        <w:ind w:left="303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8" w:tplc="92C65840">
      <w:start w:val="1"/>
      <w:numFmt w:val="bullet"/>
      <w:lvlText w:val="-"/>
      <w:lvlJc w:val="left"/>
      <w:pPr>
        <w:tabs>
          <w:tab w:val="left" w:pos="284"/>
          <w:tab w:val="num" w:pos="2138"/>
        </w:tabs>
        <w:ind w:left="327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</w:abstractNum>
  <w:abstractNum w:abstractNumId="14" w15:restartNumberingAfterBreak="0">
    <w:nsid w:val="62580FF7"/>
    <w:multiLevelType w:val="hybridMultilevel"/>
    <w:tmpl w:val="549C744C"/>
    <w:lvl w:ilvl="0" w:tplc="70A03B6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9130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902AE"/>
    <w:multiLevelType w:val="hybridMultilevel"/>
    <w:tmpl w:val="E35867AA"/>
    <w:lvl w:ilvl="0" w:tplc="5044C3E2">
      <w:start w:val="1"/>
      <w:numFmt w:val="decimal"/>
      <w:pStyle w:val="Listapunktowana2"/>
      <w:lvlText w:val="2.%1."/>
      <w:lvlJc w:val="left"/>
      <w:pPr>
        <w:ind w:left="1146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503662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51464">
    <w:abstractNumId w:val="17"/>
  </w:num>
  <w:num w:numId="3" w16cid:durableId="950357836">
    <w:abstractNumId w:val="10"/>
  </w:num>
  <w:num w:numId="4" w16cid:durableId="1116098839">
    <w:abstractNumId w:val="9"/>
  </w:num>
  <w:num w:numId="5" w16cid:durableId="746348381">
    <w:abstractNumId w:val="13"/>
  </w:num>
  <w:num w:numId="6" w16cid:durableId="1394816808">
    <w:abstractNumId w:val="11"/>
  </w:num>
  <w:num w:numId="7" w16cid:durableId="1791632613">
    <w:abstractNumId w:val="3"/>
  </w:num>
  <w:num w:numId="8" w16cid:durableId="2114859706">
    <w:abstractNumId w:val="7"/>
  </w:num>
  <w:num w:numId="9" w16cid:durableId="13660544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1772010">
    <w:abstractNumId w:val="14"/>
  </w:num>
  <w:num w:numId="11" w16cid:durableId="862013608">
    <w:abstractNumId w:val="5"/>
  </w:num>
  <w:num w:numId="12" w16cid:durableId="1796368100">
    <w:abstractNumId w:val="16"/>
  </w:num>
  <w:num w:numId="13" w16cid:durableId="40710385">
    <w:abstractNumId w:val="2"/>
  </w:num>
  <w:num w:numId="14" w16cid:durableId="553077365">
    <w:abstractNumId w:val="8"/>
  </w:num>
  <w:num w:numId="15" w16cid:durableId="1863862280">
    <w:abstractNumId w:val="6"/>
  </w:num>
  <w:num w:numId="16" w16cid:durableId="2089038072">
    <w:abstractNumId w:val="4"/>
  </w:num>
  <w:num w:numId="17" w16cid:durableId="1258051358">
    <w:abstractNumId w:val="12"/>
  </w:num>
  <w:num w:numId="18" w16cid:durableId="261954675">
    <w:abstractNumId w:val="15"/>
  </w:num>
  <w:num w:numId="19" w16cid:durableId="18903395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46"/>
    <w:rsid w:val="00000264"/>
    <w:rsid w:val="000014C9"/>
    <w:rsid w:val="0000179C"/>
    <w:rsid w:val="000029F3"/>
    <w:rsid w:val="00002B98"/>
    <w:rsid w:val="000030A3"/>
    <w:rsid w:val="00003467"/>
    <w:rsid w:val="00003BFD"/>
    <w:rsid w:val="00003D48"/>
    <w:rsid w:val="000040F0"/>
    <w:rsid w:val="00004240"/>
    <w:rsid w:val="00004291"/>
    <w:rsid w:val="0000438E"/>
    <w:rsid w:val="000047E1"/>
    <w:rsid w:val="000047FB"/>
    <w:rsid w:val="00005417"/>
    <w:rsid w:val="00005AFB"/>
    <w:rsid w:val="000060A9"/>
    <w:rsid w:val="00006BFA"/>
    <w:rsid w:val="00006C58"/>
    <w:rsid w:val="00007054"/>
    <w:rsid w:val="00007526"/>
    <w:rsid w:val="00007756"/>
    <w:rsid w:val="00007DF2"/>
    <w:rsid w:val="000105AC"/>
    <w:rsid w:val="00010884"/>
    <w:rsid w:val="000112B8"/>
    <w:rsid w:val="00012077"/>
    <w:rsid w:val="00012B54"/>
    <w:rsid w:val="00013671"/>
    <w:rsid w:val="00015475"/>
    <w:rsid w:val="00015751"/>
    <w:rsid w:val="00015DB9"/>
    <w:rsid w:val="0001617D"/>
    <w:rsid w:val="000172BE"/>
    <w:rsid w:val="000174CC"/>
    <w:rsid w:val="0001793E"/>
    <w:rsid w:val="00017B85"/>
    <w:rsid w:val="00020D00"/>
    <w:rsid w:val="00021522"/>
    <w:rsid w:val="00021E69"/>
    <w:rsid w:val="00022F58"/>
    <w:rsid w:val="000231A6"/>
    <w:rsid w:val="0002376B"/>
    <w:rsid w:val="000238D6"/>
    <w:rsid w:val="0002448A"/>
    <w:rsid w:val="0002538C"/>
    <w:rsid w:val="0002663E"/>
    <w:rsid w:val="00026759"/>
    <w:rsid w:val="00027275"/>
    <w:rsid w:val="00027338"/>
    <w:rsid w:val="00027C35"/>
    <w:rsid w:val="00027E6A"/>
    <w:rsid w:val="00027EA4"/>
    <w:rsid w:val="000305A4"/>
    <w:rsid w:val="000305BF"/>
    <w:rsid w:val="00030756"/>
    <w:rsid w:val="00031A58"/>
    <w:rsid w:val="00031D97"/>
    <w:rsid w:val="00031FB9"/>
    <w:rsid w:val="0003203B"/>
    <w:rsid w:val="00032EA6"/>
    <w:rsid w:val="000336C3"/>
    <w:rsid w:val="0003398F"/>
    <w:rsid w:val="000339E8"/>
    <w:rsid w:val="00033A6D"/>
    <w:rsid w:val="00034966"/>
    <w:rsid w:val="000349D0"/>
    <w:rsid w:val="00034BCC"/>
    <w:rsid w:val="0003550D"/>
    <w:rsid w:val="00035DD0"/>
    <w:rsid w:val="00036106"/>
    <w:rsid w:val="0003623C"/>
    <w:rsid w:val="00037B97"/>
    <w:rsid w:val="00040018"/>
    <w:rsid w:val="0004080B"/>
    <w:rsid w:val="00040923"/>
    <w:rsid w:val="0004097F"/>
    <w:rsid w:val="00040F80"/>
    <w:rsid w:val="00041567"/>
    <w:rsid w:val="000418A7"/>
    <w:rsid w:val="00042EDB"/>
    <w:rsid w:val="000431D5"/>
    <w:rsid w:val="00044576"/>
    <w:rsid w:val="00044D96"/>
    <w:rsid w:val="00045016"/>
    <w:rsid w:val="00045272"/>
    <w:rsid w:val="00045831"/>
    <w:rsid w:val="00045C0F"/>
    <w:rsid w:val="00046007"/>
    <w:rsid w:val="0004642E"/>
    <w:rsid w:val="000464FC"/>
    <w:rsid w:val="00046D00"/>
    <w:rsid w:val="0004760F"/>
    <w:rsid w:val="00050F77"/>
    <w:rsid w:val="000517BE"/>
    <w:rsid w:val="000519CA"/>
    <w:rsid w:val="00053630"/>
    <w:rsid w:val="00053DD7"/>
    <w:rsid w:val="0005473C"/>
    <w:rsid w:val="0005478B"/>
    <w:rsid w:val="00054D55"/>
    <w:rsid w:val="00055AA8"/>
    <w:rsid w:val="0005636D"/>
    <w:rsid w:val="000567A2"/>
    <w:rsid w:val="00056A66"/>
    <w:rsid w:val="00056A9C"/>
    <w:rsid w:val="000575A6"/>
    <w:rsid w:val="00060007"/>
    <w:rsid w:val="00060037"/>
    <w:rsid w:val="0006072E"/>
    <w:rsid w:val="00060CD1"/>
    <w:rsid w:val="00060F3E"/>
    <w:rsid w:val="0006118B"/>
    <w:rsid w:val="00061BA5"/>
    <w:rsid w:val="00061CD3"/>
    <w:rsid w:val="00062829"/>
    <w:rsid w:val="00062A83"/>
    <w:rsid w:val="00062EA3"/>
    <w:rsid w:val="00064023"/>
    <w:rsid w:val="00064E20"/>
    <w:rsid w:val="00064E8B"/>
    <w:rsid w:val="00064F76"/>
    <w:rsid w:val="00064FAE"/>
    <w:rsid w:val="0006501B"/>
    <w:rsid w:val="0006506E"/>
    <w:rsid w:val="0006589B"/>
    <w:rsid w:val="00065945"/>
    <w:rsid w:val="00065A38"/>
    <w:rsid w:val="00066185"/>
    <w:rsid w:val="00066274"/>
    <w:rsid w:val="00066734"/>
    <w:rsid w:val="00066929"/>
    <w:rsid w:val="00066955"/>
    <w:rsid w:val="00067238"/>
    <w:rsid w:val="00067294"/>
    <w:rsid w:val="000672A2"/>
    <w:rsid w:val="00067770"/>
    <w:rsid w:val="000679B8"/>
    <w:rsid w:val="000679E1"/>
    <w:rsid w:val="00067D07"/>
    <w:rsid w:val="0007012C"/>
    <w:rsid w:val="000704DA"/>
    <w:rsid w:val="00070C84"/>
    <w:rsid w:val="00071193"/>
    <w:rsid w:val="00071793"/>
    <w:rsid w:val="00071C7F"/>
    <w:rsid w:val="00071E7E"/>
    <w:rsid w:val="00071F37"/>
    <w:rsid w:val="0007212D"/>
    <w:rsid w:val="000724D8"/>
    <w:rsid w:val="00072851"/>
    <w:rsid w:val="00072A31"/>
    <w:rsid w:val="00072C0D"/>
    <w:rsid w:val="00072D74"/>
    <w:rsid w:val="00072DA4"/>
    <w:rsid w:val="00073011"/>
    <w:rsid w:val="000736F7"/>
    <w:rsid w:val="00073BD1"/>
    <w:rsid w:val="00074128"/>
    <w:rsid w:val="000742B2"/>
    <w:rsid w:val="0007520B"/>
    <w:rsid w:val="00075429"/>
    <w:rsid w:val="0007669D"/>
    <w:rsid w:val="00076D11"/>
    <w:rsid w:val="00077649"/>
    <w:rsid w:val="00077827"/>
    <w:rsid w:val="0008009C"/>
    <w:rsid w:val="000805D4"/>
    <w:rsid w:val="0008068B"/>
    <w:rsid w:val="00080F72"/>
    <w:rsid w:val="0008173B"/>
    <w:rsid w:val="000831FE"/>
    <w:rsid w:val="000836FF"/>
    <w:rsid w:val="00083978"/>
    <w:rsid w:val="00083DDA"/>
    <w:rsid w:val="0008414A"/>
    <w:rsid w:val="000856BC"/>
    <w:rsid w:val="00085821"/>
    <w:rsid w:val="0008592E"/>
    <w:rsid w:val="00085932"/>
    <w:rsid w:val="00085D73"/>
    <w:rsid w:val="00086008"/>
    <w:rsid w:val="00086C53"/>
    <w:rsid w:val="000873BD"/>
    <w:rsid w:val="0008766C"/>
    <w:rsid w:val="00087A2C"/>
    <w:rsid w:val="00087F82"/>
    <w:rsid w:val="000903EF"/>
    <w:rsid w:val="00090480"/>
    <w:rsid w:val="00090FCD"/>
    <w:rsid w:val="0009104B"/>
    <w:rsid w:val="00091294"/>
    <w:rsid w:val="000917EF"/>
    <w:rsid w:val="00091B78"/>
    <w:rsid w:val="00091E9A"/>
    <w:rsid w:val="0009206E"/>
    <w:rsid w:val="0009222F"/>
    <w:rsid w:val="0009286B"/>
    <w:rsid w:val="000937A8"/>
    <w:rsid w:val="000938CD"/>
    <w:rsid w:val="00094047"/>
    <w:rsid w:val="000944BE"/>
    <w:rsid w:val="00094C07"/>
    <w:rsid w:val="00094E75"/>
    <w:rsid w:val="00095E03"/>
    <w:rsid w:val="00096355"/>
    <w:rsid w:val="00096FC5"/>
    <w:rsid w:val="00097024"/>
    <w:rsid w:val="00097838"/>
    <w:rsid w:val="000A01C0"/>
    <w:rsid w:val="000A0CBA"/>
    <w:rsid w:val="000A1423"/>
    <w:rsid w:val="000A1DA2"/>
    <w:rsid w:val="000A2419"/>
    <w:rsid w:val="000A2EFA"/>
    <w:rsid w:val="000A30D0"/>
    <w:rsid w:val="000A32E8"/>
    <w:rsid w:val="000A40CE"/>
    <w:rsid w:val="000A56E4"/>
    <w:rsid w:val="000A607D"/>
    <w:rsid w:val="000A6D9F"/>
    <w:rsid w:val="000A6E96"/>
    <w:rsid w:val="000A6EA4"/>
    <w:rsid w:val="000A7123"/>
    <w:rsid w:val="000A743B"/>
    <w:rsid w:val="000B00AB"/>
    <w:rsid w:val="000B0981"/>
    <w:rsid w:val="000B0C26"/>
    <w:rsid w:val="000B1010"/>
    <w:rsid w:val="000B21C2"/>
    <w:rsid w:val="000B26ED"/>
    <w:rsid w:val="000B2D46"/>
    <w:rsid w:val="000B33CD"/>
    <w:rsid w:val="000B3528"/>
    <w:rsid w:val="000B369C"/>
    <w:rsid w:val="000B3CAA"/>
    <w:rsid w:val="000B3E1C"/>
    <w:rsid w:val="000B408D"/>
    <w:rsid w:val="000B5045"/>
    <w:rsid w:val="000B532B"/>
    <w:rsid w:val="000B6683"/>
    <w:rsid w:val="000B6FE8"/>
    <w:rsid w:val="000B7205"/>
    <w:rsid w:val="000B774A"/>
    <w:rsid w:val="000C06F3"/>
    <w:rsid w:val="000C168B"/>
    <w:rsid w:val="000C17B5"/>
    <w:rsid w:val="000C17F6"/>
    <w:rsid w:val="000C1E30"/>
    <w:rsid w:val="000C3A82"/>
    <w:rsid w:val="000C46BE"/>
    <w:rsid w:val="000C47D6"/>
    <w:rsid w:val="000C4DB1"/>
    <w:rsid w:val="000C5401"/>
    <w:rsid w:val="000C6C74"/>
    <w:rsid w:val="000C78EA"/>
    <w:rsid w:val="000D0540"/>
    <w:rsid w:val="000D0C88"/>
    <w:rsid w:val="000D0F80"/>
    <w:rsid w:val="000D2052"/>
    <w:rsid w:val="000D26FB"/>
    <w:rsid w:val="000D2710"/>
    <w:rsid w:val="000D2F5F"/>
    <w:rsid w:val="000D32BF"/>
    <w:rsid w:val="000D36AC"/>
    <w:rsid w:val="000D3BFF"/>
    <w:rsid w:val="000D3DEC"/>
    <w:rsid w:val="000D3EC6"/>
    <w:rsid w:val="000D44E5"/>
    <w:rsid w:val="000D4614"/>
    <w:rsid w:val="000D4BA4"/>
    <w:rsid w:val="000D4C30"/>
    <w:rsid w:val="000D4E8E"/>
    <w:rsid w:val="000D4F37"/>
    <w:rsid w:val="000D534B"/>
    <w:rsid w:val="000D5AC2"/>
    <w:rsid w:val="000D5AF8"/>
    <w:rsid w:val="000D604A"/>
    <w:rsid w:val="000D672C"/>
    <w:rsid w:val="000D68DA"/>
    <w:rsid w:val="000D69C7"/>
    <w:rsid w:val="000D6CE1"/>
    <w:rsid w:val="000D6EED"/>
    <w:rsid w:val="000D787C"/>
    <w:rsid w:val="000D7C56"/>
    <w:rsid w:val="000E0483"/>
    <w:rsid w:val="000E10BA"/>
    <w:rsid w:val="000E13EB"/>
    <w:rsid w:val="000E1526"/>
    <w:rsid w:val="000E199C"/>
    <w:rsid w:val="000E1E95"/>
    <w:rsid w:val="000E3415"/>
    <w:rsid w:val="000E36E8"/>
    <w:rsid w:val="000E38D6"/>
    <w:rsid w:val="000E3FA9"/>
    <w:rsid w:val="000E4074"/>
    <w:rsid w:val="000E4275"/>
    <w:rsid w:val="000E4A83"/>
    <w:rsid w:val="000E4F64"/>
    <w:rsid w:val="000E5161"/>
    <w:rsid w:val="000E5D19"/>
    <w:rsid w:val="000E5E8B"/>
    <w:rsid w:val="000E61B2"/>
    <w:rsid w:val="000E626E"/>
    <w:rsid w:val="000E6381"/>
    <w:rsid w:val="000E6607"/>
    <w:rsid w:val="000E68FC"/>
    <w:rsid w:val="000E73EA"/>
    <w:rsid w:val="000E7408"/>
    <w:rsid w:val="000E745E"/>
    <w:rsid w:val="000F0DF4"/>
    <w:rsid w:val="000F1A18"/>
    <w:rsid w:val="000F280D"/>
    <w:rsid w:val="000F3355"/>
    <w:rsid w:val="000F36EF"/>
    <w:rsid w:val="000F4753"/>
    <w:rsid w:val="000F4804"/>
    <w:rsid w:val="000F4B70"/>
    <w:rsid w:val="000F4EDD"/>
    <w:rsid w:val="000F5238"/>
    <w:rsid w:val="000F53BB"/>
    <w:rsid w:val="000F6060"/>
    <w:rsid w:val="000F634D"/>
    <w:rsid w:val="000F68F6"/>
    <w:rsid w:val="000F6CCF"/>
    <w:rsid w:val="000F6F79"/>
    <w:rsid w:val="000F6FB9"/>
    <w:rsid w:val="000F7306"/>
    <w:rsid w:val="000F7C86"/>
    <w:rsid w:val="0010003E"/>
    <w:rsid w:val="00100105"/>
    <w:rsid w:val="00100937"/>
    <w:rsid w:val="00100943"/>
    <w:rsid w:val="00101183"/>
    <w:rsid w:val="00101791"/>
    <w:rsid w:val="001017C4"/>
    <w:rsid w:val="00101AE4"/>
    <w:rsid w:val="00102298"/>
    <w:rsid w:val="00102492"/>
    <w:rsid w:val="00103000"/>
    <w:rsid w:val="0010310F"/>
    <w:rsid w:val="001034F1"/>
    <w:rsid w:val="00104AEE"/>
    <w:rsid w:val="00104C41"/>
    <w:rsid w:val="00105265"/>
    <w:rsid w:val="0010534C"/>
    <w:rsid w:val="0010546C"/>
    <w:rsid w:val="00105555"/>
    <w:rsid w:val="00105802"/>
    <w:rsid w:val="00105C8A"/>
    <w:rsid w:val="00106BDA"/>
    <w:rsid w:val="00107951"/>
    <w:rsid w:val="00107994"/>
    <w:rsid w:val="00110A14"/>
    <w:rsid w:val="00110B01"/>
    <w:rsid w:val="00111B2E"/>
    <w:rsid w:val="00111D58"/>
    <w:rsid w:val="00111F48"/>
    <w:rsid w:val="00112059"/>
    <w:rsid w:val="00112092"/>
    <w:rsid w:val="001122F2"/>
    <w:rsid w:val="0011297D"/>
    <w:rsid w:val="001133E5"/>
    <w:rsid w:val="00113753"/>
    <w:rsid w:val="00114C4D"/>
    <w:rsid w:val="00114DE3"/>
    <w:rsid w:val="00114F3B"/>
    <w:rsid w:val="0011507A"/>
    <w:rsid w:val="00115776"/>
    <w:rsid w:val="00115E77"/>
    <w:rsid w:val="00115ECB"/>
    <w:rsid w:val="00116612"/>
    <w:rsid w:val="00116710"/>
    <w:rsid w:val="00116FDD"/>
    <w:rsid w:val="001178AD"/>
    <w:rsid w:val="00117B8E"/>
    <w:rsid w:val="00117E5A"/>
    <w:rsid w:val="001200BE"/>
    <w:rsid w:val="00120532"/>
    <w:rsid w:val="0012128B"/>
    <w:rsid w:val="00121349"/>
    <w:rsid w:val="00121B5C"/>
    <w:rsid w:val="00122AD7"/>
    <w:rsid w:val="001230F7"/>
    <w:rsid w:val="0012360E"/>
    <w:rsid w:val="00123A05"/>
    <w:rsid w:val="00123DE4"/>
    <w:rsid w:val="00124157"/>
    <w:rsid w:val="00124369"/>
    <w:rsid w:val="0012546C"/>
    <w:rsid w:val="00125F31"/>
    <w:rsid w:val="001263B0"/>
    <w:rsid w:val="00126887"/>
    <w:rsid w:val="00127B88"/>
    <w:rsid w:val="00127DFD"/>
    <w:rsid w:val="00127F99"/>
    <w:rsid w:val="00130A05"/>
    <w:rsid w:val="00131219"/>
    <w:rsid w:val="00131AB7"/>
    <w:rsid w:val="00131C56"/>
    <w:rsid w:val="00132046"/>
    <w:rsid w:val="00132980"/>
    <w:rsid w:val="00132C59"/>
    <w:rsid w:val="001333B1"/>
    <w:rsid w:val="0013357A"/>
    <w:rsid w:val="00133720"/>
    <w:rsid w:val="00133911"/>
    <w:rsid w:val="00133AB9"/>
    <w:rsid w:val="00133C33"/>
    <w:rsid w:val="00133FC4"/>
    <w:rsid w:val="00134286"/>
    <w:rsid w:val="001352DF"/>
    <w:rsid w:val="00136079"/>
    <w:rsid w:val="00136312"/>
    <w:rsid w:val="00136387"/>
    <w:rsid w:val="00136995"/>
    <w:rsid w:val="00136C3A"/>
    <w:rsid w:val="00137ED4"/>
    <w:rsid w:val="00140A96"/>
    <w:rsid w:val="00140EA2"/>
    <w:rsid w:val="00141B48"/>
    <w:rsid w:val="00142713"/>
    <w:rsid w:val="00143E93"/>
    <w:rsid w:val="00143E98"/>
    <w:rsid w:val="0014415F"/>
    <w:rsid w:val="001443EF"/>
    <w:rsid w:val="00144475"/>
    <w:rsid w:val="001447BD"/>
    <w:rsid w:val="00145700"/>
    <w:rsid w:val="00145A24"/>
    <w:rsid w:val="00145D1D"/>
    <w:rsid w:val="00145D26"/>
    <w:rsid w:val="0014607E"/>
    <w:rsid w:val="00146269"/>
    <w:rsid w:val="001463AD"/>
    <w:rsid w:val="001469A0"/>
    <w:rsid w:val="0014736C"/>
    <w:rsid w:val="00147BBD"/>
    <w:rsid w:val="00147F66"/>
    <w:rsid w:val="001505F6"/>
    <w:rsid w:val="00150B58"/>
    <w:rsid w:val="00150BF1"/>
    <w:rsid w:val="00150F9D"/>
    <w:rsid w:val="0015183D"/>
    <w:rsid w:val="00151E29"/>
    <w:rsid w:val="00151FBF"/>
    <w:rsid w:val="00152392"/>
    <w:rsid w:val="0015302A"/>
    <w:rsid w:val="00153254"/>
    <w:rsid w:val="001534EE"/>
    <w:rsid w:val="00153E42"/>
    <w:rsid w:val="0015424A"/>
    <w:rsid w:val="00154556"/>
    <w:rsid w:val="00154957"/>
    <w:rsid w:val="00154C16"/>
    <w:rsid w:val="00154D21"/>
    <w:rsid w:val="00155762"/>
    <w:rsid w:val="0015595F"/>
    <w:rsid w:val="00155B36"/>
    <w:rsid w:val="00155C83"/>
    <w:rsid w:val="001568C6"/>
    <w:rsid w:val="00157732"/>
    <w:rsid w:val="0015790E"/>
    <w:rsid w:val="001613AE"/>
    <w:rsid w:val="0016174F"/>
    <w:rsid w:val="00161BD4"/>
    <w:rsid w:val="00161E7A"/>
    <w:rsid w:val="001623A4"/>
    <w:rsid w:val="00163238"/>
    <w:rsid w:val="001634FE"/>
    <w:rsid w:val="001635C8"/>
    <w:rsid w:val="001638C0"/>
    <w:rsid w:val="00163B9D"/>
    <w:rsid w:val="00164193"/>
    <w:rsid w:val="00164744"/>
    <w:rsid w:val="001647CD"/>
    <w:rsid w:val="00164C5A"/>
    <w:rsid w:val="001662AC"/>
    <w:rsid w:val="0016698B"/>
    <w:rsid w:val="00166C74"/>
    <w:rsid w:val="00166FE3"/>
    <w:rsid w:val="001676D3"/>
    <w:rsid w:val="00167E7E"/>
    <w:rsid w:val="00170508"/>
    <w:rsid w:val="00171104"/>
    <w:rsid w:val="0017124B"/>
    <w:rsid w:val="00171999"/>
    <w:rsid w:val="0017201A"/>
    <w:rsid w:val="00172066"/>
    <w:rsid w:val="001728D6"/>
    <w:rsid w:val="001735B0"/>
    <w:rsid w:val="001735E2"/>
    <w:rsid w:val="001738E7"/>
    <w:rsid w:val="00173A6F"/>
    <w:rsid w:val="00173C29"/>
    <w:rsid w:val="00173E1D"/>
    <w:rsid w:val="00174AFA"/>
    <w:rsid w:val="00174B9E"/>
    <w:rsid w:val="0017527F"/>
    <w:rsid w:val="0017555C"/>
    <w:rsid w:val="001758BA"/>
    <w:rsid w:val="001760BD"/>
    <w:rsid w:val="0017632C"/>
    <w:rsid w:val="00177057"/>
    <w:rsid w:val="0017778F"/>
    <w:rsid w:val="001800B1"/>
    <w:rsid w:val="0018081A"/>
    <w:rsid w:val="00181C5A"/>
    <w:rsid w:val="001820FB"/>
    <w:rsid w:val="0018236C"/>
    <w:rsid w:val="00182466"/>
    <w:rsid w:val="001825FD"/>
    <w:rsid w:val="00182BD9"/>
    <w:rsid w:val="001831F7"/>
    <w:rsid w:val="00183219"/>
    <w:rsid w:val="00183AB2"/>
    <w:rsid w:val="00183BC2"/>
    <w:rsid w:val="00184611"/>
    <w:rsid w:val="00184C1B"/>
    <w:rsid w:val="001851B5"/>
    <w:rsid w:val="001854BB"/>
    <w:rsid w:val="00185563"/>
    <w:rsid w:val="00185BF7"/>
    <w:rsid w:val="0018666F"/>
    <w:rsid w:val="00186E9E"/>
    <w:rsid w:val="00187526"/>
    <w:rsid w:val="001877DD"/>
    <w:rsid w:val="0018790B"/>
    <w:rsid w:val="00187DB3"/>
    <w:rsid w:val="00190263"/>
    <w:rsid w:val="00190272"/>
    <w:rsid w:val="00190733"/>
    <w:rsid w:val="001912A8"/>
    <w:rsid w:val="001913C9"/>
    <w:rsid w:val="00191C6E"/>
    <w:rsid w:val="00191D5C"/>
    <w:rsid w:val="00191EB8"/>
    <w:rsid w:val="00192476"/>
    <w:rsid w:val="0019262B"/>
    <w:rsid w:val="00192739"/>
    <w:rsid w:val="00192B50"/>
    <w:rsid w:val="00193142"/>
    <w:rsid w:val="001934BA"/>
    <w:rsid w:val="00193863"/>
    <w:rsid w:val="00193B7B"/>
    <w:rsid w:val="00193C87"/>
    <w:rsid w:val="00193E78"/>
    <w:rsid w:val="00195881"/>
    <w:rsid w:val="001964B4"/>
    <w:rsid w:val="00196567"/>
    <w:rsid w:val="001A0062"/>
    <w:rsid w:val="001A0A12"/>
    <w:rsid w:val="001A0F99"/>
    <w:rsid w:val="001A1B71"/>
    <w:rsid w:val="001A1D16"/>
    <w:rsid w:val="001A2A76"/>
    <w:rsid w:val="001A38D1"/>
    <w:rsid w:val="001A3CDE"/>
    <w:rsid w:val="001A3F85"/>
    <w:rsid w:val="001A5CE7"/>
    <w:rsid w:val="001A6033"/>
    <w:rsid w:val="001A6562"/>
    <w:rsid w:val="001A72A8"/>
    <w:rsid w:val="001A7A05"/>
    <w:rsid w:val="001A7E0F"/>
    <w:rsid w:val="001A7E43"/>
    <w:rsid w:val="001B0091"/>
    <w:rsid w:val="001B032D"/>
    <w:rsid w:val="001B0DA3"/>
    <w:rsid w:val="001B1102"/>
    <w:rsid w:val="001B196E"/>
    <w:rsid w:val="001B2290"/>
    <w:rsid w:val="001B23ED"/>
    <w:rsid w:val="001B252A"/>
    <w:rsid w:val="001B28ED"/>
    <w:rsid w:val="001B29E0"/>
    <w:rsid w:val="001B2EAF"/>
    <w:rsid w:val="001B3122"/>
    <w:rsid w:val="001B354F"/>
    <w:rsid w:val="001B36D9"/>
    <w:rsid w:val="001B3711"/>
    <w:rsid w:val="001B3995"/>
    <w:rsid w:val="001B39D9"/>
    <w:rsid w:val="001B3C89"/>
    <w:rsid w:val="001B3DDB"/>
    <w:rsid w:val="001B3E5D"/>
    <w:rsid w:val="001B462B"/>
    <w:rsid w:val="001B48B4"/>
    <w:rsid w:val="001B4AE3"/>
    <w:rsid w:val="001B5805"/>
    <w:rsid w:val="001B5F60"/>
    <w:rsid w:val="001B600F"/>
    <w:rsid w:val="001B61BC"/>
    <w:rsid w:val="001B61DB"/>
    <w:rsid w:val="001B714D"/>
    <w:rsid w:val="001B7377"/>
    <w:rsid w:val="001B78CE"/>
    <w:rsid w:val="001B7A0B"/>
    <w:rsid w:val="001B7F9D"/>
    <w:rsid w:val="001C00BA"/>
    <w:rsid w:val="001C0134"/>
    <w:rsid w:val="001C03F4"/>
    <w:rsid w:val="001C063A"/>
    <w:rsid w:val="001C07A7"/>
    <w:rsid w:val="001C1F40"/>
    <w:rsid w:val="001C213D"/>
    <w:rsid w:val="001C22E1"/>
    <w:rsid w:val="001C2985"/>
    <w:rsid w:val="001C33A0"/>
    <w:rsid w:val="001C3807"/>
    <w:rsid w:val="001C3859"/>
    <w:rsid w:val="001C40C7"/>
    <w:rsid w:val="001C4128"/>
    <w:rsid w:val="001C443B"/>
    <w:rsid w:val="001C51D8"/>
    <w:rsid w:val="001C52D6"/>
    <w:rsid w:val="001C6B0A"/>
    <w:rsid w:val="001C733A"/>
    <w:rsid w:val="001C73E7"/>
    <w:rsid w:val="001C780B"/>
    <w:rsid w:val="001C7A12"/>
    <w:rsid w:val="001C7A6F"/>
    <w:rsid w:val="001C7FC9"/>
    <w:rsid w:val="001D0159"/>
    <w:rsid w:val="001D02E4"/>
    <w:rsid w:val="001D03F0"/>
    <w:rsid w:val="001D0D00"/>
    <w:rsid w:val="001D13E8"/>
    <w:rsid w:val="001D1505"/>
    <w:rsid w:val="001D1C41"/>
    <w:rsid w:val="001D2208"/>
    <w:rsid w:val="001D2447"/>
    <w:rsid w:val="001D2497"/>
    <w:rsid w:val="001D2D9C"/>
    <w:rsid w:val="001D39B7"/>
    <w:rsid w:val="001D539A"/>
    <w:rsid w:val="001D5B95"/>
    <w:rsid w:val="001D5ECF"/>
    <w:rsid w:val="001D6B9E"/>
    <w:rsid w:val="001D6D46"/>
    <w:rsid w:val="001D6D58"/>
    <w:rsid w:val="001D6E4F"/>
    <w:rsid w:val="001D7442"/>
    <w:rsid w:val="001D770D"/>
    <w:rsid w:val="001D7A10"/>
    <w:rsid w:val="001E008C"/>
    <w:rsid w:val="001E0550"/>
    <w:rsid w:val="001E07CF"/>
    <w:rsid w:val="001E0BF9"/>
    <w:rsid w:val="001E0C32"/>
    <w:rsid w:val="001E0CE3"/>
    <w:rsid w:val="001E0E35"/>
    <w:rsid w:val="001E11EE"/>
    <w:rsid w:val="001E1608"/>
    <w:rsid w:val="001E17E2"/>
    <w:rsid w:val="001E1DD5"/>
    <w:rsid w:val="001E248C"/>
    <w:rsid w:val="001E26A1"/>
    <w:rsid w:val="001E281D"/>
    <w:rsid w:val="001E292A"/>
    <w:rsid w:val="001E2B97"/>
    <w:rsid w:val="001E434D"/>
    <w:rsid w:val="001E459E"/>
    <w:rsid w:val="001E46F5"/>
    <w:rsid w:val="001E475D"/>
    <w:rsid w:val="001E5E0C"/>
    <w:rsid w:val="001E6D6F"/>
    <w:rsid w:val="001E792A"/>
    <w:rsid w:val="001F0282"/>
    <w:rsid w:val="001F0EC7"/>
    <w:rsid w:val="001F0FDC"/>
    <w:rsid w:val="001F1FB4"/>
    <w:rsid w:val="001F240E"/>
    <w:rsid w:val="001F2D78"/>
    <w:rsid w:val="001F2E34"/>
    <w:rsid w:val="001F35B2"/>
    <w:rsid w:val="001F3970"/>
    <w:rsid w:val="001F419A"/>
    <w:rsid w:val="001F42D8"/>
    <w:rsid w:val="001F43D3"/>
    <w:rsid w:val="001F4CB2"/>
    <w:rsid w:val="001F4F76"/>
    <w:rsid w:val="001F52DD"/>
    <w:rsid w:val="001F55F4"/>
    <w:rsid w:val="001F5873"/>
    <w:rsid w:val="001F6032"/>
    <w:rsid w:val="001F61FD"/>
    <w:rsid w:val="001F63CB"/>
    <w:rsid w:val="001F6650"/>
    <w:rsid w:val="001F6C73"/>
    <w:rsid w:val="001F76EC"/>
    <w:rsid w:val="001F7DE1"/>
    <w:rsid w:val="00200DE5"/>
    <w:rsid w:val="0020133D"/>
    <w:rsid w:val="002013F6"/>
    <w:rsid w:val="002017B0"/>
    <w:rsid w:val="002019D5"/>
    <w:rsid w:val="0020261E"/>
    <w:rsid w:val="00202CA7"/>
    <w:rsid w:val="002038FD"/>
    <w:rsid w:val="00203E1E"/>
    <w:rsid w:val="002040F6"/>
    <w:rsid w:val="00204205"/>
    <w:rsid w:val="00204347"/>
    <w:rsid w:val="002049FF"/>
    <w:rsid w:val="0020545A"/>
    <w:rsid w:val="002055AE"/>
    <w:rsid w:val="00205C0A"/>
    <w:rsid w:val="00205E7D"/>
    <w:rsid w:val="0020605F"/>
    <w:rsid w:val="0020623A"/>
    <w:rsid w:val="00206828"/>
    <w:rsid w:val="0020688F"/>
    <w:rsid w:val="00206971"/>
    <w:rsid w:val="00206FAF"/>
    <w:rsid w:val="00207572"/>
    <w:rsid w:val="002077CE"/>
    <w:rsid w:val="002078EC"/>
    <w:rsid w:val="00210577"/>
    <w:rsid w:val="0021076F"/>
    <w:rsid w:val="00210B28"/>
    <w:rsid w:val="00210D4D"/>
    <w:rsid w:val="0021114D"/>
    <w:rsid w:val="002117F1"/>
    <w:rsid w:val="00211804"/>
    <w:rsid w:val="00211CA1"/>
    <w:rsid w:val="0021277A"/>
    <w:rsid w:val="00212ECB"/>
    <w:rsid w:val="002137C1"/>
    <w:rsid w:val="00213BCF"/>
    <w:rsid w:val="00213E0D"/>
    <w:rsid w:val="002142BF"/>
    <w:rsid w:val="0021430A"/>
    <w:rsid w:val="00215FBE"/>
    <w:rsid w:val="002162E6"/>
    <w:rsid w:val="00216F6F"/>
    <w:rsid w:val="002170E0"/>
    <w:rsid w:val="00220872"/>
    <w:rsid w:val="00220E71"/>
    <w:rsid w:val="002215F1"/>
    <w:rsid w:val="0022242E"/>
    <w:rsid w:val="002224D4"/>
    <w:rsid w:val="00222783"/>
    <w:rsid w:val="00222962"/>
    <w:rsid w:val="00222BEF"/>
    <w:rsid w:val="00222DC7"/>
    <w:rsid w:val="00222FD4"/>
    <w:rsid w:val="002230F9"/>
    <w:rsid w:val="002232F8"/>
    <w:rsid w:val="00223375"/>
    <w:rsid w:val="002235DF"/>
    <w:rsid w:val="00223872"/>
    <w:rsid w:val="00223978"/>
    <w:rsid w:val="00224949"/>
    <w:rsid w:val="00224965"/>
    <w:rsid w:val="002258A8"/>
    <w:rsid w:val="00225D71"/>
    <w:rsid w:val="002264E4"/>
    <w:rsid w:val="002265CA"/>
    <w:rsid w:val="002276BE"/>
    <w:rsid w:val="00227862"/>
    <w:rsid w:val="00227B8B"/>
    <w:rsid w:val="00227BC1"/>
    <w:rsid w:val="002308DC"/>
    <w:rsid w:val="00230B0C"/>
    <w:rsid w:val="00230B7A"/>
    <w:rsid w:val="00230CDC"/>
    <w:rsid w:val="00231008"/>
    <w:rsid w:val="0023132A"/>
    <w:rsid w:val="00231D27"/>
    <w:rsid w:val="00232889"/>
    <w:rsid w:val="0023498D"/>
    <w:rsid w:val="00234F38"/>
    <w:rsid w:val="00234FF4"/>
    <w:rsid w:val="00235335"/>
    <w:rsid w:val="002358CF"/>
    <w:rsid w:val="0023670E"/>
    <w:rsid w:val="0023692E"/>
    <w:rsid w:val="002370D8"/>
    <w:rsid w:val="00237A2D"/>
    <w:rsid w:val="00240470"/>
    <w:rsid w:val="002408EC"/>
    <w:rsid w:val="0024150F"/>
    <w:rsid w:val="00242C67"/>
    <w:rsid w:val="00243A43"/>
    <w:rsid w:val="00243F6C"/>
    <w:rsid w:val="002449CB"/>
    <w:rsid w:val="00244AFD"/>
    <w:rsid w:val="002451A5"/>
    <w:rsid w:val="0024569C"/>
    <w:rsid w:val="00245AD7"/>
    <w:rsid w:val="00245B63"/>
    <w:rsid w:val="0024644C"/>
    <w:rsid w:val="00246EC4"/>
    <w:rsid w:val="0024720D"/>
    <w:rsid w:val="00247400"/>
    <w:rsid w:val="002474F8"/>
    <w:rsid w:val="002503C2"/>
    <w:rsid w:val="00250DE3"/>
    <w:rsid w:val="00250FFC"/>
    <w:rsid w:val="002512B7"/>
    <w:rsid w:val="00251361"/>
    <w:rsid w:val="002519C2"/>
    <w:rsid w:val="00251AD9"/>
    <w:rsid w:val="00251D25"/>
    <w:rsid w:val="00252035"/>
    <w:rsid w:val="00252163"/>
    <w:rsid w:val="00252232"/>
    <w:rsid w:val="002524DF"/>
    <w:rsid w:val="00252A65"/>
    <w:rsid w:val="00252B9E"/>
    <w:rsid w:val="00252FA0"/>
    <w:rsid w:val="002532DC"/>
    <w:rsid w:val="00253873"/>
    <w:rsid w:val="00253A5C"/>
    <w:rsid w:val="00253C7C"/>
    <w:rsid w:val="00254832"/>
    <w:rsid w:val="00254D7E"/>
    <w:rsid w:val="0025574F"/>
    <w:rsid w:val="002574E1"/>
    <w:rsid w:val="00257920"/>
    <w:rsid w:val="00257CA1"/>
    <w:rsid w:val="00260273"/>
    <w:rsid w:val="002604B8"/>
    <w:rsid w:val="00260851"/>
    <w:rsid w:val="00260CDF"/>
    <w:rsid w:val="00260FC7"/>
    <w:rsid w:val="00261470"/>
    <w:rsid w:val="00261710"/>
    <w:rsid w:val="002625D3"/>
    <w:rsid w:val="00264276"/>
    <w:rsid w:val="002643AE"/>
    <w:rsid w:val="00264A6D"/>
    <w:rsid w:val="002652DB"/>
    <w:rsid w:val="00265B32"/>
    <w:rsid w:val="00266615"/>
    <w:rsid w:val="00266717"/>
    <w:rsid w:val="00266FD9"/>
    <w:rsid w:val="002677BB"/>
    <w:rsid w:val="00267913"/>
    <w:rsid w:val="00267FDF"/>
    <w:rsid w:val="00270437"/>
    <w:rsid w:val="002706AD"/>
    <w:rsid w:val="00271025"/>
    <w:rsid w:val="00271688"/>
    <w:rsid w:val="00271769"/>
    <w:rsid w:val="002717D2"/>
    <w:rsid w:val="00271A4D"/>
    <w:rsid w:val="00271F6B"/>
    <w:rsid w:val="0027229A"/>
    <w:rsid w:val="002736CD"/>
    <w:rsid w:val="00273A93"/>
    <w:rsid w:val="00273B65"/>
    <w:rsid w:val="0027521C"/>
    <w:rsid w:val="00276179"/>
    <w:rsid w:val="00276181"/>
    <w:rsid w:val="002761C6"/>
    <w:rsid w:val="0027706F"/>
    <w:rsid w:val="0027722D"/>
    <w:rsid w:val="00277ADE"/>
    <w:rsid w:val="00277EAB"/>
    <w:rsid w:val="00277EC2"/>
    <w:rsid w:val="00280235"/>
    <w:rsid w:val="00280591"/>
    <w:rsid w:val="002805AB"/>
    <w:rsid w:val="00280698"/>
    <w:rsid w:val="00281358"/>
    <w:rsid w:val="002813D6"/>
    <w:rsid w:val="002817EC"/>
    <w:rsid w:val="00281FD1"/>
    <w:rsid w:val="00282468"/>
    <w:rsid w:val="002825EF"/>
    <w:rsid w:val="00283258"/>
    <w:rsid w:val="00283294"/>
    <w:rsid w:val="00283665"/>
    <w:rsid w:val="00283A6E"/>
    <w:rsid w:val="00284184"/>
    <w:rsid w:val="002842E6"/>
    <w:rsid w:val="00284406"/>
    <w:rsid w:val="00284428"/>
    <w:rsid w:val="0028474A"/>
    <w:rsid w:val="002848FE"/>
    <w:rsid w:val="0028499E"/>
    <w:rsid w:val="00284D09"/>
    <w:rsid w:val="00284D60"/>
    <w:rsid w:val="002851F6"/>
    <w:rsid w:val="00286980"/>
    <w:rsid w:val="00287019"/>
    <w:rsid w:val="002873B8"/>
    <w:rsid w:val="002901FB"/>
    <w:rsid w:val="002902F3"/>
    <w:rsid w:val="00290DBD"/>
    <w:rsid w:val="0029114A"/>
    <w:rsid w:val="00291565"/>
    <w:rsid w:val="002916ED"/>
    <w:rsid w:val="00292656"/>
    <w:rsid w:val="002931A2"/>
    <w:rsid w:val="00293562"/>
    <w:rsid w:val="00293FBB"/>
    <w:rsid w:val="002951C6"/>
    <w:rsid w:val="00295832"/>
    <w:rsid w:val="00295BFB"/>
    <w:rsid w:val="00296154"/>
    <w:rsid w:val="002964FD"/>
    <w:rsid w:val="002969FA"/>
    <w:rsid w:val="00296FA8"/>
    <w:rsid w:val="002975DA"/>
    <w:rsid w:val="00297B11"/>
    <w:rsid w:val="00297D87"/>
    <w:rsid w:val="002A047E"/>
    <w:rsid w:val="002A0A78"/>
    <w:rsid w:val="002A15A8"/>
    <w:rsid w:val="002A1665"/>
    <w:rsid w:val="002A1D67"/>
    <w:rsid w:val="002A260E"/>
    <w:rsid w:val="002A26CF"/>
    <w:rsid w:val="002A3086"/>
    <w:rsid w:val="002A3111"/>
    <w:rsid w:val="002A32E3"/>
    <w:rsid w:val="002A3442"/>
    <w:rsid w:val="002A353A"/>
    <w:rsid w:val="002A3561"/>
    <w:rsid w:val="002A367D"/>
    <w:rsid w:val="002A4DC1"/>
    <w:rsid w:val="002A5303"/>
    <w:rsid w:val="002A5A12"/>
    <w:rsid w:val="002A6479"/>
    <w:rsid w:val="002A6B8C"/>
    <w:rsid w:val="002A6C89"/>
    <w:rsid w:val="002A71A7"/>
    <w:rsid w:val="002A7E62"/>
    <w:rsid w:val="002B0668"/>
    <w:rsid w:val="002B09A0"/>
    <w:rsid w:val="002B0CBA"/>
    <w:rsid w:val="002B0D2E"/>
    <w:rsid w:val="002B1077"/>
    <w:rsid w:val="002B139A"/>
    <w:rsid w:val="002B2115"/>
    <w:rsid w:val="002B2A4F"/>
    <w:rsid w:val="002B2C8C"/>
    <w:rsid w:val="002B5712"/>
    <w:rsid w:val="002B5F5E"/>
    <w:rsid w:val="002B60D6"/>
    <w:rsid w:val="002B7B38"/>
    <w:rsid w:val="002B7BF9"/>
    <w:rsid w:val="002B7DCB"/>
    <w:rsid w:val="002C0DD2"/>
    <w:rsid w:val="002C13F6"/>
    <w:rsid w:val="002C25F1"/>
    <w:rsid w:val="002C29A7"/>
    <w:rsid w:val="002C2FE7"/>
    <w:rsid w:val="002C30E7"/>
    <w:rsid w:val="002C3835"/>
    <w:rsid w:val="002C4165"/>
    <w:rsid w:val="002C446E"/>
    <w:rsid w:val="002C44B5"/>
    <w:rsid w:val="002C4547"/>
    <w:rsid w:val="002C4591"/>
    <w:rsid w:val="002C48CB"/>
    <w:rsid w:val="002C4A46"/>
    <w:rsid w:val="002C4A9C"/>
    <w:rsid w:val="002C4B67"/>
    <w:rsid w:val="002C4CB9"/>
    <w:rsid w:val="002C5A15"/>
    <w:rsid w:val="002C62C5"/>
    <w:rsid w:val="002C66DE"/>
    <w:rsid w:val="002C67AA"/>
    <w:rsid w:val="002C69B0"/>
    <w:rsid w:val="002C76A4"/>
    <w:rsid w:val="002C7855"/>
    <w:rsid w:val="002C7A57"/>
    <w:rsid w:val="002C7CC7"/>
    <w:rsid w:val="002D0254"/>
    <w:rsid w:val="002D0D66"/>
    <w:rsid w:val="002D0F8D"/>
    <w:rsid w:val="002D12DD"/>
    <w:rsid w:val="002D2118"/>
    <w:rsid w:val="002D25DA"/>
    <w:rsid w:val="002D2668"/>
    <w:rsid w:val="002D2C3F"/>
    <w:rsid w:val="002D2CA7"/>
    <w:rsid w:val="002D35A4"/>
    <w:rsid w:val="002D3747"/>
    <w:rsid w:val="002D44FD"/>
    <w:rsid w:val="002D4DB0"/>
    <w:rsid w:val="002D4E0B"/>
    <w:rsid w:val="002D6291"/>
    <w:rsid w:val="002D7F9C"/>
    <w:rsid w:val="002E0360"/>
    <w:rsid w:val="002E03B8"/>
    <w:rsid w:val="002E079C"/>
    <w:rsid w:val="002E09D6"/>
    <w:rsid w:val="002E0C15"/>
    <w:rsid w:val="002E1378"/>
    <w:rsid w:val="002E1724"/>
    <w:rsid w:val="002E1A66"/>
    <w:rsid w:val="002E1BC1"/>
    <w:rsid w:val="002E2CC1"/>
    <w:rsid w:val="002E3422"/>
    <w:rsid w:val="002E391A"/>
    <w:rsid w:val="002E4538"/>
    <w:rsid w:val="002E46B2"/>
    <w:rsid w:val="002E6394"/>
    <w:rsid w:val="002E669B"/>
    <w:rsid w:val="002E6B64"/>
    <w:rsid w:val="002E6BC2"/>
    <w:rsid w:val="002E6F45"/>
    <w:rsid w:val="002E7523"/>
    <w:rsid w:val="002E7FDE"/>
    <w:rsid w:val="002F05C2"/>
    <w:rsid w:val="002F083C"/>
    <w:rsid w:val="002F0895"/>
    <w:rsid w:val="002F0F65"/>
    <w:rsid w:val="002F0F7A"/>
    <w:rsid w:val="002F10A3"/>
    <w:rsid w:val="002F18E0"/>
    <w:rsid w:val="002F1D90"/>
    <w:rsid w:val="002F20CB"/>
    <w:rsid w:val="002F27FD"/>
    <w:rsid w:val="002F28F4"/>
    <w:rsid w:val="002F2EA4"/>
    <w:rsid w:val="002F2EB9"/>
    <w:rsid w:val="002F32F3"/>
    <w:rsid w:val="002F3357"/>
    <w:rsid w:val="002F3766"/>
    <w:rsid w:val="002F42CA"/>
    <w:rsid w:val="002F4534"/>
    <w:rsid w:val="002F4986"/>
    <w:rsid w:val="002F5533"/>
    <w:rsid w:val="002F5C8D"/>
    <w:rsid w:val="002F5EA1"/>
    <w:rsid w:val="002F6864"/>
    <w:rsid w:val="002F6E3E"/>
    <w:rsid w:val="002F72F5"/>
    <w:rsid w:val="002F7982"/>
    <w:rsid w:val="002F7C65"/>
    <w:rsid w:val="002F7F4B"/>
    <w:rsid w:val="002F7F4D"/>
    <w:rsid w:val="00300ACE"/>
    <w:rsid w:val="00301225"/>
    <w:rsid w:val="00301961"/>
    <w:rsid w:val="00301D22"/>
    <w:rsid w:val="00302C74"/>
    <w:rsid w:val="00303415"/>
    <w:rsid w:val="00303BD4"/>
    <w:rsid w:val="003042CB"/>
    <w:rsid w:val="00304609"/>
    <w:rsid w:val="00306A74"/>
    <w:rsid w:val="00310AF5"/>
    <w:rsid w:val="003112EA"/>
    <w:rsid w:val="003116F3"/>
    <w:rsid w:val="00311710"/>
    <w:rsid w:val="00311A27"/>
    <w:rsid w:val="00311B91"/>
    <w:rsid w:val="00311CF0"/>
    <w:rsid w:val="003120C4"/>
    <w:rsid w:val="00312131"/>
    <w:rsid w:val="0031256F"/>
    <w:rsid w:val="003129BB"/>
    <w:rsid w:val="00312A74"/>
    <w:rsid w:val="00313315"/>
    <w:rsid w:val="00313F18"/>
    <w:rsid w:val="00313F2A"/>
    <w:rsid w:val="00314343"/>
    <w:rsid w:val="003145A1"/>
    <w:rsid w:val="0031466B"/>
    <w:rsid w:val="00314EEB"/>
    <w:rsid w:val="0031509A"/>
    <w:rsid w:val="00315C0F"/>
    <w:rsid w:val="00315C50"/>
    <w:rsid w:val="00316839"/>
    <w:rsid w:val="00316FA9"/>
    <w:rsid w:val="00317540"/>
    <w:rsid w:val="00317BD2"/>
    <w:rsid w:val="00317DD6"/>
    <w:rsid w:val="00317EC5"/>
    <w:rsid w:val="003208B5"/>
    <w:rsid w:val="0032118E"/>
    <w:rsid w:val="00321CC9"/>
    <w:rsid w:val="00321CF3"/>
    <w:rsid w:val="003229A6"/>
    <w:rsid w:val="00323071"/>
    <w:rsid w:val="00323BB4"/>
    <w:rsid w:val="003242FD"/>
    <w:rsid w:val="0032476C"/>
    <w:rsid w:val="003264B6"/>
    <w:rsid w:val="00326AE8"/>
    <w:rsid w:val="003271E8"/>
    <w:rsid w:val="00327204"/>
    <w:rsid w:val="003276AE"/>
    <w:rsid w:val="00327958"/>
    <w:rsid w:val="00327B4C"/>
    <w:rsid w:val="00327E85"/>
    <w:rsid w:val="00330BCC"/>
    <w:rsid w:val="00331488"/>
    <w:rsid w:val="0033158E"/>
    <w:rsid w:val="00331C95"/>
    <w:rsid w:val="00331E26"/>
    <w:rsid w:val="00332879"/>
    <w:rsid w:val="00333634"/>
    <w:rsid w:val="00333C03"/>
    <w:rsid w:val="00334B6E"/>
    <w:rsid w:val="00334B8B"/>
    <w:rsid w:val="00335D52"/>
    <w:rsid w:val="00337039"/>
    <w:rsid w:val="00337907"/>
    <w:rsid w:val="0034037C"/>
    <w:rsid w:val="00340D99"/>
    <w:rsid w:val="00340F8A"/>
    <w:rsid w:val="00341804"/>
    <w:rsid w:val="00341E5C"/>
    <w:rsid w:val="0034300F"/>
    <w:rsid w:val="003439DE"/>
    <w:rsid w:val="00344376"/>
    <w:rsid w:val="0034488D"/>
    <w:rsid w:val="00344A9B"/>
    <w:rsid w:val="00344D53"/>
    <w:rsid w:val="00344D97"/>
    <w:rsid w:val="003454C5"/>
    <w:rsid w:val="00346024"/>
    <w:rsid w:val="00346664"/>
    <w:rsid w:val="00346A26"/>
    <w:rsid w:val="00346D13"/>
    <w:rsid w:val="00346F3A"/>
    <w:rsid w:val="00347632"/>
    <w:rsid w:val="00347D94"/>
    <w:rsid w:val="00347DB0"/>
    <w:rsid w:val="003500F0"/>
    <w:rsid w:val="0035052F"/>
    <w:rsid w:val="0035084F"/>
    <w:rsid w:val="00350FDB"/>
    <w:rsid w:val="0035122D"/>
    <w:rsid w:val="0035163B"/>
    <w:rsid w:val="00352A0F"/>
    <w:rsid w:val="00353247"/>
    <w:rsid w:val="003539D1"/>
    <w:rsid w:val="00354A33"/>
    <w:rsid w:val="00354B67"/>
    <w:rsid w:val="00355B9A"/>
    <w:rsid w:val="003560E9"/>
    <w:rsid w:val="0035743B"/>
    <w:rsid w:val="00357A3F"/>
    <w:rsid w:val="00357C1A"/>
    <w:rsid w:val="00360CE8"/>
    <w:rsid w:val="003610FE"/>
    <w:rsid w:val="00361A8A"/>
    <w:rsid w:val="00361DE1"/>
    <w:rsid w:val="00362962"/>
    <w:rsid w:val="0036303F"/>
    <w:rsid w:val="00363047"/>
    <w:rsid w:val="00363263"/>
    <w:rsid w:val="003649FB"/>
    <w:rsid w:val="00364E7C"/>
    <w:rsid w:val="003652AD"/>
    <w:rsid w:val="003654BE"/>
    <w:rsid w:val="00365588"/>
    <w:rsid w:val="00365971"/>
    <w:rsid w:val="00365C74"/>
    <w:rsid w:val="003666B2"/>
    <w:rsid w:val="00366A89"/>
    <w:rsid w:val="00366AC0"/>
    <w:rsid w:val="00366E9D"/>
    <w:rsid w:val="00367FEA"/>
    <w:rsid w:val="0037079D"/>
    <w:rsid w:val="003709E5"/>
    <w:rsid w:val="003726E4"/>
    <w:rsid w:val="00372980"/>
    <w:rsid w:val="00372E33"/>
    <w:rsid w:val="003738ED"/>
    <w:rsid w:val="00373C96"/>
    <w:rsid w:val="00373CB1"/>
    <w:rsid w:val="003741C2"/>
    <w:rsid w:val="003741D4"/>
    <w:rsid w:val="00374279"/>
    <w:rsid w:val="00374B95"/>
    <w:rsid w:val="00374C28"/>
    <w:rsid w:val="003750E8"/>
    <w:rsid w:val="00375C7F"/>
    <w:rsid w:val="00375CF5"/>
    <w:rsid w:val="00375F80"/>
    <w:rsid w:val="0037654B"/>
    <w:rsid w:val="0037661F"/>
    <w:rsid w:val="00376AF0"/>
    <w:rsid w:val="00376B43"/>
    <w:rsid w:val="00376C4F"/>
    <w:rsid w:val="00376D9E"/>
    <w:rsid w:val="00376F6A"/>
    <w:rsid w:val="00377B42"/>
    <w:rsid w:val="00377B70"/>
    <w:rsid w:val="00380728"/>
    <w:rsid w:val="00380A74"/>
    <w:rsid w:val="00380E79"/>
    <w:rsid w:val="0038107B"/>
    <w:rsid w:val="00381331"/>
    <w:rsid w:val="00381C99"/>
    <w:rsid w:val="00381E4B"/>
    <w:rsid w:val="00382317"/>
    <w:rsid w:val="00382C4A"/>
    <w:rsid w:val="00383287"/>
    <w:rsid w:val="0038329E"/>
    <w:rsid w:val="00383419"/>
    <w:rsid w:val="003838E1"/>
    <w:rsid w:val="00384261"/>
    <w:rsid w:val="003842C8"/>
    <w:rsid w:val="003842F5"/>
    <w:rsid w:val="00384528"/>
    <w:rsid w:val="00384EAB"/>
    <w:rsid w:val="00385D20"/>
    <w:rsid w:val="003864BA"/>
    <w:rsid w:val="00386BB9"/>
    <w:rsid w:val="00386DC6"/>
    <w:rsid w:val="00387DC7"/>
    <w:rsid w:val="00390330"/>
    <w:rsid w:val="0039055A"/>
    <w:rsid w:val="00390AFD"/>
    <w:rsid w:val="00390B3F"/>
    <w:rsid w:val="003919CB"/>
    <w:rsid w:val="00391FB4"/>
    <w:rsid w:val="00392195"/>
    <w:rsid w:val="0039233A"/>
    <w:rsid w:val="0039253C"/>
    <w:rsid w:val="00392711"/>
    <w:rsid w:val="003929A2"/>
    <w:rsid w:val="00393558"/>
    <w:rsid w:val="003937C0"/>
    <w:rsid w:val="00393AC0"/>
    <w:rsid w:val="00393ED6"/>
    <w:rsid w:val="00394194"/>
    <w:rsid w:val="003941BE"/>
    <w:rsid w:val="003942B4"/>
    <w:rsid w:val="0039509A"/>
    <w:rsid w:val="00395147"/>
    <w:rsid w:val="003955F4"/>
    <w:rsid w:val="003958BC"/>
    <w:rsid w:val="00396285"/>
    <w:rsid w:val="00396802"/>
    <w:rsid w:val="003968A2"/>
    <w:rsid w:val="00396997"/>
    <w:rsid w:val="00396CDC"/>
    <w:rsid w:val="00397BA9"/>
    <w:rsid w:val="00397ED9"/>
    <w:rsid w:val="00397FD3"/>
    <w:rsid w:val="003A0918"/>
    <w:rsid w:val="003A0CF5"/>
    <w:rsid w:val="003A194C"/>
    <w:rsid w:val="003A1B28"/>
    <w:rsid w:val="003A1B81"/>
    <w:rsid w:val="003A2BDF"/>
    <w:rsid w:val="003A2EAD"/>
    <w:rsid w:val="003A38BE"/>
    <w:rsid w:val="003A38FF"/>
    <w:rsid w:val="003A3B91"/>
    <w:rsid w:val="003A4187"/>
    <w:rsid w:val="003A425A"/>
    <w:rsid w:val="003A605E"/>
    <w:rsid w:val="003A6729"/>
    <w:rsid w:val="003A6828"/>
    <w:rsid w:val="003A722D"/>
    <w:rsid w:val="003B05E0"/>
    <w:rsid w:val="003B088A"/>
    <w:rsid w:val="003B10D8"/>
    <w:rsid w:val="003B1500"/>
    <w:rsid w:val="003B184D"/>
    <w:rsid w:val="003B19AE"/>
    <w:rsid w:val="003B1DFF"/>
    <w:rsid w:val="003B202F"/>
    <w:rsid w:val="003B29EA"/>
    <w:rsid w:val="003B2B8F"/>
    <w:rsid w:val="003B357D"/>
    <w:rsid w:val="003B3C02"/>
    <w:rsid w:val="003B3E36"/>
    <w:rsid w:val="003B66BA"/>
    <w:rsid w:val="003B7195"/>
    <w:rsid w:val="003B7516"/>
    <w:rsid w:val="003B7A4B"/>
    <w:rsid w:val="003B7B08"/>
    <w:rsid w:val="003B7B14"/>
    <w:rsid w:val="003C00C6"/>
    <w:rsid w:val="003C0100"/>
    <w:rsid w:val="003C02A5"/>
    <w:rsid w:val="003C082A"/>
    <w:rsid w:val="003C0863"/>
    <w:rsid w:val="003C0C45"/>
    <w:rsid w:val="003C0EC5"/>
    <w:rsid w:val="003C10E4"/>
    <w:rsid w:val="003C1576"/>
    <w:rsid w:val="003C19F3"/>
    <w:rsid w:val="003C1E79"/>
    <w:rsid w:val="003C255D"/>
    <w:rsid w:val="003C2FCE"/>
    <w:rsid w:val="003C338A"/>
    <w:rsid w:val="003C38BB"/>
    <w:rsid w:val="003C3AC6"/>
    <w:rsid w:val="003C3D45"/>
    <w:rsid w:val="003C3E70"/>
    <w:rsid w:val="003C42BB"/>
    <w:rsid w:val="003C47B5"/>
    <w:rsid w:val="003C49FF"/>
    <w:rsid w:val="003C4BE5"/>
    <w:rsid w:val="003C4D8D"/>
    <w:rsid w:val="003C5793"/>
    <w:rsid w:val="003C5AFC"/>
    <w:rsid w:val="003C5C6D"/>
    <w:rsid w:val="003C6395"/>
    <w:rsid w:val="003C6585"/>
    <w:rsid w:val="003C6883"/>
    <w:rsid w:val="003C6F45"/>
    <w:rsid w:val="003C7291"/>
    <w:rsid w:val="003C779E"/>
    <w:rsid w:val="003C7C27"/>
    <w:rsid w:val="003D0340"/>
    <w:rsid w:val="003D0925"/>
    <w:rsid w:val="003D09A1"/>
    <w:rsid w:val="003D111B"/>
    <w:rsid w:val="003D1701"/>
    <w:rsid w:val="003D1CA4"/>
    <w:rsid w:val="003D2302"/>
    <w:rsid w:val="003D23CD"/>
    <w:rsid w:val="003D2AF0"/>
    <w:rsid w:val="003D2B22"/>
    <w:rsid w:val="003D2B9C"/>
    <w:rsid w:val="003D429F"/>
    <w:rsid w:val="003D4C95"/>
    <w:rsid w:val="003D67B0"/>
    <w:rsid w:val="003D6C06"/>
    <w:rsid w:val="003D6F29"/>
    <w:rsid w:val="003D736D"/>
    <w:rsid w:val="003D766E"/>
    <w:rsid w:val="003D76B1"/>
    <w:rsid w:val="003D7FBF"/>
    <w:rsid w:val="003E03F6"/>
    <w:rsid w:val="003E08E3"/>
    <w:rsid w:val="003E0D48"/>
    <w:rsid w:val="003E157D"/>
    <w:rsid w:val="003E168F"/>
    <w:rsid w:val="003E1A61"/>
    <w:rsid w:val="003E1BB9"/>
    <w:rsid w:val="003E48C6"/>
    <w:rsid w:val="003E4B68"/>
    <w:rsid w:val="003E4C2C"/>
    <w:rsid w:val="003E5491"/>
    <w:rsid w:val="003E5923"/>
    <w:rsid w:val="003E6349"/>
    <w:rsid w:val="003E7027"/>
    <w:rsid w:val="003E7C98"/>
    <w:rsid w:val="003E7F0C"/>
    <w:rsid w:val="003F0759"/>
    <w:rsid w:val="003F0B6A"/>
    <w:rsid w:val="003F219A"/>
    <w:rsid w:val="003F21BD"/>
    <w:rsid w:val="003F2B7E"/>
    <w:rsid w:val="003F2D8E"/>
    <w:rsid w:val="003F3110"/>
    <w:rsid w:val="003F337B"/>
    <w:rsid w:val="003F3550"/>
    <w:rsid w:val="003F3959"/>
    <w:rsid w:val="003F3B69"/>
    <w:rsid w:val="003F3F8E"/>
    <w:rsid w:val="003F4105"/>
    <w:rsid w:val="003F4119"/>
    <w:rsid w:val="003F4507"/>
    <w:rsid w:val="003F4646"/>
    <w:rsid w:val="003F48A7"/>
    <w:rsid w:val="003F5106"/>
    <w:rsid w:val="003F5494"/>
    <w:rsid w:val="003F640B"/>
    <w:rsid w:val="003F66F5"/>
    <w:rsid w:val="003F6990"/>
    <w:rsid w:val="003F6D79"/>
    <w:rsid w:val="003F6F7B"/>
    <w:rsid w:val="004004B8"/>
    <w:rsid w:val="004005E0"/>
    <w:rsid w:val="00400B66"/>
    <w:rsid w:val="00400C95"/>
    <w:rsid w:val="00400E15"/>
    <w:rsid w:val="00401130"/>
    <w:rsid w:val="004013CF"/>
    <w:rsid w:val="0040184C"/>
    <w:rsid w:val="0040284E"/>
    <w:rsid w:val="00402A0F"/>
    <w:rsid w:val="0040305A"/>
    <w:rsid w:val="00403B19"/>
    <w:rsid w:val="004041C2"/>
    <w:rsid w:val="00405183"/>
    <w:rsid w:val="00405744"/>
    <w:rsid w:val="004057E3"/>
    <w:rsid w:val="00405BA0"/>
    <w:rsid w:val="004072A5"/>
    <w:rsid w:val="00407978"/>
    <w:rsid w:val="00410368"/>
    <w:rsid w:val="004109AF"/>
    <w:rsid w:val="00411932"/>
    <w:rsid w:val="00411B78"/>
    <w:rsid w:val="00411CD6"/>
    <w:rsid w:val="0041203A"/>
    <w:rsid w:val="004120F7"/>
    <w:rsid w:val="00412C60"/>
    <w:rsid w:val="00413416"/>
    <w:rsid w:val="00413A32"/>
    <w:rsid w:val="004149D0"/>
    <w:rsid w:val="00414CB1"/>
    <w:rsid w:val="00414DB1"/>
    <w:rsid w:val="0041589D"/>
    <w:rsid w:val="00415965"/>
    <w:rsid w:val="00415C9A"/>
    <w:rsid w:val="00416D74"/>
    <w:rsid w:val="00417473"/>
    <w:rsid w:val="00417523"/>
    <w:rsid w:val="004176C3"/>
    <w:rsid w:val="0042018E"/>
    <w:rsid w:val="00420453"/>
    <w:rsid w:val="004204B8"/>
    <w:rsid w:val="00421591"/>
    <w:rsid w:val="00421624"/>
    <w:rsid w:val="004218AD"/>
    <w:rsid w:val="00421F7A"/>
    <w:rsid w:val="00423401"/>
    <w:rsid w:val="00423AE6"/>
    <w:rsid w:val="004244DF"/>
    <w:rsid w:val="0042508B"/>
    <w:rsid w:val="004262A0"/>
    <w:rsid w:val="004262EB"/>
    <w:rsid w:val="0042644D"/>
    <w:rsid w:val="0042729D"/>
    <w:rsid w:val="00427920"/>
    <w:rsid w:val="00430429"/>
    <w:rsid w:val="00430BA0"/>
    <w:rsid w:val="004310D6"/>
    <w:rsid w:val="0043111C"/>
    <w:rsid w:val="00431216"/>
    <w:rsid w:val="0043134B"/>
    <w:rsid w:val="00431370"/>
    <w:rsid w:val="0043233C"/>
    <w:rsid w:val="00432A87"/>
    <w:rsid w:val="00433000"/>
    <w:rsid w:val="004331CD"/>
    <w:rsid w:val="00433607"/>
    <w:rsid w:val="00433FFD"/>
    <w:rsid w:val="0043435F"/>
    <w:rsid w:val="004347A2"/>
    <w:rsid w:val="00434A5D"/>
    <w:rsid w:val="004352D8"/>
    <w:rsid w:val="0043559E"/>
    <w:rsid w:val="00435897"/>
    <w:rsid w:val="00435D36"/>
    <w:rsid w:val="00435D8F"/>
    <w:rsid w:val="00436121"/>
    <w:rsid w:val="00436416"/>
    <w:rsid w:val="0043669B"/>
    <w:rsid w:val="00436887"/>
    <w:rsid w:val="00436A84"/>
    <w:rsid w:val="00436B78"/>
    <w:rsid w:val="00437101"/>
    <w:rsid w:val="004372F0"/>
    <w:rsid w:val="00437505"/>
    <w:rsid w:val="00437AFB"/>
    <w:rsid w:val="00437E09"/>
    <w:rsid w:val="004403FE"/>
    <w:rsid w:val="00440BFF"/>
    <w:rsid w:val="00441340"/>
    <w:rsid w:val="00442024"/>
    <w:rsid w:val="004421B9"/>
    <w:rsid w:val="00442437"/>
    <w:rsid w:val="00442443"/>
    <w:rsid w:val="00442E87"/>
    <w:rsid w:val="00442F87"/>
    <w:rsid w:val="00442FA9"/>
    <w:rsid w:val="00443147"/>
    <w:rsid w:val="004440E0"/>
    <w:rsid w:val="0044426A"/>
    <w:rsid w:val="00445396"/>
    <w:rsid w:val="004458A6"/>
    <w:rsid w:val="00445974"/>
    <w:rsid w:val="00445F57"/>
    <w:rsid w:val="004460EA"/>
    <w:rsid w:val="004461D7"/>
    <w:rsid w:val="0044656B"/>
    <w:rsid w:val="00446830"/>
    <w:rsid w:val="004479D2"/>
    <w:rsid w:val="00450AAD"/>
    <w:rsid w:val="0045148E"/>
    <w:rsid w:val="00451B67"/>
    <w:rsid w:val="00451EAF"/>
    <w:rsid w:val="00452635"/>
    <w:rsid w:val="004528E2"/>
    <w:rsid w:val="00453BB6"/>
    <w:rsid w:val="00454130"/>
    <w:rsid w:val="00454724"/>
    <w:rsid w:val="00454E7F"/>
    <w:rsid w:val="004551BB"/>
    <w:rsid w:val="00455923"/>
    <w:rsid w:val="00455B96"/>
    <w:rsid w:val="0045641E"/>
    <w:rsid w:val="00456475"/>
    <w:rsid w:val="00456514"/>
    <w:rsid w:val="00456756"/>
    <w:rsid w:val="00456B4E"/>
    <w:rsid w:val="00456F50"/>
    <w:rsid w:val="0045737A"/>
    <w:rsid w:val="0046002B"/>
    <w:rsid w:val="00460B16"/>
    <w:rsid w:val="00460E41"/>
    <w:rsid w:val="004610BB"/>
    <w:rsid w:val="00461CE4"/>
    <w:rsid w:val="004623D6"/>
    <w:rsid w:val="00462572"/>
    <w:rsid w:val="00462624"/>
    <w:rsid w:val="00463375"/>
    <w:rsid w:val="00463D4C"/>
    <w:rsid w:val="004645F8"/>
    <w:rsid w:val="0046486A"/>
    <w:rsid w:val="00465140"/>
    <w:rsid w:val="004654EE"/>
    <w:rsid w:val="00465D14"/>
    <w:rsid w:val="00465FCB"/>
    <w:rsid w:val="00466416"/>
    <w:rsid w:val="00466959"/>
    <w:rsid w:val="00466B95"/>
    <w:rsid w:val="00467225"/>
    <w:rsid w:val="00467A26"/>
    <w:rsid w:val="00467B44"/>
    <w:rsid w:val="00467D45"/>
    <w:rsid w:val="00467E41"/>
    <w:rsid w:val="0047221E"/>
    <w:rsid w:val="00472714"/>
    <w:rsid w:val="0047290A"/>
    <w:rsid w:val="00472D60"/>
    <w:rsid w:val="00472F9B"/>
    <w:rsid w:val="00473A95"/>
    <w:rsid w:val="00473F93"/>
    <w:rsid w:val="004740D5"/>
    <w:rsid w:val="00474904"/>
    <w:rsid w:val="00474D33"/>
    <w:rsid w:val="00474E3C"/>
    <w:rsid w:val="00474F56"/>
    <w:rsid w:val="004766E8"/>
    <w:rsid w:val="00476C35"/>
    <w:rsid w:val="00476FC4"/>
    <w:rsid w:val="00480909"/>
    <w:rsid w:val="00480BD7"/>
    <w:rsid w:val="004816DD"/>
    <w:rsid w:val="004829AC"/>
    <w:rsid w:val="00482D30"/>
    <w:rsid w:val="00483986"/>
    <w:rsid w:val="004841A4"/>
    <w:rsid w:val="004845ED"/>
    <w:rsid w:val="004848A3"/>
    <w:rsid w:val="00484ACA"/>
    <w:rsid w:val="00484BEA"/>
    <w:rsid w:val="00484DA5"/>
    <w:rsid w:val="00484EEC"/>
    <w:rsid w:val="00485086"/>
    <w:rsid w:val="0048548F"/>
    <w:rsid w:val="004877A0"/>
    <w:rsid w:val="00487F0E"/>
    <w:rsid w:val="004901AD"/>
    <w:rsid w:val="004904F4"/>
    <w:rsid w:val="004913A6"/>
    <w:rsid w:val="00491716"/>
    <w:rsid w:val="00491AE6"/>
    <w:rsid w:val="004925CA"/>
    <w:rsid w:val="00493919"/>
    <w:rsid w:val="004943E7"/>
    <w:rsid w:val="0049441A"/>
    <w:rsid w:val="00494537"/>
    <w:rsid w:val="0049471B"/>
    <w:rsid w:val="00494C88"/>
    <w:rsid w:val="0049543A"/>
    <w:rsid w:val="00495DCC"/>
    <w:rsid w:val="00496F06"/>
    <w:rsid w:val="004972E8"/>
    <w:rsid w:val="004975AB"/>
    <w:rsid w:val="00497D9B"/>
    <w:rsid w:val="004A011F"/>
    <w:rsid w:val="004A01E8"/>
    <w:rsid w:val="004A05EC"/>
    <w:rsid w:val="004A233E"/>
    <w:rsid w:val="004A2A8D"/>
    <w:rsid w:val="004A38ED"/>
    <w:rsid w:val="004A395B"/>
    <w:rsid w:val="004A3B4D"/>
    <w:rsid w:val="004A43E3"/>
    <w:rsid w:val="004A47F9"/>
    <w:rsid w:val="004A4A0F"/>
    <w:rsid w:val="004A4BF8"/>
    <w:rsid w:val="004A4E09"/>
    <w:rsid w:val="004A57DF"/>
    <w:rsid w:val="004A5D22"/>
    <w:rsid w:val="004A679F"/>
    <w:rsid w:val="004A69B1"/>
    <w:rsid w:val="004A796C"/>
    <w:rsid w:val="004A7B09"/>
    <w:rsid w:val="004A7DB1"/>
    <w:rsid w:val="004B04B7"/>
    <w:rsid w:val="004B07B1"/>
    <w:rsid w:val="004B09F2"/>
    <w:rsid w:val="004B0A9B"/>
    <w:rsid w:val="004B1328"/>
    <w:rsid w:val="004B1390"/>
    <w:rsid w:val="004B19BE"/>
    <w:rsid w:val="004B1B6C"/>
    <w:rsid w:val="004B214C"/>
    <w:rsid w:val="004B24AA"/>
    <w:rsid w:val="004B29F0"/>
    <w:rsid w:val="004B2A69"/>
    <w:rsid w:val="004B2FBB"/>
    <w:rsid w:val="004B378E"/>
    <w:rsid w:val="004B396C"/>
    <w:rsid w:val="004B3A5A"/>
    <w:rsid w:val="004B463E"/>
    <w:rsid w:val="004B4643"/>
    <w:rsid w:val="004B4DD3"/>
    <w:rsid w:val="004B4ED5"/>
    <w:rsid w:val="004B60D9"/>
    <w:rsid w:val="004B7251"/>
    <w:rsid w:val="004B74DD"/>
    <w:rsid w:val="004B779A"/>
    <w:rsid w:val="004B79CB"/>
    <w:rsid w:val="004B7C26"/>
    <w:rsid w:val="004B7D61"/>
    <w:rsid w:val="004C004D"/>
    <w:rsid w:val="004C00DD"/>
    <w:rsid w:val="004C0149"/>
    <w:rsid w:val="004C033F"/>
    <w:rsid w:val="004C08AB"/>
    <w:rsid w:val="004C0D58"/>
    <w:rsid w:val="004C1BF3"/>
    <w:rsid w:val="004C1C8E"/>
    <w:rsid w:val="004C1EE3"/>
    <w:rsid w:val="004C29DC"/>
    <w:rsid w:val="004C2E59"/>
    <w:rsid w:val="004C4A9F"/>
    <w:rsid w:val="004C5244"/>
    <w:rsid w:val="004C5BB3"/>
    <w:rsid w:val="004C6121"/>
    <w:rsid w:val="004C62B0"/>
    <w:rsid w:val="004C68D7"/>
    <w:rsid w:val="004C6E0A"/>
    <w:rsid w:val="004C736D"/>
    <w:rsid w:val="004C7AA8"/>
    <w:rsid w:val="004D05C1"/>
    <w:rsid w:val="004D0BE6"/>
    <w:rsid w:val="004D146D"/>
    <w:rsid w:val="004D1515"/>
    <w:rsid w:val="004D17BD"/>
    <w:rsid w:val="004D1905"/>
    <w:rsid w:val="004D2162"/>
    <w:rsid w:val="004D2801"/>
    <w:rsid w:val="004D3524"/>
    <w:rsid w:val="004D4C75"/>
    <w:rsid w:val="004D4E9B"/>
    <w:rsid w:val="004D5632"/>
    <w:rsid w:val="004D5916"/>
    <w:rsid w:val="004D5DD0"/>
    <w:rsid w:val="004D5FFE"/>
    <w:rsid w:val="004E0077"/>
    <w:rsid w:val="004E011D"/>
    <w:rsid w:val="004E04F6"/>
    <w:rsid w:val="004E0B8E"/>
    <w:rsid w:val="004E1AD0"/>
    <w:rsid w:val="004E2344"/>
    <w:rsid w:val="004E39BF"/>
    <w:rsid w:val="004E3A0F"/>
    <w:rsid w:val="004E3D3C"/>
    <w:rsid w:val="004E3DA6"/>
    <w:rsid w:val="004E44E6"/>
    <w:rsid w:val="004E47B7"/>
    <w:rsid w:val="004E4EDF"/>
    <w:rsid w:val="004E5B75"/>
    <w:rsid w:val="004E646F"/>
    <w:rsid w:val="004E6795"/>
    <w:rsid w:val="004E68BF"/>
    <w:rsid w:val="004E6D50"/>
    <w:rsid w:val="004E6E28"/>
    <w:rsid w:val="004E75F4"/>
    <w:rsid w:val="004E7C98"/>
    <w:rsid w:val="004E7D9F"/>
    <w:rsid w:val="004F0264"/>
    <w:rsid w:val="004F0295"/>
    <w:rsid w:val="004F0B68"/>
    <w:rsid w:val="004F0CF9"/>
    <w:rsid w:val="004F1C35"/>
    <w:rsid w:val="004F27D4"/>
    <w:rsid w:val="004F2F43"/>
    <w:rsid w:val="004F314C"/>
    <w:rsid w:val="004F3164"/>
    <w:rsid w:val="004F33CE"/>
    <w:rsid w:val="004F35AF"/>
    <w:rsid w:val="004F36D5"/>
    <w:rsid w:val="004F391B"/>
    <w:rsid w:val="004F3AB2"/>
    <w:rsid w:val="004F4153"/>
    <w:rsid w:val="004F4495"/>
    <w:rsid w:val="004F4618"/>
    <w:rsid w:val="004F4A44"/>
    <w:rsid w:val="004F4D8F"/>
    <w:rsid w:val="004F55CB"/>
    <w:rsid w:val="004F629C"/>
    <w:rsid w:val="004F62AC"/>
    <w:rsid w:val="004F6381"/>
    <w:rsid w:val="004F6462"/>
    <w:rsid w:val="004F65AF"/>
    <w:rsid w:val="004F6814"/>
    <w:rsid w:val="004F7B10"/>
    <w:rsid w:val="004F7B20"/>
    <w:rsid w:val="004F7C99"/>
    <w:rsid w:val="00500252"/>
    <w:rsid w:val="00500441"/>
    <w:rsid w:val="00500CED"/>
    <w:rsid w:val="00501358"/>
    <w:rsid w:val="00501702"/>
    <w:rsid w:val="0050178E"/>
    <w:rsid w:val="005031E0"/>
    <w:rsid w:val="00503C84"/>
    <w:rsid w:val="005051AD"/>
    <w:rsid w:val="005053C4"/>
    <w:rsid w:val="00505CF0"/>
    <w:rsid w:val="00505FE2"/>
    <w:rsid w:val="00506B19"/>
    <w:rsid w:val="00506F95"/>
    <w:rsid w:val="00507214"/>
    <w:rsid w:val="00507782"/>
    <w:rsid w:val="005077FB"/>
    <w:rsid w:val="00510A4D"/>
    <w:rsid w:val="00510DE1"/>
    <w:rsid w:val="00510E5E"/>
    <w:rsid w:val="005112B5"/>
    <w:rsid w:val="00511B83"/>
    <w:rsid w:val="00513117"/>
    <w:rsid w:val="0051389C"/>
    <w:rsid w:val="00513B5C"/>
    <w:rsid w:val="00513BE5"/>
    <w:rsid w:val="00513E0F"/>
    <w:rsid w:val="00513F73"/>
    <w:rsid w:val="00514380"/>
    <w:rsid w:val="00514645"/>
    <w:rsid w:val="005148E8"/>
    <w:rsid w:val="00514BD1"/>
    <w:rsid w:val="00514E1E"/>
    <w:rsid w:val="00515076"/>
    <w:rsid w:val="005152B3"/>
    <w:rsid w:val="0051552B"/>
    <w:rsid w:val="005159F8"/>
    <w:rsid w:val="00515CA0"/>
    <w:rsid w:val="005170B1"/>
    <w:rsid w:val="0051789E"/>
    <w:rsid w:val="00517A07"/>
    <w:rsid w:val="00517C3D"/>
    <w:rsid w:val="00517EA3"/>
    <w:rsid w:val="00520848"/>
    <w:rsid w:val="00520BA9"/>
    <w:rsid w:val="0052126E"/>
    <w:rsid w:val="00521C37"/>
    <w:rsid w:val="00522303"/>
    <w:rsid w:val="00522860"/>
    <w:rsid w:val="00522B9E"/>
    <w:rsid w:val="00522CE6"/>
    <w:rsid w:val="00522D89"/>
    <w:rsid w:val="00522F15"/>
    <w:rsid w:val="0052329F"/>
    <w:rsid w:val="00523B85"/>
    <w:rsid w:val="005258C1"/>
    <w:rsid w:val="00525E52"/>
    <w:rsid w:val="0052647E"/>
    <w:rsid w:val="0052687F"/>
    <w:rsid w:val="0052766A"/>
    <w:rsid w:val="0053144E"/>
    <w:rsid w:val="00532308"/>
    <w:rsid w:val="00532801"/>
    <w:rsid w:val="00533B5C"/>
    <w:rsid w:val="005343D9"/>
    <w:rsid w:val="00534863"/>
    <w:rsid w:val="005348C5"/>
    <w:rsid w:val="00534B93"/>
    <w:rsid w:val="00535377"/>
    <w:rsid w:val="00536480"/>
    <w:rsid w:val="0053691C"/>
    <w:rsid w:val="00536AEE"/>
    <w:rsid w:val="00536D7B"/>
    <w:rsid w:val="00536F9C"/>
    <w:rsid w:val="00537183"/>
    <w:rsid w:val="005371BE"/>
    <w:rsid w:val="00537781"/>
    <w:rsid w:val="005378C7"/>
    <w:rsid w:val="005406F5"/>
    <w:rsid w:val="00540A11"/>
    <w:rsid w:val="00541517"/>
    <w:rsid w:val="00541D2C"/>
    <w:rsid w:val="00541FC1"/>
    <w:rsid w:val="00542C2E"/>
    <w:rsid w:val="0054313B"/>
    <w:rsid w:val="005436A7"/>
    <w:rsid w:val="0054375E"/>
    <w:rsid w:val="00543CED"/>
    <w:rsid w:val="00544F91"/>
    <w:rsid w:val="005455C6"/>
    <w:rsid w:val="00545794"/>
    <w:rsid w:val="00545D6F"/>
    <w:rsid w:val="005464A9"/>
    <w:rsid w:val="00546D09"/>
    <w:rsid w:val="00546EF7"/>
    <w:rsid w:val="00547550"/>
    <w:rsid w:val="00547C3D"/>
    <w:rsid w:val="00547FA2"/>
    <w:rsid w:val="00550007"/>
    <w:rsid w:val="00550A54"/>
    <w:rsid w:val="00551C03"/>
    <w:rsid w:val="005523B5"/>
    <w:rsid w:val="005523C9"/>
    <w:rsid w:val="005529A1"/>
    <w:rsid w:val="00552A9A"/>
    <w:rsid w:val="0055357D"/>
    <w:rsid w:val="005536F2"/>
    <w:rsid w:val="005539D0"/>
    <w:rsid w:val="00554069"/>
    <w:rsid w:val="00554F8C"/>
    <w:rsid w:val="005551C7"/>
    <w:rsid w:val="005557F8"/>
    <w:rsid w:val="00555EA4"/>
    <w:rsid w:val="00556EE3"/>
    <w:rsid w:val="005602BE"/>
    <w:rsid w:val="00560B8D"/>
    <w:rsid w:val="005626CC"/>
    <w:rsid w:val="00562AEC"/>
    <w:rsid w:val="00563FD8"/>
    <w:rsid w:val="00564114"/>
    <w:rsid w:val="005641C0"/>
    <w:rsid w:val="0056431E"/>
    <w:rsid w:val="00564375"/>
    <w:rsid w:val="0056477E"/>
    <w:rsid w:val="00565696"/>
    <w:rsid w:val="00565BB5"/>
    <w:rsid w:val="00565E3E"/>
    <w:rsid w:val="00566421"/>
    <w:rsid w:val="00566B73"/>
    <w:rsid w:val="00566BCE"/>
    <w:rsid w:val="00566D0B"/>
    <w:rsid w:val="00566DDD"/>
    <w:rsid w:val="00566DEE"/>
    <w:rsid w:val="00566DF9"/>
    <w:rsid w:val="0056749E"/>
    <w:rsid w:val="00567800"/>
    <w:rsid w:val="00567E36"/>
    <w:rsid w:val="00567FF8"/>
    <w:rsid w:val="005701B0"/>
    <w:rsid w:val="00570C41"/>
    <w:rsid w:val="0057157E"/>
    <w:rsid w:val="0057167B"/>
    <w:rsid w:val="0057183E"/>
    <w:rsid w:val="00571879"/>
    <w:rsid w:val="00571D51"/>
    <w:rsid w:val="00571D76"/>
    <w:rsid w:val="00571E84"/>
    <w:rsid w:val="005722A1"/>
    <w:rsid w:val="00572837"/>
    <w:rsid w:val="00572F9B"/>
    <w:rsid w:val="00573063"/>
    <w:rsid w:val="00573E2E"/>
    <w:rsid w:val="00573F97"/>
    <w:rsid w:val="00574146"/>
    <w:rsid w:val="0057427E"/>
    <w:rsid w:val="005742A9"/>
    <w:rsid w:val="00574AC7"/>
    <w:rsid w:val="00575097"/>
    <w:rsid w:val="0057526F"/>
    <w:rsid w:val="005757E1"/>
    <w:rsid w:val="00575819"/>
    <w:rsid w:val="00575ADE"/>
    <w:rsid w:val="0057674F"/>
    <w:rsid w:val="00577B71"/>
    <w:rsid w:val="00577DC0"/>
    <w:rsid w:val="0058073F"/>
    <w:rsid w:val="00581B10"/>
    <w:rsid w:val="00581C6E"/>
    <w:rsid w:val="00581E82"/>
    <w:rsid w:val="00582CAA"/>
    <w:rsid w:val="0058383F"/>
    <w:rsid w:val="005845A1"/>
    <w:rsid w:val="00584BEF"/>
    <w:rsid w:val="00584E5D"/>
    <w:rsid w:val="00585109"/>
    <w:rsid w:val="00585503"/>
    <w:rsid w:val="00585A64"/>
    <w:rsid w:val="00585B64"/>
    <w:rsid w:val="00585BB6"/>
    <w:rsid w:val="00586981"/>
    <w:rsid w:val="00586AAA"/>
    <w:rsid w:val="00586C4E"/>
    <w:rsid w:val="00587342"/>
    <w:rsid w:val="00590214"/>
    <w:rsid w:val="00591067"/>
    <w:rsid w:val="005929C6"/>
    <w:rsid w:val="00592B8F"/>
    <w:rsid w:val="00593023"/>
    <w:rsid w:val="005933C1"/>
    <w:rsid w:val="00593ADB"/>
    <w:rsid w:val="0059437C"/>
    <w:rsid w:val="00595533"/>
    <w:rsid w:val="00595E34"/>
    <w:rsid w:val="00596154"/>
    <w:rsid w:val="00596234"/>
    <w:rsid w:val="00596F4E"/>
    <w:rsid w:val="00597240"/>
    <w:rsid w:val="00597530"/>
    <w:rsid w:val="00597757"/>
    <w:rsid w:val="00597927"/>
    <w:rsid w:val="005A047F"/>
    <w:rsid w:val="005A0CA8"/>
    <w:rsid w:val="005A0DF1"/>
    <w:rsid w:val="005A0E24"/>
    <w:rsid w:val="005A1345"/>
    <w:rsid w:val="005A181C"/>
    <w:rsid w:val="005A1907"/>
    <w:rsid w:val="005A1D68"/>
    <w:rsid w:val="005A386D"/>
    <w:rsid w:val="005A3A56"/>
    <w:rsid w:val="005A3BBC"/>
    <w:rsid w:val="005A4532"/>
    <w:rsid w:val="005A4CD4"/>
    <w:rsid w:val="005A5127"/>
    <w:rsid w:val="005A5184"/>
    <w:rsid w:val="005A560B"/>
    <w:rsid w:val="005A5625"/>
    <w:rsid w:val="005A5AD6"/>
    <w:rsid w:val="005A69F1"/>
    <w:rsid w:val="005A6A6C"/>
    <w:rsid w:val="005A6C89"/>
    <w:rsid w:val="005A6D81"/>
    <w:rsid w:val="005A776F"/>
    <w:rsid w:val="005A78D8"/>
    <w:rsid w:val="005A7FB2"/>
    <w:rsid w:val="005B0104"/>
    <w:rsid w:val="005B0775"/>
    <w:rsid w:val="005B08F0"/>
    <w:rsid w:val="005B1443"/>
    <w:rsid w:val="005B1AC4"/>
    <w:rsid w:val="005B1AD8"/>
    <w:rsid w:val="005B29CA"/>
    <w:rsid w:val="005B2B84"/>
    <w:rsid w:val="005B2EFB"/>
    <w:rsid w:val="005B3385"/>
    <w:rsid w:val="005B409C"/>
    <w:rsid w:val="005B41A7"/>
    <w:rsid w:val="005B4468"/>
    <w:rsid w:val="005B478D"/>
    <w:rsid w:val="005B4D0F"/>
    <w:rsid w:val="005B4E57"/>
    <w:rsid w:val="005B50D1"/>
    <w:rsid w:val="005B55BD"/>
    <w:rsid w:val="005B5A3E"/>
    <w:rsid w:val="005B6A81"/>
    <w:rsid w:val="005B6D50"/>
    <w:rsid w:val="005B716F"/>
    <w:rsid w:val="005B774E"/>
    <w:rsid w:val="005C0427"/>
    <w:rsid w:val="005C0E49"/>
    <w:rsid w:val="005C10A3"/>
    <w:rsid w:val="005C150D"/>
    <w:rsid w:val="005C1967"/>
    <w:rsid w:val="005C2A8D"/>
    <w:rsid w:val="005C32E3"/>
    <w:rsid w:val="005C349A"/>
    <w:rsid w:val="005C35BA"/>
    <w:rsid w:val="005C3D53"/>
    <w:rsid w:val="005C41C9"/>
    <w:rsid w:val="005C49C3"/>
    <w:rsid w:val="005C4EF7"/>
    <w:rsid w:val="005C50CF"/>
    <w:rsid w:val="005C54F5"/>
    <w:rsid w:val="005C57A3"/>
    <w:rsid w:val="005C5D42"/>
    <w:rsid w:val="005C610E"/>
    <w:rsid w:val="005C65BB"/>
    <w:rsid w:val="005C683E"/>
    <w:rsid w:val="005C756A"/>
    <w:rsid w:val="005C7C1F"/>
    <w:rsid w:val="005D0930"/>
    <w:rsid w:val="005D0E87"/>
    <w:rsid w:val="005D13F0"/>
    <w:rsid w:val="005D1456"/>
    <w:rsid w:val="005D14BC"/>
    <w:rsid w:val="005D1555"/>
    <w:rsid w:val="005D22E9"/>
    <w:rsid w:val="005D2673"/>
    <w:rsid w:val="005D277A"/>
    <w:rsid w:val="005D289E"/>
    <w:rsid w:val="005D2D79"/>
    <w:rsid w:val="005D2E3A"/>
    <w:rsid w:val="005D33DB"/>
    <w:rsid w:val="005D3A1D"/>
    <w:rsid w:val="005D3D16"/>
    <w:rsid w:val="005D3F9D"/>
    <w:rsid w:val="005D454D"/>
    <w:rsid w:val="005D48A1"/>
    <w:rsid w:val="005D4AA7"/>
    <w:rsid w:val="005D4DA3"/>
    <w:rsid w:val="005D5152"/>
    <w:rsid w:val="005D59F3"/>
    <w:rsid w:val="005D5E31"/>
    <w:rsid w:val="005D5E80"/>
    <w:rsid w:val="005D711B"/>
    <w:rsid w:val="005D72C1"/>
    <w:rsid w:val="005E0110"/>
    <w:rsid w:val="005E032D"/>
    <w:rsid w:val="005E056B"/>
    <w:rsid w:val="005E08A4"/>
    <w:rsid w:val="005E0980"/>
    <w:rsid w:val="005E0D6E"/>
    <w:rsid w:val="005E14EC"/>
    <w:rsid w:val="005E22D9"/>
    <w:rsid w:val="005E2754"/>
    <w:rsid w:val="005E2940"/>
    <w:rsid w:val="005E29CC"/>
    <w:rsid w:val="005E2A5A"/>
    <w:rsid w:val="005E2FD3"/>
    <w:rsid w:val="005E3843"/>
    <w:rsid w:val="005E4189"/>
    <w:rsid w:val="005E440E"/>
    <w:rsid w:val="005E48CC"/>
    <w:rsid w:val="005E5272"/>
    <w:rsid w:val="005E53C9"/>
    <w:rsid w:val="005E581A"/>
    <w:rsid w:val="005E6309"/>
    <w:rsid w:val="005E6734"/>
    <w:rsid w:val="005E69CB"/>
    <w:rsid w:val="005E6A57"/>
    <w:rsid w:val="005E7062"/>
    <w:rsid w:val="005E7618"/>
    <w:rsid w:val="005E7D80"/>
    <w:rsid w:val="005E7E05"/>
    <w:rsid w:val="005E7F13"/>
    <w:rsid w:val="005F0418"/>
    <w:rsid w:val="005F11FE"/>
    <w:rsid w:val="005F1A23"/>
    <w:rsid w:val="005F1C33"/>
    <w:rsid w:val="005F1D7A"/>
    <w:rsid w:val="005F305A"/>
    <w:rsid w:val="005F3162"/>
    <w:rsid w:val="005F4B19"/>
    <w:rsid w:val="005F4B3C"/>
    <w:rsid w:val="005F4D77"/>
    <w:rsid w:val="005F4F3C"/>
    <w:rsid w:val="005F4F43"/>
    <w:rsid w:val="005F5820"/>
    <w:rsid w:val="005F62A6"/>
    <w:rsid w:val="005F6710"/>
    <w:rsid w:val="005F6E62"/>
    <w:rsid w:val="005F74F9"/>
    <w:rsid w:val="005F7B38"/>
    <w:rsid w:val="005F7CBB"/>
    <w:rsid w:val="005F7E01"/>
    <w:rsid w:val="0060007C"/>
    <w:rsid w:val="00600248"/>
    <w:rsid w:val="00600E75"/>
    <w:rsid w:val="006010D5"/>
    <w:rsid w:val="00601280"/>
    <w:rsid w:val="00601426"/>
    <w:rsid w:val="006014FA"/>
    <w:rsid w:val="00601543"/>
    <w:rsid w:val="006018AF"/>
    <w:rsid w:val="00602232"/>
    <w:rsid w:val="00602456"/>
    <w:rsid w:val="00602C3C"/>
    <w:rsid w:val="006032C7"/>
    <w:rsid w:val="006038A3"/>
    <w:rsid w:val="00604F78"/>
    <w:rsid w:val="00605785"/>
    <w:rsid w:val="00606072"/>
    <w:rsid w:val="00606734"/>
    <w:rsid w:val="00606A43"/>
    <w:rsid w:val="00606EF9"/>
    <w:rsid w:val="006071E3"/>
    <w:rsid w:val="0060778D"/>
    <w:rsid w:val="00607EB5"/>
    <w:rsid w:val="0061049C"/>
    <w:rsid w:val="00610780"/>
    <w:rsid w:val="00610858"/>
    <w:rsid w:val="00610906"/>
    <w:rsid w:val="00610DCE"/>
    <w:rsid w:val="00610F65"/>
    <w:rsid w:val="006117C2"/>
    <w:rsid w:val="00611ACD"/>
    <w:rsid w:val="00611EE2"/>
    <w:rsid w:val="00612344"/>
    <w:rsid w:val="00612384"/>
    <w:rsid w:val="00612AD9"/>
    <w:rsid w:val="006130C2"/>
    <w:rsid w:val="006132CD"/>
    <w:rsid w:val="00613709"/>
    <w:rsid w:val="00613746"/>
    <w:rsid w:val="006137E1"/>
    <w:rsid w:val="00614405"/>
    <w:rsid w:val="006151F0"/>
    <w:rsid w:val="00615E60"/>
    <w:rsid w:val="0061609C"/>
    <w:rsid w:val="00616E1E"/>
    <w:rsid w:val="0061761B"/>
    <w:rsid w:val="006177A9"/>
    <w:rsid w:val="00620D14"/>
    <w:rsid w:val="00621A25"/>
    <w:rsid w:val="006220E3"/>
    <w:rsid w:val="006222E8"/>
    <w:rsid w:val="00623504"/>
    <w:rsid w:val="00623CFB"/>
    <w:rsid w:val="006242E3"/>
    <w:rsid w:val="006249F7"/>
    <w:rsid w:val="00624D12"/>
    <w:rsid w:val="00624FBC"/>
    <w:rsid w:val="00625295"/>
    <w:rsid w:val="00625685"/>
    <w:rsid w:val="0062591A"/>
    <w:rsid w:val="0062752D"/>
    <w:rsid w:val="00627558"/>
    <w:rsid w:val="00627979"/>
    <w:rsid w:val="00627B00"/>
    <w:rsid w:val="00627FA0"/>
    <w:rsid w:val="006301B2"/>
    <w:rsid w:val="00630719"/>
    <w:rsid w:val="00630D8A"/>
    <w:rsid w:val="00631373"/>
    <w:rsid w:val="00631905"/>
    <w:rsid w:val="00632307"/>
    <w:rsid w:val="0063279D"/>
    <w:rsid w:val="006327E0"/>
    <w:rsid w:val="00632DEE"/>
    <w:rsid w:val="00632F43"/>
    <w:rsid w:val="006333FD"/>
    <w:rsid w:val="00634070"/>
    <w:rsid w:val="006341A9"/>
    <w:rsid w:val="00634610"/>
    <w:rsid w:val="00634691"/>
    <w:rsid w:val="00634FB2"/>
    <w:rsid w:val="00635F77"/>
    <w:rsid w:val="006364AA"/>
    <w:rsid w:val="0063671C"/>
    <w:rsid w:val="0063674C"/>
    <w:rsid w:val="00636D1B"/>
    <w:rsid w:val="006374DB"/>
    <w:rsid w:val="00640EEC"/>
    <w:rsid w:val="0064202F"/>
    <w:rsid w:val="00642489"/>
    <w:rsid w:val="00642732"/>
    <w:rsid w:val="00642A9E"/>
    <w:rsid w:val="00642BD6"/>
    <w:rsid w:val="00642FB6"/>
    <w:rsid w:val="0064307C"/>
    <w:rsid w:val="00643613"/>
    <w:rsid w:val="006438A1"/>
    <w:rsid w:val="006438DA"/>
    <w:rsid w:val="00643B7E"/>
    <w:rsid w:val="00643E38"/>
    <w:rsid w:val="00644801"/>
    <w:rsid w:val="00644959"/>
    <w:rsid w:val="00644C7C"/>
    <w:rsid w:val="00644FAE"/>
    <w:rsid w:val="0064525A"/>
    <w:rsid w:val="0064548E"/>
    <w:rsid w:val="006458E3"/>
    <w:rsid w:val="006462A4"/>
    <w:rsid w:val="0064662B"/>
    <w:rsid w:val="00646776"/>
    <w:rsid w:val="00646CFB"/>
    <w:rsid w:val="00646DE0"/>
    <w:rsid w:val="0064702E"/>
    <w:rsid w:val="006472A7"/>
    <w:rsid w:val="00647B16"/>
    <w:rsid w:val="00650099"/>
    <w:rsid w:val="006500DF"/>
    <w:rsid w:val="00651409"/>
    <w:rsid w:val="00651676"/>
    <w:rsid w:val="00652789"/>
    <w:rsid w:val="00653407"/>
    <w:rsid w:val="006539F7"/>
    <w:rsid w:val="00653D72"/>
    <w:rsid w:val="00653EAA"/>
    <w:rsid w:val="00654214"/>
    <w:rsid w:val="00654257"/>
    <w:rsid w:val="00654E33"/>
    <w:rsid w:val="00655901"/>
    <w:rsid w:val="00655D20"/>
    <w:rsid w:val="006564ED"/>
    <w:rsid w:val="00656976"/>
    <w:rsid w:val="00656DB5"/>
    <w:rsid w:val="0065739F"/>
    <w:rsid w:val="00657FB4"/>
    <w:rsid w:val="00660992"/>
    <w:rsid w:val="00660FE2"/>
    <w:rsid w:val="00661721"/>
    <w:rsid w:val="0066208B"/>
    <w:rsid w:val="0066266D"/>
    <w:rsid w:val="00662A9B"/>
    <w:rsid w:val="00662B02"/>
    <w:rsid w:val="00662F64"/>
    <w:rsid w:val="006632EC"/>
    <w:rsid w:val="00663A1C"/>
    <w:rsid w:val="00663DF7"/>
    <w:rsid w:val="006640F3"/>
    <w:rsid w:val="00665270"/>
    <w:rsid w:val="0066539A"/>
    <w:rsid w:val="00665A6C"/>
    <w:rsid w:val="006660CD"/>
    <w:rsid w:val="00666641"/>
    <w:rsid w:val="00666B2E"/>
    <w:rsid w:val="00666D86"/>
    <w:rsid w:val="00666DF9"/>
    <w:rsid w:val="00666E83"/>
    <w:rsid w:val="00667B5A"/>
    <w:rsid w:val="006700B1"/>
    <w:rsid w:val="00670366"/>
    <w:rsid w:val="006705FC"/>
    <w:rsid w:val="006706C2"/>
    <w:rsid w:val="00670C16"/>
    <w:rsid w:val="00670F31"/>
    <w:rsid w:val="00671150"/>
    <w:rsid w:val="0067141C"/>
    <w:rsid w:val="00671618"/>
    <w:rsid w:val="0067208E"/>
    <w:rsid w:val="00672299"/>
    <w:rsid w:val="0067265A"/>
    <w:rsid w:val="00672759"/>
    <w:rsid w:val="00672785"/>
    <w:rsid w:val="00672975"/>
    <w:rsid w:val="00673470"/>
    <w:rsid w:val="00673737"/>
    <w:rsid w:val="00673971"/>
    <w:rsid w:val="00673ED0"/>
    <w:rsid w:val="00673F2E"/>
    <w:rsid w:val="00674CD8"/>
    <w:rsid w:val="00675240"/>
    <w:rsid w:val="006753F6"/>
    <w:rsid w:val="006756D9"/>
    <w:rsid w:val="00676277"/>
    <w:rsid w:val="00676431"/>
    <w:rsid w:val="006764A5"/>
    <w:rsid w:val="00676E88"/>
    <w:rsid w:val="00676F7F"/>
    <w:rsid w:val="00677075"/>
    <w:rsid w:val="0067726C"/>
    <w:rsid w:val="006772F8"/>
    <w:rsid w:val="00677446"/>
    <w:rsid w:val="00677BB4"/>
    <w:rsid w:val="00677FC9"/>
    <w:rsid w:val="00680AC2"/>
    <w:rsid w:val="00680F63"/>
    <w:rsid w:val="006827FC"/>
    <w:rsid w:val="006833CC"/>
    <w:rsid w:val="0068379D"/>
    <w:rsid w:val="00683BD7"/>
    <w:rsid w:val="006840D2"/>
    <w:rsid w:val="00684CBA"/>
    <w:rsid w:val="00686098"/>
    <w:rsid w:val="00686111"/>
    <w:rsid w:val="0068619A"/>
    <w:rsid w:val="006862AA"/>
    <w:rsid w:val="00686750"/>
    <w:rsid w:val="00687294"/>
    <w:rsid w:val="006873E8"/>
    <w:rsid w:val="00691E88"/>
    <w:rsid w:val="00691F79"/>
    <w:rsid w:val="0069244D"/>
    <w:rsid w:val="006924D6"/>
    <w:rsid w:val="00692733"/>
    <w:rsid w:val="00692EBA"/>
    <w:rsid w:val="0069330C"/>
    <w:rsid w:val="00693AA0"/>
    <w:rsid w:val="00693DD4"/>
    <w:rsid w:val="0069456A"/>
    <w:rsid w:val="00694F2B"/>
    <w:rsid w:val="0069513E"/>
    <w:rsid w:val="00695560"/>
    <w:rsid w:val="006968E6"/>
    <w:rsid w:val="00697120"/>
    <w:rsid w:val="006973B2"/>
    <w:rsid w:val="006A036B"/>
    <w:rsid w:val="006A04A4"/>
    <w:rsid w:val="006A04ED"/>
    <w:rsid w:val="006A0957"/>
    <w:rsid w:val="006A1085"/>
    <w:rsid w:val="006A13FB"/>
    <w:rsid w:val="006A17F5"/>
    <w:rsid w:val="006A182F"/>
    <w:rsid w:val="006A190D"/>
    <w:rsid w:val="006A2251"/>
    <w:rsid w:val="006A2BF3"/>
    <w:rsid w:val="006A55DA"/>
    <w:rsid w:val="006A55E1"/>
    <w:rsid w:val="006A5C43"/>
    <w:rsid w:val="006A6092"/>
    <w:rsid w:val="006A6246"/>
    <w:rsid w:val="006A7D74"/>
    <w:rsid w:val="006B0F7E"/>
    <w:rsid w:val="006B16BF"/>
    <w:rsid w:val="006B1C4C"/>
    <w:rsid w:val="006B1DC9"/>
    <w:rsid w:val="006B2432"/>
    <w:rsid w:val="006B25DE"/>
    <w:rsid w:val="006B2BC4"/>
    <w:rsid w:val="006B34B7"/>
    <w:rsid w:val="006B3B79"/>
    <w:rsid w:val="006B3FC5"/>
    <w:rsid w:val="006B4616"/>
    <w:rsid w:val="006B6429"/>
    <w:rsid w:val="006B649D"/>
    <w:rsid w:val="006B6802"/>
    <w:rsid w:val="006B6B16"/>
    <w:rsid w:val="006B788D"/>
    <w:rsid w:val="006B7FAF"/>
    <w:rsid w:val="006C10D7"/>
    <w:rsid w:val="006C22C3"/>
    <w:rsid w:val="006C2B0B"/>
    <w:rsid w:val="006C2D02"/>
    <w:rsid w:val="006C386B"/>
    <w:rsid w:val="006C546C"/>
    <w:rsid w:val="006C57F6"/>
    <w:rsid w:val="006C5964"/>
    <w:rsid w:val="006C5DC0"/>
    <w:rsid w:val="006C6227"/>
    <w:rsid w:val="006C657B"/>
    <w:rsid w:val="006C6B1D"/>
    <w:rsid w:val="006C6EE7"/>
    <w:rsid w:val="006C73BB"/>
    <w:rsid w:val="006C748C"/>
    <w:rsid w:val="006C7B40"/>
    <w:rsid w:val="006C7B4C"/>
    <w:rsid w:val="006D008D"/>
    <w:rsid w:val="006D031C"/>
    <w:rsid w:val="006D0E26"/>
    <w:rsid w:val="006D1244"/>
    <w:rsid w:val="006D2021"/>
    <w:rsid w:val="006D2305"/>
    <w:rsid w:val="006D263C"/>
    <w:rsid w:val="006D2776"/>
    <w:rsid w:val="006D2A6F"/>
    <w:rsid w:val="006D2E73"/>
    <w:rsid w:val="006D321C"/>
    <w:rsid w:val="006D37A6"/>
    <w:rsid w:val="006D3D00"/>
    <w:rsid w:val="006D494F"/>
    <w:rsid w:val="006D53FB"/>
    <w:rsid w:val="006D59BD"/>
    <w:rsid w:val="006D6131"/>
    <w:rsid w:val="006D6488"/>
    <w:rsid w:val="006D6652"/>
    <w:rsid w:val="006D7189"/>
    <w:rsid w:val="006D7C0E"/>
    <w:rsid w:val="006D7C39"/>
    <w:rsid w:val="006E0326"/>
    <w:rsid w:val="006E10B5"/>
    <w:rsid w:val="006E2460"/>
    <w:rsid w:val="006E2A0D"/>
    <w:rsid w:val="006E3702"/>
    <w:rsid w:val="006E495B"/>
    <w:rsid w:val="006E6521"/>
    <w:rsid w:val="006E66B3"/>
    <w:rsid w:val="006E6AAF"/>
    <w:rsid w:val="006E6BB2"/>
    <w:rsid w:val="006E6FAF"/>
    <w:rsid w:val="006E73AE"/>
    <w:rsid w:val="006E763A"/>
    <w:rsid w:val="006E7DA6"/>
    <w:rsid w:val="006F0618"/>
    <w:rsid w:val="006F0699"/>
    <w:rsid w:val="006F07D6"/>
    <w:rsid w:val="006F0BBF"/>
    <w:rsid w:val="006F146A"/>
    <w:rsid w:val="006F1F2A"/>
    <w:rsid w:val="006F2287"/>
    <w:rsid w:val="006F270C"/>
    <w:rsid w:val="006F2E3F"/>
    <w:rsid w:val="006F2FB3"/>
    <w:rsid w:val="006F34C2"/>
    <w:rsid w:val="006F3654"/>
    <w:rsid w:val="006F4185"/>
    <w:rsid w:val="006F42BD"/>
    <w:rsid w:val="006F42FF"/>
    <w:rsid w:val="006F4615"/>
    <w:rsid w:val="006F4BE2"/>
    <w:rsid w:val="006F4FA4"/>
    <w:rsid w:val="006F5446"/>
    <w:rsid w:val="006F5565"/>
    <w:rsid w:val="006F5669"/>
    <w:rsid w:val="006F583E"/>
    <w:rsid w:val="006F62DF"/>
    <w:rsid w:val="006F6BDC"/>
    <w:rsid w:val="006F71C1"/>
    <w:rsid w:val="00700103"/>
    <w:rsid w:val="00700667"/>
    <w:rsid w:val="00700682"/>
    <w:rsid w:val="007006D9"/>
    <w:rsid w:val="00700981"/>
    <w:rsid w:val="00700CC2"/>
    <w:rsid w:val="007017AD"/>
    <w:rsid w:val="00701A93"/>
    <w:rsid w:val="00702203"/>
    <w:rsid w:val="00702D9D"/>
    <w:rsid w:val="00702F83"/>
    <w:rsid w:val="00703D4C"/>
    <w:rsid w:val="00703F32"/>
    <w:rsid w:val="007041A0"/>
    <w:rsid w:val="00704668"/>
    <w:rsid w:val="007050BB"/>
    <w:rsid w:val="00705239"/>
    <w:rsid w:val="007061B4"/>
    <w:rsid w:val="00706654"/>
    <w:rsid w:val="00706728"/>
    <w:rsid w:val="00707B6C"/>
    <w:rsid w:val="007101E3"/>
    <w:rsid w:val="00710A9F"/>
    <w:rsid w:val="00710CEE"/>
    <w:rsid w:val="00710F50"/>
    <w:rsid w:val="00711601"/>
    <w:rsid w:val="00711F70"/>
    <w:rsid w:val="00712398"/>
    <w:rsid w:val="00712C04"/>
    <w:rsid w:val="00712C7B"/>
    <w:rsid w:val="00712E87"/>
    <w:rsid w:val="00712F25"/>
    <w:rsid w:val="0071350E"/>
    <w:rsid w:val="00713D64"/>
    <w:rsid w:val="00713EF5"/>
    <w:rsid w:val="00713F00"/>
    <w:rsid w:val="00714194"/>
    <w:rsid w:val="0071486D"/>
    <w:rsid w:val="0071487C"/>
    <w:rsid w:val="0071589E"/>
    <w:rsid w:val="007165DE"/>
    <w:rsid w:val="007168AB"/>
    <w:rsid w:val="0071756F"/>
    <w:rsid w:val="00717848"/>
    <w:rsid w:val="00717C87"/>
    <w:rsid w:val="007203D6"/>
    <w:rsid w:val="0072074B"/>
    <w:rsid w:val="0072112F"/>
    <w:rsid w:val="00721314"/>
    <w:rsid w:val="007218D4"/>
    <w:rsid w:val="00721B54"/>
    <w:rsid w:val="00721C70"/>
    <w:rsid w:val="00722459"/>
    <w:rsid w:val="007234F4"/>
    <w:rsid w:val="00723512"/>
    <w:rsid w:val="00724B59"/>
    <w:rsid w:val="00724C3A"/>
    <w:rsid w:val="007253B5"/>
    <w:rsid w:val="007253E3"/>
    <w:rsid w:val="007256D5"/>
    <w:rsid w:val="0072595C"/>
    <w:rsid w:val="0072605D"/>
    <w:rsid w:val="0072629E"/>
    <w:rsid w:val="00727249"/>
    <w:rsid w:val="007273D3"/>
    <w:rsid w:val="00727428"/>
    <w:rsid w:val="0073089D"/>
    <w:rsid w:val="00730E44"/>
    <w:rsid w:val="00730EB1"/>
    <w:rsid w:val="0073107D"/>
    <w:rsid w:val="007312D7"/>
    <w:rsid w:val="007313E3"/>
    <w:rsid w:val="0073176F"/>
    <w:rsid w:val="00731E29"/>
    <w:rsid w:val="00732328"/>
    <w:rsid w:val="007325BA"/>
    <w:rsid w:val="007325D9"/>
    <w:rsid w:val="007326DB"/>
    <w:rsid w:val="00732CDB"/>
    <w:rsid w:val="00733075"/>
    <w:rsid w:val="00733785"/>
    <w:rsid w:val="007339EE"/>
    <w:rsid w:val="00733AE7"/>
    <w:rsid w:val="00733C00"/>
    <w:rsid w:val="00733F24"/>
    <w:rsid w:val="007356B0"/>
    <w:rsid w:val="00735D4B"/>
    <w:rsid w:val="00735E29"/>
    <w:rsid w:val="00736201"/>
    <w:rsid w:val="0073639C"/>
    <w:rsid w:val="00736666"/>
    <w:rsid w:val="0073679E"/>
    <w:rsid w:val="00736B61"/>
    <w:rsid w:val="00736C05"/>
    <w:rsid w:val="00736F8B"/>
    <w:rsid w:val="00737661"/>
    <w:rsid w:val="00737A06"/>
    <w:rsid w:val="00741C83"/>
    <w:rsid w:val="007424BB"/>
    <w:rsid w:val="007425CB"/>
    <w:rsid w:val="007436A9"/>
    <w:rsid w:val="007439D5"/>
    <w:rsid w:val="00743F6A"/>
    <w:rsid w:val="00744396"/>
    <w:rsid w:val="00744484"/>
    <w:rsid w:val="0074468A"/>
    <w:rsid w:val="00744F80"/>
    <w:rsid w:val="00745693"/>
    <w:rsid w:val="0074656B"/>
    <w:rsid w:val="0074678A"/>
    <w:rsid w:val="00746DFE"/>
    <w:rsid w:val="007472A5"/>
    <w:rsid w:val="00747815"/>
    <w:rsid w:val="00747EEB"/>
    <w:rsid w:val="0075032E"/>
    <w:rsid w:val="007505E7"/>
    <w:rsid w:val="0075076B"/>
    <w:rsid w:val="0075084D"/>
    <w:rsid w:val="007513DD"/>
    <w:rsid w:val="00751426"/>
    <w:rsid w:val="007515B2"/>
    <w:rsid w:val="007516A9"/>
    <w:rsid w:val="007520B4"/>
    <w:rsid w:val="00752380"/>
    <w:rsid w:val="007528CA"/>
    <w:rsid w:val="00752BDC"/>
    <w:rsid w:val="00752E90"/>
    <w:rsid w:val="007534C3"/>
    <w:rsid w:val="00753802"/>
    <w:rsid w:val="00753CC6"/>
    <w:rsid w:val="00753E0E"/>
    <w:rsid w:val="00753E41"/>
    <w:rsid w:val="00754783"/>
    <w:rsid w:val="0075482D"/>
    <w:rsid w:val="00754B79"/>
    <w:rsid w:val="00754D4A"/>
    <w:rsid w:val="00754FD7"/>
    <w:rsid w:val="00755024"/>
    <w:rsid w:val="007556BF"/>
    <w:rsid w:val="00756359"/>
    <w:rsid w:val="00756541"/>
    <w:rsid w:val="007566AF"/>
    <w:rsid w:val="00756B38"/>
    <w:rsid w:val="00756BCC"/>
    <w:rsid w:val="007573D1"/>
    <w:rsid w:val="00760291"/>
    <w:rsid w:val="00760B5A"/>
    <w:rsid w:val="00761958"/>
    <w:rsid w:val="00761C2E"/>
    <w:rsid w:val="00761F0A"/>
    <w:rsid w:val="00762195"/>
    <w:rsid w:val="00762203"/>
    <w:rsid w:val="007629C4"/>
    <w:rsid w:val="00762ADE"/>
    <w:rsid w:val="00762D1A"/>
    <w:rsid w:val="007634FD"/>
    <w:rsid w:val="00763651"/>
    <w:rsid w:val="007640B2"/>
    <w:rsid w:val="00764193"/>
    <w:rsid w:val="00764203"/>
    <w:rsid w:val="0076430B"/>
    <w:rsid w:val="007644BA"/>
    <w:rsid w:val="0076461D"/>
    <w:rsid w:val="00764974"/>
    <w:rsid w:val="00765415"/>
    <w:rsid w:val="00765479"/>
    <w:rsid w:val="007662EB"/>
    <w:rsid w:val="0076633D"/>
    <w:rsid w:val="00771523"/>
    <w:rsid w:val="00772264"/>
    <w:rsid w:val="007726B9"/>
    <w:rsid w:val="00772BD0"/>
    <w:rsid w:val="00772ECA"/>
    <w:rsid w:val="007746D2"/>
    <w:rsid w:val="00774B67"/>
    <w:rsid w:val="007754C7"/>
    <w:rsid w:val="00775928"/>
    <w:rsid w:val="00775AA9"/>
    <w:rsid w:val="00776025"/>
    <w:rsid w:val="007766B0"/>
    <w:rsid w:val="007769DD"/>
    <w:rsid w:val="00777479"/>
    <w:rsid w:val="0077752A"/>
    <w:rsid w:val="00777EF6"/>
    <w:rsid w:val="00780693"/>
    <w:rsid w:val="007808BC"/>
    <w:rsid w:val="00780932"/>
    <w:rsid w:val="00781046"/>
    <w:rsid w:val="007824B3"/>
    <w:rsid w:val="00782FD3"/>
    <w:rsid w:val="007830DF"/>
    <w:rsid w:val="00783658"/>
    <w:rsid w:val="0078376C"/>
    <w:rsid w:val="007839B3"/>
    <w:rsid w:val="00784DAD"/>
    <w:rsid w:val="00785147"/>
    <w:rsid w:val="0078546F"/>
    <w:rsid w:val="00786813"/>
    <w:rsid w:val="007868E7"/>
    <w:rsid w:val="00790B12"/>
    <w:rsid w:val="00790ECB"/>
    <w:rsid w:val="00792C39"/>
    <w:rsid w:val="007935B5"/>
    <w:rsid w:val="00793BA8"/>
    <w:rsid w:val="0079441C"/>
    <w:rsid w:val="00794487"/>
    <w:rsid w:val="007946E9"/>
    <w:rsid w:val="007949A0"/>
    <w:rsid w:val="00794F28"/>
    <w:rsid w:val="007950D2"/>
    <w:rsid w:val="0079552E"/>
    <w:rsid w:val="007957DF"/>
    <w:rsid w:val="007959E2"/>
    <w:rsid w:val="00795E3B"/>
    <w:rsid w:val="00796104"/>
    <w:rsid w:val="00797321"/>
    <w:rsid w:val="00797329"/>
    <w:rsid w:val="00797F38"/>
    <w:rsid w:val="007A02DB"/>
    <w:rsid w:val="007A0426"/>
    <w:rsid w:val="007A05E8"/>
    <w:rsid w:val="007A0A08"/>
    <w:rsid w:val="007A0E92"/>
    <w:rsid w:val="007A1314"/>
    <w:rsid w:val="007A13FB"/>
    <w:rsid w:val="007A1B4D"/>
    <w:rsid w:val="007A20A0"/>
    <w:rsid w:val="007A2B7C"/>
    <w:rsid w:val="007A3053"/>
    <w:rsid w:val="007A3311"/>
    <w:rsid w:val="007A371D"/>
    <w:rsid w:val="007A3920"/>
    <w:rsid w:val="007A3BA9"/>
    <w:rsid w:val="007A4255"/>
    <w:rsid w:val="007A425E"/>
    <w:rsid w:val="007A4263"/>
    <w:rsid w:val="007A4DF4"/>
    <w:rsid w:val="007A50D8"/>
    <w:rsid w:val="007A55A1"/>
    <w:rsid w:val="007A56FD"/>
    <w:rsid w:val="007A6C18"/>
    <w:rsid w:val="007A6D27"/>
    <w:rsid w:val="007A6E7A"/>
    <w:rsid w:val="007A72AD"/>
    <w:rsid w:val="007A7AD9"/>
    <w:rsid w:val="007A7D8B"/>
    <w:rsid w:val="007A7E15"/>
    <w:rsid w:val="007B0FBF"/>
    <w:rsid w:val="007B1842"/>
    <w:rsid w:val="007B1B21"/>
    <w:rsid w:val="007B2774"/>
    <w:rsid w:val="007B37C9"/>
    <w:rsid w:val="007B3A47"/>
    <w:rsid w:val="007B5364"/>
    <w:rsid w:val="007B59FA"/>
    <w:rsid w:val="007B60AC"/>
    <w:rsid w:val="007B6298"/>
    <w:rsid w:val="007B67D8"/>
    <w:rsid w:val="007B6FA6"/>
    <w:rsid w:val="007B7E0B"/>
    <w:rsid w:val="007B7F48"/>
    <w:rsid w:val="007C013D"/>
    <w:rsid w:val="007C0808"/>
    <w:rsid w:val="007C1C04"/>
    <w:rsid w:val="007C204F"/>
    <w:rsid w:val="007C2A12"/>
    <w:rsid w:val="007C2EFE"/>
    <w:rsid w:val="007C3499"/>
    <w:rsid w:val="007C349D"/>
    <w:rsid w:val="007C3D95"/>
    <w:rsid w:val="007C4141"/>
    <w:rsid w:val="007C5010"/>
    <w:rsid w:val="007C5B42"/>
    <w:rsid w:val="007C5E78"/>
    <w:rsid w:val="007C6D47"/>
    <w:rsid w:val="007C7FE1"/>
    <w:rsid w:val="007D0013"/>
    <w:rsid w:val="007D0222"/>
    <w:rsid w:val="007D0CDA"/>
    <w:rsid w:val="007D0F84"/>
    <w:rsid w:val="007D117A"/>
    <w:rsid w:val="007D1C7D"/>
    <w:rsid w:val="007D2156"/>
    <w:rsid w:val="007D24F8"/>
    <w:rsid w:val="007D2DBC"/>
    <w:rsid w:val="007D2DCD"/>
    <w:rsid w:val="007D3080"/>
    <w:rsid w:val="007D3081"/>
    <w:rsid w:val="007D31FA"/>
    <w:rsid w:val="007D327D"/>
    <w:rsid w:val="007D33A2"/>
    <w:rsid w:val="007D44F1"/>
    <w:rsid w:val="007D542B"/>
    <w:rsid w:val="007D5FEE"/>
    <w:rsid w:val="007D72FE"/>
    <w:rsid w:val="007D7315"/>
    <w:rsid w:val="007D77CF"/>
    <w:rsid w:val="007D7BCC"/>
    <w:rsid w:val="007D7BDD"/>
    <w:rsid w:val="007E0949"/>
    <w:rsid w:val="007E0B3E"/>
    <w:rsid w:val="007E10A1"/>
    <w:rsid w:val="007E17C1"/>
    <w:rsid w:val="007E1D4D"/>
    <w:rsid w:val="007E20CF"/>
    <w:rsid w:val="007E20D7"/>
    <w:rsid w:val="007E2210"/>
    <w:rsid w:val="007E25CA"/>
    <w:rsid w:val="007E337F"/>
    <w:rsid w:val="007E33E1"/>
    <w:rsid w:val="007E43EA"/>
    <w:rsid w:val="007E4CBF"/>
    <w:rsid w:val="007E5FE3"/>
    <w:rsid w:val="007E6DD1"/>
    <w:rsid w:val="007E734B"/>
    <w:rsid w:val="007E7A21"/>
    <w:rsid w:val="007F01AC"/>
    <w:rsid w:val="007F0768"/>
    <w:rsid w:val="007F0994"/>
    <w:rsid w:val="007F0A67"/>
    <w:rsid w:val="007F172D"/>
    <w:rsid w:val="007F1CCF"/>
    <w:rsid w:val="007F1F0A"/>
    <w:rsid w:val="007F21F5"/>
    <w:rsid w:val="007F248C"/>
    <w:rsid w:val="007F24DC"/>
    <w:rsid w:val="007F2658"/>
    <w:rsid w:val="007F2C62"/>
    <w:rsid w:val="007F2DB6"/>
    <w:rsid w:val="007F3314"/>
    <w:rsid w:val="007F3A1A"/>
    <w:rsid w:val="007F4100"/>
    <w:rsid w:val="007F4616"/>
    <w:rsid w:val="007F4A13"/>
    <w:rsid w:val="007F4E48"/>
    <w:rsid w:val="007F59B7"/>
    <w:rsid w:val="007F5E0B"/>
    <w:rsid w:val="007F65E1"/>
    <w:rsid w:val="007F6CDF"/>
    <w:rsid w:val="007F709E"/>
    <w:rsid w:val="007F70B1"/>
    <w:rsid w:val="007F735C"/>
    <w:rsid w:val="007F745E"/>
    <w:rsid w:val="007F7F9A"/>
    <w:rsid w:val="0080071A"/>
    <w:rsid w:val="00800943"/>
    <w:rsid w:val="00800E98"/>
    <w:rsid w:val="00800E9B"/>
    <w:rsid w:val="0080130C"/>
    <w:rsid w:val="00801D8D"/>
    <w:rsid w:val="00802003"/>
    <w:rsid w:val="00802567"/>
    <w:rsid w:val="00802FCA"/>
    <w:rsid w:val="008032BD"/>
    <w:rsid w:val="008033B7"/>
    <w:rsid w:val="0080395C"/>
    <w:rsid w:val="00804137"/>
    <w:rsid w:val="00804796"/>
    <w:rsid w:val="00804919"/>
    <w:rsid w:val="008051C5"/>
    <w:rsid w:val="0080553B"/>
    <w:rsid w:val="0080573A"/>
    <w:rsid w:val="00805B44"/>
    <w:rsid w:val="00806744"/>
    <w:rsid w:val="00806754"/>
    <w:rsid w:val="00806F53"/>
    <w:rsid w:val="0080767B"/>
    <w:rsid w:val="008077D9"/>
    <w:rsid w:val="00807914"/>
    <w:rsid w:val="008108CE"/>
    <w:rsid w:val="00810EDA"/>
    <w:rsid w:val="008114BF"/>
    <w:rsid w:val="008118A2"/>
    <w:rsid w:val="008124E6"/>
    <w:rsid w:val="008126E1"/>
    <w:rsid w:val="008133EE"/>
    <w:rsid w:val="0081347A"/>
    <w:rsid w:val="00813D78"/>
    <w:rsid w:val="00813EA4"/>
    <w:rsid w:val="0081404C"/>
    <w:rsid w:val="00814621"/>
    <w:rsid w:val="00814984"/>
    <w:rsid w:val="00814CBC"/>
    <w:rsid w:val="00814ED6"/>
    <w:rsid w:val="008151CE"/>
    <w:rsid w:val="00815478"/>
    <w:rsid w:val="00815EDC"/>
    <w:rsid w:val="0081627C"/>
    <w:rsid w:val="008167AB"/>
    <w:rsid w:val="008168EB"/>
    <w:rsid w:val="00816C4D"/>
    <w:rsid w:val="0081785D"/>
    <w:rsid w:val="00817EA6"/>
    <w:rsid w:val="0082029E"/>
    <w:rsid w:val="00820542"/>
    <w:rsid w:val="0082061A"/>
    <w:rsid w:val="00820A8E"/>
    <w:rsid w:val="00820BDC"/>
    <w:rsid w:val="00821281"/>
    <w:rsid w:val="0082130C"/>
    <w:rsid w:val="008214BC"/>
    <w:rsid w:val="00821AD4"/>
    <w:rsid w:val="00821EF5"/>
    <w:rsid w:val="00821EFC"/>
    <w:rsid w:val="0082208C"/>
    <w:rsid w:val="00823510"/>
    <w:rsid w:val="0082396C"/>
    <w:rsid w:val="00823C06"/>
    <w:rsid w:val="00824B4E"/>
    <w:rsid w:val="0082558D"/>
    <w:rsid w:val="00825988"/>
    <w:rsid w:val="0082599B"/>
    <w:rsid w:val="008259F4"/>
    <w:rsid w:val="00825CF1"/>
    <w:rsid w:val="00825FA4"/>
    <w:rsid w:val="00826505"/>
    <w:rsid w:val="00826A0F"/>
    <w:rsid w:val="0083004E"/>
    <w:rsid w:val="008303B7"/>
    <w:rsid w:val="00830F50"/>
    <w:rsid w:val="0083229B"/>
    <w:rsid w:val="00832632"/>
    <w:rsid w:val="0083307D"/>
    <w:rsid w:val="0083359B"/>
    <w:rsid w:val="0083375C"/>
    <w:rsid w:val="0083377F"/>
    <w:rsid w:val="00834441"/>
    <w:rsid w:val="008352D8"/>
    <w:rsid w:val="008357EF"/>
    <w:rsid w:val="00835D03"/>
    <w:rsid w:val="00835F14"/>
    <w:rsid w:val="0083626D"/>
    <w:rsid w:val="0083648C"/>
    <w:rsid w:val="00836A7F"/>
    <w:rsid w:val="00837E08"/>
    <w:rsid w:val="00840805"/>
    <w:rsid w:val="00840FE1"/>
    <w:rsid w:val="00841508"/>
    <w:rsid w:val="0084155F"/>
    <w:rsid w:val="008424E4"/>
    <w:rsid w:val="00842A0F"/>
    <w:rsid w:val="008430E7"/>
    <w:rsid w:val="00843B09"/>
    <w:rsid w:val="00843B73"/>
    <w:rsid w:val="00844248"/>
    <w:rsid w:val="00844614"/>
    <w:rsid w:val="008451D1"/>
    <w:rsid w:val="00845D31"/>
    <w:rsid w:val="00845F0D"/>
    <w:rsid w:val="00846846"/>
    <w:rsid w:val="00846AB6"/>
    <w:rsid w:val="00846C8F"/>
    <w:rsid w:val="00846CF2"/>
    <w:rsid w:val="008501FD"/>
    <w:rsid w:val="008504A7"/>
    <w:rsid w:val="00850C14"/>
    <w:rsid w:val="00850CA8"/>
    <w:rsid w:val="00850EF2"/>
    <w:rsid w:val="00851153"/>
    <w:rsid w:val="008512E3"/>
    <w:rsid w:val="00851699"/>
    <w:rsid w:val="00851CC5"/>
    <w:rsid w:val="00851EF9"/>
    <w:rsid w:val="00852435"/>
    <w:rsid w:val="00852F43"/>
    <w:rsid w:val="0085357C"/>
    <w:rsid w:val="008545CC"/>
    <w:rsid w:val="008546C6"/>
    <w:rsid w:val="008553FE"/>
    <w:rsid w:val="00855B68"/>
    <w:rsid w:val="00855D86"/>
    <w:rsid w:val="00856082"/>
    <w:rsid w:val="008564E2"/>
    <w:rsid w:val="00856D37"/>
    <w:rsid w:val="00856F4D"/>
    <w:rsid w:val="008575FC"/>
    <w:rsid w:val="0085768A"/>
    <w:rsid w:val="008576C3"/>
    <w:rsid w:val="00857876"/>
    <w:rsid w:val="0086046E"/>
    <w:rsid w:val="00860F92"/>
    <w:rsid w:val="00861094"/>
    <w:rsid w:val="008614BD"/>
    <w:rsid w:val="008621D7"/>
    <w:rsid w:val="008626B7"/>
    <w:rsid w:val="00862FD1"/>
    <w:rsid w:val="008634CD"/>
    <w:rsid w:val="00863601"/>
    <w:rsid w:val="00863CCF"/>
    <w:rsid w:val="00863DD8"/>
    <w:rsid w:val="008640DF"/>
    <w:rsid w:val="00864EBC"/>
    <w:rsid w:val="00865C28"/>
    <w:rsid w:val="0086621A"/>
    <w:rsid w:val="008666D9"/>
    <w:rsid w:val="0086768C"/>
    <w:rsid w:val="00867694"/>
    <w:rsid w:val="0087028B"/>
    <w:rsid w:val="00870700"/>
    <w:rsid w:val="00870ED4"/>
    <w:rsid w:val="00870FCC"/>
    <w:rsid w:val="0087180C"/>
    <w:rsid w:val="00871CB3"/>
    <w:rsid w:val="008725F3"/>
    <w:rsid w:val="00872D74"/>
    <w:rsid w:val="008735B9"/>
    <w:rsid w:val="0087368A"/>
    <w:rsid w:val="00873697"/>
    <w:rsid w:val="00873718"/>
    <w:rsid w:val="00874B02"/>
    <w:rsid w:val="00875C0E"/>
    <w:rsid w:val="008760B2"/>
    <w:rsid w:val="008763F1"/>
    <w:rsid w:val="00876828"/>
    <w:rsid w:val="0087686F"/>
    <w:rsid w:val="00876C59"/>
    <w:rsid w:val="008770F7"/>
    <w:rsid w:val="00877392"/>
    <w:rsid w:val="0087748A"/>
    <w:rsid w:val="00877682"/>
    <w:rsid w:val="00877911"/>
    <w:rsid w:val="00877CF1"/>
    <w:rsid w:val="00877EFE"/>
    <w:rsid w:val="008835FF"/>
    <w:rsid w:val="00883836"/>
    <w:rsid w:val="00883986"/>
    <w:rsid w:val="00883A09"/>
    <w:rsid w:val="0088457C"/>
    <w:rsid w:val="0088473E"/>
    <w:rsid w:val="008857F3"/>
    <w:rsid w:val="0088669C"/>
    <w:rsid w:val="00890489"/>
    <w:rsid w:val="00890FEE"/>
    <w:rsid w:val="00891618"/>
    <w:rsid w:val="00891849"/>
    <w:rsid w:val="00891DA6"/>
    <w:rsid w:val="00892305"/>
    <w:rsid w:val="008923D3"/>
    <w:rsid w:val="008924E1"/>
    <w:rsid w:val="0089280E"/>
    <w:rsid w:val="00892925"/>
    <w:rsid w:val="008936EE"/>
    <w:rsid w:val="00893BEF"/>
    <w:rsid w:val="00893E15"/>
    <w:rsid w:val="00894AB1"/>
    <w:rsid w:val="0089673A"/>
    <w:rsid w:val="00896E59"/>
    <w:rsid w:val="008970F8"/>
    <w:rsid w:val="008971B4"/>
    <w:rsid w:val="00897B96"/>
    <w:rsid w:val="008A0921"/>
    <w:rsid w:val="008A0CEC"/>
    <w:rsid w:val="008A24BD"/>
    <w:rsid w:val="008A26AE"/>
    <w:rsid w:val="008A2D09"/>
    <w:rsid w:val="008A3091"/>
    <w:rsid w:val="008A5903"/>
    <w:rsid w:val="008A5A1E"/>
    <w:rsid w:val="008A5F05"/>
    <w:rsid w:val="008A5F3A"/>
    <w:rsid w:val="008A625B"/>
    <w:rsid w:val="008A65FE"/>
    <w:rsid w:val="008A6936"/>
    <w:rsid w:val="008A72EA"/>
    <w:rsid w:val="008A78F9"/>
    <w:rsid w:val="008A7A67"/>
    <w:rsid w:val="008A7C72"/>
    <w:rsid w:val="008B0051"/>
    <w:rsid w:val="008B06A0"/>
    <w:rsid w:val="008B07B4"/>
    <w:rsid w:val="008B0BEF"/>
    <w:rsid w:val="008B238D"/>
    <w:rsid w:val="008B2614"/>
    <w:rsid w:val="008B2676"/>
    <w:rsid w:val="008B27D9"/>
    <w:rsid w:val="008B299E"/>
    <w:rsid w:val="008B2EA4"/>
    <w:rsid w:val="008B30B7"/>
    <w:rsid w:val="008B33D7"/>
    <w:rsid w:val="008B436C"/>
    <w:rsid w:val="008B48DE"/>
    <w:rsid w:val="008B5FCC"/>
    <w:rsid w:val="008B6413"/>
    <w:rsid w:val="008B695F"/>
    <w:rsid w:val="008B7A82"/>
    <w:rsid w:val="008C0207"/>
    <w:rsid w:val="008C14CA"/>
    <w:rsid w:val="008C1E5E"/>
    <w:rsid w:val="008C20BE"/>
    <w:rsid w:val="008C274A"/>
    <w:rsid w:val="008C2897"/>
    <w:rsid w:val="008C2A4C"/>
    <w:rsid w:val="008C2BA5"/>
    <w:rsid w:val="008C3886"/>
    <w:rsid w:val="008C3A8A"/>
    <w:rsid w:val="008C43BE"/>
    <w:rsid w:val="008C5121"/>
    <w:rsid w:val="008C5393"/>
    <w:rsid w:val="008C54A6"/>
    <w:rsid w:val="008C5804"/>
    <w:rsid w:val="008C5882"/>
    <w:rsid w:val="008C5C71"/>
    <w:rsid w:val="008C5CC5"/>
    <w:rsid w:val="008C681C"/>
    <w:rsid w:val="008C74B8"/>
    <w:rsid w:val="008D009C"/>
    <w:rsid w:val="008D06F7"/>
    <w:rsid w:val="008D0956"/>
    <w:rsid w:val="008D1C70"/>
    <w:rsid w:val="008D293F"/>
    <w:rsid w:val="008D3077"/>
    <w:rsid w:val="008D314A"/>
    <w:rsid w:val="008D3232"/>
    <w:rsid w:val="008D3DEC"/>
    <w:rsid w:val="008D4391"/>
    <w:rsid w:val="008D43A5"/>
    <w:rsid w:val="008D4476"/>
    <w:rsid w:val="008D46D9"/>
    <w:rsid w:val="008D4886"/>
    <w:rsid w:val="008D5A8A"/>
    <w:rsid w:val="008D5C98"/>
    <w:rsid w:val="008D5DD4"/>
    <w:rsid w:val="008D66F3"/>
    <w:rsid w:val="008D69F8"/>
    <w:rsid w:val="008D6E6D"/>
    <w:rsid w:val="008D7DB6"/>
    <w:rsid w:val="008E0087"/>
    <w:rsid w:val="008E02D4"/>
    <w:rsid w:val="008E1142"/>
    <w:rsid w:val="008E186C"/>
    <w:rsid w:val="008E1AD6"/>
    <w:rsid w:val="008E2A1A"/>
    <w:rsid w:val="008E2BFD"/>
    <w:rsid w:val="008E2C87"/>
    <w:rsid w:val="008E32D7"/>
    <w:rsid w:val="008E4068"/>
    <w:rsid w:val="008E4377"/>
    <w:rsid w:val="008E4816"/>
    <w:rsid w:val="008E4C11"/>
    <w:rsid w:val="008E4D81"/>
    <w:rsid w:val="008E4EC4"/>
    <w:rsid w:val="008E5F3D"/>
    <w:rsid w:val="008E6575"/>
    <w:rsid w:val="008E6C2C"/>
    <w:rsid w:val="008E6D80"/>
    <w:rsid w:val="008E78F1"/>
    <w:rsid w:val="008E7A1C"/>
    <w:rsid w:val="008F009F"/>
    <w:rsid w:val="008F0395"/>
    <w:rsid w:val="008F09B1"/>
    <w:rsid w:val="008F0BB9"/>
    <w:rsid w:val="008F186A"/>
    <w:rsid w:val="008F1A79"/>
    <w:rsid w:val="008F1BDB"/>
    <w:rsid w:val="008F1CC5"/>
    <w:rsid w:val="008F27B9"/>
    <w:rsid w:val="008F2846"/>
    <w:rsid w:val="008F2A7C"/>
    <w:rsid w:val="008F37A3"/>
    <w:rsid w:val="008F382F"/>
    <w:rsid w:val="008F3B2A"/>
    <w:rsid w:val="008F3B7D"/>
    <w:rsid w:val="008F3BB3"/>
    <w:rsid w:val="008F3C17"/>
    <w:rsid w:val="008F3EEB"/>
    <w:rsid w:val="008F4303"/>
    <w:rsid w:val="008F49A1"/>
    <w:rsid w:val="008F6304"/>
    <w:rsid w:val="008F63C3"/>
    <w:rsid w:val="008F6DA7"/>
    <w:rsid w:val="008F6F13"/>
    <w:rsid w:val="008F7073"/>
    <w:rsid w:val="008F70DF"/>
    <w:rsid w:val="008F73FD"/>
    <w:rsid w:val="008F74AF"/>
    <w:rsid w:val="00900657"/>
    <w:rsid w:val="009015AE"/>
    <w:rsid w:val="00901679"/>
    <w:rsid w:val="00901746"/>
    <w:rsid w:val="00902438"/>
    <w:rsid w:val="009025CF"/>
    <w:rsid w:val="00902A0F"/>
    <w:rsid w:val="00902FB2"/>
    <w:rsid w:val="00903ED8"/>
    <w:rsid w:val="00904820"/>
    <w:rsid w:val="00904C3C"/>
    <w:rsid w:val="00904D1A"/>
    <w:rsid w:val="0090517F"/>
    <w:rsid w:val="00905223"/>
    <w:rsid w:val="00905A87"/>
    <w:rsid w:val="00905AD7"/>
    <w:rsid w:val="00905B97"/>
    <w:rsid w:val="00905EF3"/>
    <w:rsid w:val="0090606E"/>
    <w:rsid w:val="00906350"/>
    <w:rsid w:val="009069B9"/>
    <w:rsid w:val="009072C5"/>
    <w:rsid w:val="00907512"/>
    <w:rsid w:val="0090752A"/>
    <w:rsid w:val="00907CEB"/>
    <w:rsid w:val="00907D47"/>
    <w:rsid w:val="00907E5E"/>
    <w:rsid w:val="009109D0"/>
    <w:rsid w:val="009118E4"/>
    <w:rsid w:val="00911A31"/>
    <w:rsid w:val="00912669"/>
    <w:rsid w:val="00912695"/>
    <w:rsid w:val="009126A3"/>
    <w:rsid w:val="00912C97"/>
    <w:rsid w:val="009137B6"/>
    <w:rsid w:val="00913B2E"/>
    <w:rsid w:val="00914444"/>
    <w:rsid w:val="00914512"/>
    <w:rsid w:val="00914711"/>
    <w:rsid w:val="00915A6F"/>
    <w:rsid w:val="009164CE"/>
    <w:rsid w:val="009203A3"/>
    <w:rsid w:val="009208F3"/>
    <w:rsid w:val="00920F92"/>
    <w:rsid w:val="009212F7"/>
    <w:rsid w:val="00922181"/>
    <w:rsid w:val="00922644"/>
    <w:rsid w:val="00922E3B"/>
    <w:rsid w:val="009230B5"/>
    <w:rsid w:val="009231A5"/>
    <w:rsid w:val="0092351B"/>
    <w:rsid w:val="009236B6"/>
    <w:rsid w:val="00923A62"/>
    <w:rsid w:val="00923ADB"/>
    <w:rsid w:val="00923F19"/>
    <w:rsid w:val="00924A1B"/>
    <w:rsid w:val="0092510C"/>
    <w:rsid w:val="0092510E"/>
    <w:rsid w:val="009256CD"/>
    <w:rsid w:val="0092626A"/>
    <w:rsid w:val="00926421"/>
    <w:rsid w:val="0092707C"/>
    <w:rsid w:val="00927491"/>
    <w:rsid w:val="00927734"/>
    <w:rsid w:val="009279E6"/>
    <w:rsid w:val="00927C6F"/>
    <w:rsid w:val="00927CDB"/>
    <w:rsid w:val="00927DE4"/>
    <w:rsid w:val="0093054A"/>
    <w:rsid w:val="00931136"/>
    <w:rsid w:val="00931590"/>
    <w:rsid w:val="00931819"/>
    <w:rsid w:val="00932393"/>
    <w:rsid w:val="009323E7"/>
    <w:rsid w:val="00932502"/>
    <w:rsid w:val="009329E7"/>
    <w:rsid w:val="00933298"/>
    <w:rsid w:val="00933514"/>
    <w:rsid w:val="009336AD"/>
    <w:rsid w:val="00933F25"/>
    <w:rsid w:val="009345EA"/>
    <w:rsid w:val="009346AF"/>
    <w:rsid w:val="00934760"/>
    <w:rsid w:val="00934888"/>
    <w:rsid w:val="00934A83"/>
    <w:rsid w:val="009352B2"/>
    <w:rsid w:val="00935640"/>
    <w:rsid w:val="00935925"/>
    <w:rsid w:val="00936C41"/>
    <w:rsid w:val="009371E0"/>
    <w:rsid w:val="009372B1"/>
    <w:rsid w:val="009376B7"/>
    <w:rsid w:val="009378F2"/>
    <w:rsid w:val="00940B4E"/>
    <w:rsid w:val="00940EF7"/>
    <w:rsid w:val="00941370"/>
    <w:rsid w:val="0094173F"/>
    <w:rsid w:val="00941DA4"/>
    <w:rsid w:val="00942056"/>
    <w:rsid w:val="0094222C"/>
    <w:rsid w:val="00942A4D"/>
    <w:rsid w:val="00942B10"/>
    <w:rsid w:val="00942F8A"/>
    <w:rsid w:val="0094334B"/>
    <w:rsid w:val="0094424D"/>
    <w:rsid w:val="00944632"/>
    <w:rsid w:val="00944C73"/>
    <w:rsid w:val="009453AC"/>
    <w:rsid w:val="0094567E"/>
    <w:rsid w:val="00945C7C"/>
    <w:rsid w:val="00945E47"/>
    <w:rsid w:val="00946572"/>
    <w:rsid w:val="009468F4"/>
    <w:rsid w:val="009471C5"/>
    <w:rsid w:val="009474D1"/>
    <w:rsid w:val="009477FA"/>
    <w:rsid w:val="00947D0A"/>
    <w:rsid w:val="00947EA5"/>
    <w:rsid w:val="00947F24"/>
    <w:rsid w:val="00947F47"/>
    <w:rsid w:val="0095032A"/>
    <w:rsid w:val="00950BFC"/>
    <w:rsid w:val="00950EED"/>
    <w:rsid w:val="00951E4E"/>
    <w:rsid w:val="0095212A"/>
    <w:rsid w:val="00952203"/>
    <w:rsid w:val="00952984"/>
    <w:rsid w:val="00952E59"/>
    <w:rsid w:val="00953B0D"/>
    <w:rsid w:val="00953BDE"/>
    <w:rsid w:val="00953D11"/>
    <w:rsid w:val="00954342"/>
    <w:rsid w:val="0095437E"/>
    <w:rsid w:val="009547EF"/>
    <w:rsid w:val="00954DAA"/>
    <w:rsid w:val="00954DB8"/>
    <w:rsid w:val="00955310"/>
    <w:rsid w:val="00956AC4"/>
    <w:rsid w:val="00957347"/>
    <w:rsid w:val="009576BE"/>
    <w:rsid w:val="009578D4"/>
    <w:rsid w:val="00957A4E"/>
    <w:rsid w:val="00960ACB"/>
    <w:rsid w:val="00960B37"/>
    <w:rsid w:val="00960D43"/>
    <w:rsid w:val="00961475"/>
    <w:rsid w:val="0096175A"/>
    <w:rsid w:val="00961898"/>
    <w:rsid w:val="00961D61"/>
    <w:rsid w:val="00961E71"/>
    <w:rsid w:val="009627CA"/>
    <w:rsid w:val="00962935"/>
    <w:rsid w:val="009632BB"/>
    <w:rsid w:val="0096343F"/>
    <w:rsid w:val="00963AB7"/>
    <w:rsid w:val="0096424F"/>
    <w:rsid w:val="00965ED8"/>
    <w:rsid w:val="009660A2"/>
    <w:rsid w:val="00966365"/>
    <w:rsid w:val="00966A0E"/>
    <w:rsid w:val="00966F28"/>
    <w:rsid w:val="0096737E"/>
    <w:rsid w:val="009676C3"/>
    <w:rsid w:val="00967DE3"/>
    <w:rsid w:val="0097056C"/>
    <w:rsid w:val="00970977"/>
    <w:rsid w:val="00970F25"/>
    <w:rsid w:val="00971790"/>
    <w:rsid w:val="00971ED5"/>
    <w:rsid w:val="009720F7"/>
    <w:rsid w:val="00972426"/>
    <w:rsid w:val="00972931"/>
    <w:rsid w:val="00972C69"/>
    <w:rsid w:val="0097303B"/>
    <w:rsid w:val="00973375"/>
    <w:rsid w:val="00973B99"/>
    <w:rsid w:val="00973C07"/>
    <w:rsid w:val="00974AB1"/>
    <w:rsid w:val="00974E06"/>
    <w:rsid w:val="0097552F"/>
    <w:rsid w:val="009759BB"/>
    <w:rsid w:val="0097781C"/>
    <w:rsid w:val="00977F0F"/>
    <w:rsid w:val="009800BF"/>
    <w:rsid w:val="00980261"/>
    <w:rsid w:val="00981374"/>
    <w:rsid w:val="00981A14"/>
    <w:rsid w:val="00981DD5"/>
    <w:rsid w:val="009822B4"/>
    <w:rsid w:val="0098231F"/>
    <w:rsid w:val="009838C5"/>
    <w:rsid w:val="0098425C"/>
    <w:rsid w:val="0098454C"/>
    <w:rsid w:val="009847CA"/>
    <w:rsid w:val="00984FD3"/>
    <w:rsid w:val="00985BA3"/>
    <w:rsid w:val="00985CCA"/>
    <w:rsid w:val="00985CE1"/>
    <w:rsid w:val="00985D04"/>
    <w:rsid w:val="009860ED"/>
    <w:rsid w:val="00986299"/>
    <w:rsid w:val="009877F4"/>
    <w:rsid w:val="009878ED"/>
    <w:rsid w:val="00987A65"/>
    <w:rsid w:val="009902BD"/>
    <w:rsid w:val="0099064B"/>
    <w:rsid w:val="00990DC9"/>
    <w:rsid w:val="009916F8"/>
    <w:rsid w:val="00992382"/>
    <w:rsid w:val="00992EF7"/>
    <w:rsid w:val="00992F0E"/>
    <w:rsid w:val="009935AD"/>
    <w:rsid w:val="009938FA"/>
    <w:rsid w:val="00994331"/>
    <w:rsid w:val="00995A0F"/>
    <w:rsid w:val="00995A7C"/>
    <w:rsid w:val="00995B7C"/>
    <w:rsid w:val="00995D1E"/>
    <w:rsid w:val="0099662F"/>
    <w:rsid w:val="00996826"/>
    <w:rsid w:val="00996EDB"/>
    <w:rsid w:val="009972B5"/>
    <w:rsid w:val="00997422"/>
    <w:rsid w:val="009974C4"/>
    <w:rsid w:val="009979BE"/>
    <w:rsid w:val="00997F4A"/>
    <w:rsid w:val="009A04DB"/>
    <w:rsid w:val="009A0F73"/>
    <w:rsid w:val="009A13BE"/>
    <w:rsid w:val="009A13C6"/>
    <w:rsid w:val="009A1ED1"/>
    <w:rsid w:val="009A1EE5"/>
    <w:rsid w:val="009A224E"/>
    <w:rsid w:val="009A240C"/>
    <w:rsid w:val="009A2956"/>
    <w:rsid w:val="009A3918"/>
    <w:rsid w:val="009A3B63"/>
    <w:rsid w:val="009A41A1"/>
    <w:rsid w:val="009A4A20"/>
    <w:rsid w:val="009A4B5E"/>
    <w:rsid w:val="009A4FFB"/>
    <w:rsid w:val="009A50CA"/>
    <w:rsid w:val="009A54AA"/>
    <w:rsid w:val="009A61A4"/>
    <w:rsid w:val="009A64B9"/>
    <w:rsid w:val="009A7092"/>
    <w:rsid w:val="009A7421"/>
    <w:rsid w:val="009A7B07"/>
    <w:rsid w:val="009A7C87"/>
    <w:rsid w:val="009B0A17"/>
    <w:rsid w:val="009B1BE5"/>
    <w:rsid w:val="009B1E00"/>
    <w:rsid w:val="009B1FF0"/>
    <w:rsid w:val="009B30FE"/>
    <w:rsid w:val="009B33A7"/>
    <w:rsid w:val="009B4C7C"/>
    <w:rsid w:val="009B4E7F"/>
    <w:rsid w:val="009B5602"/>
    <w:rsid w:val="009B6225"/>
    <w:rsid w:val="009B6709"/>
    <w:rsid w:val="009B670E"/>
    <w:rsid w:val="009B6923"/>
    <w:rsid w:val="009B69EA"/>
    <w:rsid w:val="009B723B"/>
    <w:rsid w:val="009B778C"/>
    <w:rsid w:val="009B7C76"/>
    <w:rsid w:val="009C012B"/>
    <w:rsid w:val="009C01D2"/>
    <w:rsid w:val="009C02ED"/>
    <w:rsid w:val="009C059E"/>
    <w:rsid w:val="009C16FA"/>
    <w:rsid w:val="009C1D0B"/>
    <w:rsid w:val="009C2312"/>
    <w:rsid w:val="009C2A57"/>
    <w:rsid w:val="009C2BB6"/>
    <w:rsid w:val="009C36DD"/>
    <w:rsid w:val="009C3871"/>
    <w:rsid w:val="009C3A22"/>
    <w:rsid w:val="009C41FA"/>
    <w:rsid w:val="009C5345"/>
    <w:rsid w:val="009C5D36"/>
    <w:rsid w:val="009C5E8B"/>
    <w:rsid w:val="009C63FE"/>
    <w:rsid w:val="009C6ECA"/>
    <w:rsid w:val="009C6FAA"/>
    <w:rsid w:val="009C78E8"/>
    <w:rsid w:val="009C7B80"/>
    <w:rsid w:val="009C7C10"/>
    <w:rsid w:val="009D0004"/>
    <w:rsid w:val="009D018F"/>
    <w:rsid w:val="009D0203"/>
    <w:rsid w:val="009D0534"/>
    <w:rsid w:val="009D098E"/>
    <w:rsid w:val="009D0AD5"/>
    <w:rsid w:val="009D0F8A"/>
    <w:rsid w:val="009D1B48"/>
    <w:rsid w:val="009D1C6A"/>
    <w:rsid w:val="009D23B2"/>
    <w:rsid w:val="009D2695"/>
    <w:rsid w:val="009D28D9"/>
    <w:rsid w:val="009D296C"/>
    <w:rsid w:val="009D2B04"/>
    <w:rsid w:val="009D2DF5"/>
    <w:rsid w:val="009D2FA1"/>
    <w:rsid w:val="009D41E6"/>
    <w:rsid w:val="009D4A97"/>
    <w:rsid w:val="009D5392"/>
    <w:rsid w:val="009D53A8"/>
    <w:rsid w:val="009D569C"/>
    <w:rsid w:val="009D5F74"/>
    <w:rsid w:val="009D6653"/>
    <w:rsid w:val="009D68D9"/>
    <w:rsid w:val="009D73AA"/>
    <w:rsid w:val="009D7CC4"/>
    <w:rsid w:val="009E01A0"/>
    <w:rsid w:val="009E040F"/>
    <w:rsid w:val="009E1FEF"/>
    <w:rsid w:val="009E2393"/>
    <w:rsid w:val="009E2541"/>
    <w:rsid w:val="009E25A5"/>
    <w:rsid w:val="009E433C"/>
    <w:rsid w:val="009E4940"/>
    <w:rsid w:val="009E5118"/>
    <w:rsid w:val="009E5C01"/>
    <w:rsid w:val="009E606B"/>
    <w:rsid w:val="009E64BB"/>
    <w:rsid w:val="009E6B11"/>
    <w:rsid w:val="009E6D12"/>
    <w:rsid w:val="009E6EA6"/>
    <w:rsid w:val="009E73A6"/>
    <w:rsid w:val="009E766E"/>
    <w:rsid w:val="009E78FB"/>
    <w:rsid w:val="009E7B21"/>
    <w:rsid w:val="009E7CD5"/>
    <w:rsid w:val="009E7D72"/>
    <w:rsid w:val="009E7DE6"/>
    <w:rsid w:val="009F08C7"/>
    <w:rsid w:val="009F10BB"/>
    <w:rsid w:val="009F12E9"/>
    <w:rsid w:val="009F1881"/>
    <w:rsid w:val="009F1B4F"/>
    <w:rsid w:val="009F1BCA"/>
    <w:rsid w:val="009F2935"/>
    <w:rsid w:val="009F29AC"/>
    <w:rsid w:val="009F2B15"/>
    <w:rsid w:val="009F3089"/>
    <w:rsid w:val="009F3859"/>
    <w:rsid w:val="009F3894"/>
    <w:rsid w:val="009F5191"/>
    <w:rsid w:val="009F5D60"/>
    <w:rsid w:val="009F5DD0"/>
    <w:rsid w:val="009F69C2"/>
    <w:rsid w:val="009F6C23"/>
    <w:rsid w:val="009F7492"/>
    <w:rsid w:val="00A002C3"/>
    <w:rsid w:val="00A003FE"/>
    <w:rsid w:val="00A005D3"/>
    <w:rsid w:val="00A00711"/>
    <w:rsid w:val="00A00E48"/>
    <w:rsid w:val="00A01CF0"/>
    <w:rsid w:val="00A01D0A"/>
    <w:rsid w:val="00A033C2"/>
    <w:rsid w:val="00A037A0"/>
    <w:rsid w:val="00A03A38"/>
    <w:rsid w:val="00A03D23"/>
    <w:rsid w:val="00A041CF"/>
    <w:rsid w:val="00A04581"/>
    <w:rsid w:val="00A060A5"/>
    <w:rsid w:val="00A0610A"/>
    <w:rsid w:val="00A07DDA"/>
    <w:rsid w:val="00A106F4"/>
    <w:rsid w:val="00A10701"/>
    <w:rsid w:val="00A107FE"/>
    <w:rsid w:val="00A11121"/>
    <w:rsid w:val="00A113A3"/>
    <w:rsid w:val="00A11474"/>
    <w:rsid w:val="00A11A36"/>
    <w:rsid w:val="00A11A89"/>
    <w:rsid w:val="00A11AD6"/>
    <w:rsid w:val="00A11B60"/>
    <w:rsid w:val="00A11BDA"/>
    <w:rsid w:val="00A125E4"/>
    <w:rsid w:val="00A12B9C"/>
    <w:rsid w:val="00A13E50"/>
    <w:rsid w:val="00A13EA7"/>
    <w:rsid w:val="00A14147"/>
    <w:rsid w:val="00A15305"/>
    <w:rsid w:val="00A15340"/>
    <w:rsid w:val="00A15A61"/>
    <w:rsid w:val="00A15AA1"/>
    <w:rsid w:val="00A20C40"/>
    <w:rsid w:val="00A2180E"/>
    <w:rsid w:val="00A219D7"/>
    <w:rsid w:val="00A22302"/>
    <w:rsid w:val="00A22309"/>
    <w:rsid w:val="00A22524"/>
    <w:rsid w:val="00A22926"/>
    <w:rsid w:val="00A22C19"/>
    <w:rsid w:val="00A232EE"/>
    <w:rsid w:val="00A2386A"/>
    <w:rsid w:val="00A238DB"/>
    <w:rsid w:val="00A25BD2"/>
    <w:rsid w:val="00A25E5E"/>
    <w:rsid w:val="00A25FA6"/>
    <w:rsid w:val="00A26754"/>
    <w:rsid w:val="00A273A1"/>
    <w:rsid w:val="00A276CB"/>
    <w:rsid w:val="00A300A6"/>
    <w:rsid w:val="00A300B2"/>
    <w:rsid w:val="00A300CD"/>
    <w:rsid w:val="00A30320"/>
    <w:rsid w:val="00A306BC"/>
    <w:rsid w:val="00A31379"/>
    <w:rsid w:val="00A31D23"/>
    <w:rsid w:val="00A31E54"/>
    <w:rsid w:val="00A32051"/>
    <w:rsid w:val="00A324B7"/>
    <w:rsid w:val="00A32D1F"/>
    <w:rsid w:val="00A331AE"/>
    <w:rsid w:val="00A33233"/>
    <w:rsid w:val="00A3348B"/>
    <w:rsid w:val="00A33BD0"/>
    <w:rsid w:val="00A33F38"/>
    <w:rsid w:val="00A344FD"/>
    <w:rsid w:val="00A35069"/>
    <w:rsid w:val="00A350DF"/>
    <w:rsid w:val="00A355D3"/>
    <w:rsid w:val="00A363C3"/>
    <w:rsid w:val="00A36476"/>
    <w:rsid w:val="00A37190"/>
    <w:rsid w:val="00A37845"/>
    <w:rsid w:val="00A37968"/>
    <w:rsid w:val="00A4096B"/>
    <w:rsid w:val="00A40FAC"/>
    <w:rsid w:val="00A411A0"/>
    <w:rsid w:val="00A41A36"/>
    <w:rsid w:val="00A41A42"/>
    <w:rsid w:val="00A42902"/>
    <w:rsid w:val="00A42AB1"/>
    <w:rsid w:val="00A42C45"/>
    <w:rsid w:val="00A431E1"/>
    <w:rsid w:val="00A434D3"/>
    <w:rsid w:val="00A43703"/>
    <w:rsid w:val="00A439C1"/>
    <w:rsid w:val="00A43E06"/>
    <w:rsid w:val="00A44293"/>
    <w:rsid w:val="00A444E4"/>
    <w:rsid w:val="00A44A89"/>
    <w:rsid w:val="00A44CE7"/>
    <w:rsid w:val="00A44EE1"/>
    <w:rsid w:val="00A4684B"/>
    <w:rsid w:val="00A47808"/>
    <w:rsid w:val="00A5001E"/>
    <w:rsid w:val="00A504F2"/>
    <w:rsid w:val="00A5090D"/>
    <w:rsid w:val="00A510A3"/>
    <w:rsid w:val="00A51FE6"/>
    <w:rsid w:val="00A52D19"/>
    <w:rsid w:val="00A52D6F"/>
    <w:rsid w:val="00A52E87"/>
    <w:rsid w:val="00A53313"/>
    <w:rsid w:val="00A53D96"/>
    <w:rsid w:val="00A53F2B"/>
    <w:rsid w:val="00A53F8E"/>
    <w:rsid w:val="00A543EE"/>
    <w:rsid w:val="00A5476D"/>
    <w:rsid w:val="00A5595B"/>
    <w:rsid w:val="00A5627E"/>
    <w:rsid w:val="00A5635C"/>
    <w:rsid w:val="00A56F43"/>
    <w:rsid w:val="00A5703E"/>
    <w:rsid w:val="00A5739C"/>
    <w:rsid w:val="00A574B6"/>
    <w:rsid w:val="00A600F3"/>
    <w:rsid w:val="00A60559"/>
    <w:rsid w:val="00A60A4E"/>
    <w:rsid w:val="00A62057"/>
    <w:rsid w:val="00A625CB"/>
    <w:rsid w:val="00A62D5C"/>
    <w:rsid w:val="00A62EF0"/>
    <w:rsid w:val="00A63648"/>
    <w:rsid w:val="00A639FE"/>
    <w:rsid w:val="00A63A12"/>
    <w:rsid w:val="00A63D57"/>
    <w:rsid w:val="00A64462"/>
    <w:rsid w:val="00A6450F"/>
    <w:rsid w:val="00A651A9"/>
    <w:rsid w:val="00A655DE"/>
    <w:rsid w:val="00A6561D"/>
    <w:rsid w:val="00A65C31"/>
    <w:rsid w:val="00A65DAD"/>
    <w:rsid w:val="00A67257"/>
    <w:rsid w:val="00A6742E"/>
    <w:rsid w:val="00A674ED"/>
    <w:rsid w:val="00A67631"/>
    <w:rsid w:val="00A67A2C"/>
    <w:rsid w:val="00A7101E"/>
    <w:rsid w:val="00A71297"/>
    <w:rsid w:val="00A7240F"/>
    <w:rsid w:val="00A724CA"/>
    <w:rsid w:val="00A7455F"/>
    <w:rsid w:val="00A74AD2"/>
    <w:rsid w:val="00A74D26"/>
    <w:rsid w:val="00A7525C"/>
    <w:rsid w:val="00A769EC"/>
    <w:rsid w:val="00A76A6C"/>
    <w:rsid w:val="00A76F07"/>
    <w:rsid w:val="00A7776A"/>
    <w:rsid w:val="00A77BC8"/>
    <w:rsid w:val="00A77C4D"/>
    <w:rsid w:val="00A80216"/>
    <w:rsid w:val="00A80396"/>
    <w:rsid w:val="00A808ED"/>
    <w:rsid w:val="00A813BD"/>
    <w:rsid w:val="00A81ADF"/>
    <w:rsid w:val="00A821B6"/>
    <w:rsid w:val="00A829C3"/>
    <w:rsid w:val="00A82A61"/>
    <w:rsid w:val="00A83C9B"/>
    <w:rsid w:val="00A83D5A"/>
    <w:rsid w:val="00A83FB9"/>
    <w:rsid w:val="00A849C1"/>
    <w:rsid w:val="00A85DA3"/>
    <w:rsid w:val="00A85E99"/>
    <w:rsid w:val="00A87531"/>
    <w:rsid w:val="00A87B24"/>
    <w:rsid w:val="00A87D39"/>
    <w:rsid w:val="00A87EC6"/>
    <w:rsid w:val="00A87EE0"/>
    <w:rsid w:val="00A90908"/>
    <w:rsid w:val="00A90FB8"/>
    <w:rsid w:val="00A91301"/>
    <w:rsid w:val="00A916A8"/>
    <w:rsid w:val="00A91877"/>
    <w:rsid w:val="00A92AED"/>
    <w:rsid w:val="00A92BD1"/>
    <w:rsid w:val="00A93F99"/>
    <w:rsid w:val="00A9405A"/>
    <w:rsid w:val="00A943B6"/>
    <w:rsid w:val="00A94699"/>
    <w:rsid w:val="00A9510B"/>
    <w:rsid w:val="00A954B3"/>
    <w:rsid w:val="00A9567D"/>
    <w:rsid w:val="00A968F2"/>
    <w:rsid w:val="00A9706E"/>
    <w:rsid w:val="00A970B7"/>
    <w:rsid w:val="00AA01ED"/>
    <w:rsid w:val="00AA0508"/>
    <w:rsid w:val="00AA069B"/>
    <w:rsid w:val="00AA107D"/>
    <w:rsid w:val="00AA1A12"/>
    <w:rsid w:val="00AA2093"/>
    <w:rsid w:val="00AA237A"/>
    <w:rsid w:val="00AA258D"/>
    <w:rsid w:val="00AA2E9A"/>
    <w:rsid w:val="00AA3028"/>
    <w:rsid w:val="00AA3302"/>
    <w:rsid w:val="00AA37E0"/>
    <w:rsid w:val="00AA3AD1"/>
    <w:rsid w:val="00AA425D"/>
    <w:rsid w:val="00AA4B60"/>
    <w:rsid w:val="00AA50A5"/>
    <w:rsid w:val="00AA5FB7"/>
    <w:rsid w:val="00AA650E"/>
    <w:rsid w:val="00AA653A"/>
    <w:rsid w:val="00AA6BFE"/>
    <w:rsid w:val="00AA6F84"/>
    <w:rsid w:val="00AA700D"/>
    <w:rsid w:val="00AA7149"/>
    <w:rsid w:val="00AA7E44"/>
    <w:rsid w:val="00AB0868"/>
    <w:rsid w:val="00AB0CDF"/>
    <w:rsid w:val="00AB0D1B"/>
    <w:rsid w:val="00AB0D45"/>
    <w:rsid w:val="00AB2213"/>
    <w:rsid w:val="00AB2B71"/>
    <w:rsid w:val="00AB2CAF"/>
    <w:rsid w:val="00AB40F6"/>
    <w:rsid w:val="00AB4783"/>
    <w:rsid w:val="00AB4A5B"/>
    <w:rsid w:val="00AB4E39"/>
    <w:rsid w:val="00AB542F"/>
    <w:rsid w:val="00AB5DD9"/>
    <w:rsid w:val="00AB68AF"/>
    <w:rsid w:val="00AB7E1B"/>
    <w:rsid w:val="00AC04C7"/>
    <w:rsid w:val="00AC0631"/>
    <w:rsid w:val="00AC0D50"/>
    <w:rsid w:val="00AC1581"/>
    <w:rsid w:val="00AC1759"/>
    <w:rsid w:val="00AC1C92"/>
    <w:rsid w:val="00AC21FB"/>
    <w:rsid w:val="00AC2868"/>
    <w:rsid w:val="00AC2C6F"/>
    <w:rsid w:val="00AC2CDD"/>
    <w:rsid w:val="00AC3944"/>
    <w:rsid w:val="00AC4031"/>
    <w:rsid w:val="00AC4762"/>
    <w:rsid w:val="00AC4C7F"/>
    <w:rsid w:val="00AC4E68"/>
    <w:rsid w:val="00AC5B06"/>
    <w:rsid w:val="00AC6298"/>
    <w:rsid w:val="00AC62CB"/>
    <w:rsid w:val="00AC64E8"/>
    <w:rsid w:val="00AC66A4"/>
    <w:rsid w:val="00AD1096"/>
    <w:rsid w:val="00AD1400"/>
    <w:rsid w:val="00AD1760"/>
    <w:rsid w:val="00AD21FD"/>
    <w:rsid w:val="00AD27F0"/>
    <w:rsid w:val="00AD2F6E"/>
    <w:rsid w:val="00AD320E"/>
    <w:rsid w:val="00AD3525"/>
    <w:rsid w:val="00AD355D"/>
    <w:rsid w:val="00AD3852"/>
    <w:rsid w:val="00AD44F4"/>
    <w:rsid w:val="00AD47CD"/>
    <w:rsid w:val="00AD4951"/>
    <w:rsid w:val="00AD49B0"/>
    <w:rsid w:val="00AD552F"/>
    <w:rsid w:val="00AD6421"/>
    <w:rsid w:val="00AD67FD"/>
    <w:rsid w:val="00AD6B1C"/>
    <w:rsid w:val="00AD6CB5"/>
    <w:rsid w:val="00AD6FF7"/>
    <w:rsid w:val="00AD74CD"/>
    <w:rsid w:val="00AD7764"/>
    <w:rsid w:val="00AE022D"/>
    <w:rsid w:val="00AE115A"/>
    <w:rsid w:val="00AE1794"/>
    <w:rsid w:val="00AE187B"/>
    <w:rsid w:val="00AE2B5C"/>
    <w:rsid w:val="00AE4787"/>
    <w:rsid w:val="00AE47E2"/>
    <w:rsid w:val="00AE49E6"/>
    <w:rsid w:val="00AE4C2E"/>
    <w:rsid w:val="00AE4F47"/>
    <w:rsid w:val="00AE5958"/>
    <w:rsid w:val="00AE5A26"/>
    <w:rsid w:val="00AE5FC5"/>
    <w:rsid w:val="00AE61FE"/>
    <w:rsid w:val="00AE6637"/>
    <w:rsid w:val="00AE6D1A"/>
    <w:rsid w:val="00AE6FB2"/>
    <w:rsid w:val="00AE725D"/>
    <w:rsid w:val="00AE78B8"/>
    <w:rsid w:val="00AE7C01"/>
    <w:rsid w:val="00AE7DC7"/>
    <w:rsid w:val="00AF0168"/>
    <w:rsid w:val="00AF0C94"/>
    <w:rsid w:val="00AF1699"/>
    <w:rsid w:val="00AF1BC8"/>
    <w:rsid w:val="00AF2705"/>
    <w:rsid w:val="00AF294F"/>
    <w:rsid w:val="00AF2CCF"/>
    <w:rsid w:val="00AF31DC"/>
    <w:rsid w:val="00AF3960"/>
    <w:rsid w:val="00AF39AD"/>
    <w:rsid w:val="00AF3A59"/>
    <w:rsid w:val="00AF3C2C"/>
    <w:rsid w:val="00AF41F4"/>
    <w:rsid w:val="00AF450B"/>
    <w:rsid w:val="00AF4BCA"/>
    <w:rsid w:val="00AF553B"/>
    <w:rsid w:val="00AF564A"/>
    <w:rsid w:val="00AF6054"/>
    <w:rsid w:val="00AF621D"/>
    <w:rsid w:val="00AF6AA2"/>
    <w:rsid w:val="00AF757E"/>
    <w:rsid w:val="00AF7D11"/>
    <w:rsid w:val="00AF7EFE"/>
    <w:rsid w:val="00B0022B"/>
    <w:rsid w:val="00B0096E"/>
    <w:rsid w:val="00B00AC0"/>
    <w:rsid w:val="00B011B5"/>
    <w:rsid w:val="00B018DC"/>
    <w:rsid w:val="00B0316B"/>
    <w:rsid w:val="00B0330B"/>
    <w:rsid w:val="00B037EB"/>
    <w:rsid w:val="00B045E1"/>
    <w:rsid w:val="00B04658"/>
    <w:rsid w:val="00B04815"/>
    <w:rsid w:val="00B04C57"/>
    <w:rsid w:val="00B051E3"/>
    <w:rsid w:val="00B06639"/>
    <w:rsid w:val="00B07261"/>
    <w:rsid w:val="00B074FC"/>
    <w:rsid w:val="00B07A6D"/>
    <w:rsid w:val="00B1086C"/>
    <w:rsid w:val="00B10AA8"/>
    <w:rsid w:val="00B10B04"/>
    <w:rsid w:val="00B10B52"/>
    <w:rsid w:val="00B111D6"/>
    <w:rsid w:val="00B11363"/>
    <w:rsid w:val="00B11426"/>
    <w:rsid w:val="00B11F56"/>
    <w:rsid w:val="00B12449"/>
    <w:rsid w:val="00B12C3C"/>
    <w:rsid w:val="00B12DCD"/>
    <w:rsid w:val="00B12FA7"/>
    <w:rsid w:val="00B13C91"/>
    <w:rsid w:val="00B14A4A"/>
    <w:rsid w:val="00B1517A"/>
    <w:rsid w:val="00B15261"/>
    <w:rsid w:val="00B15E45"/>
    <w:rsid w:val="00B16A32"/>
    <w:rsid w:val="00B16E93"/>
    <w:rsid w:val="00B17437"/>
    <w:rsid w:val="00B17BA6"/>
    <w:rsid w:val="00B2008B"/>
    <w:rsid w:val="00B20386"/>
    <w:rsid w:val="00B20E36"/>
    <w:rsid w:val="00B2123F"/>
    <w:rsid w:val="00B212DF"/>
    <w:rsid w:val="00B2153C"/>
    <w:rsid w:val="00B22326"/>
    <w:rsid w:val="00B224EF"/>
    <w:rsid w:val="00B225A9"/>
    <w:rsid w:val="00B226BC"/>
    <w:rsid w:val="00B2368F"/>
    <w:rsid w:val="00B23965"/>
    <w:rsid w:val="00B23BE9"/>
    <w:rsid w:val="00B24123"/>
    <w:rsid w:val="00B24234"/>
    <w:rsid w:val="00B247C3"/>
    <w:rsid w:val="00B24FEA"/>
    <w:rsid w:val="00B253DA"/>
    <w:rsid w:val="00B26732"/>
    <w:rsid w:val="00B26787"/>
    <w:rsid w:val="00B26C22"/>
    <w:rsid w:val="00B273D9"/>
    <w:rsid w:val="00B27E32"/>
    <w:rsid w:val="00B30108"/>
    <w:rsid w:val="00B306FF"/>
    <w:rsid w:val="00B30789"/>
    <w:rsid w:val="00B31458"/>
    <w:rsid w:val="00B3284A"/>
    <w:rsid w:val="00B328B4"/>
    <w:rsid w:val="00B32B42"/>
    <w:rsid w:val="00B32DD6"/>
    <w:rsid w:val="00B332E2"/>
    <w:rsid w:val="00B334C6"/>
    <w:rsid w:val="00B33662"/>
    <w:rsid w:val="00B33B81"/>
    <w:rsid w:val="00B35390"/>
    <w:rsid w:val="00B358C3"/>
    <w:rsid w:val="00B35B97"/>
    <w:rsid w:val="00B35D07"/>
    <w:rsid w:val="00B35FD1"/>
    <w:rsid w:val="00B36360"/>
    <w:rsid w:val="00B371CF"/>
    <w:rsid w:val="00B374BD"/>
    <w:rsid w:val="00B37A16"/>
    <w:rsid w:val="00B41187"/>
    <w:rsid w:val="00B41C63"/>
    <w:rsid w:val="00B42120"/>
    <w:rsid w:val="00B423C2"/>
    <w:rsid w:val="00B42560"/>
    <w:rsid w:val="00B42A83"/>
    <w:rsid w:val="00B42DC1"/>
    <w:rsid w:val="00B43256"/>
    <w:rsid w:val="00B43558"/>
    <w:rsid w:val="00B43B7A"/>
    <w:rsid w:val="00B43F6C"/>
    <w:rsid w:val="00B440B9"/>
    <w:rsid w:val="00B441BC"/>
    <w:rsid w:val="00B442D6"/>
    <w:rsid w:val="00B444CF"/>
    <w:rsid w:val="00B446FD"/>
    <w:rsid w:val="00B44727"/>
    <w:rsid w:val="00B44BF6"/>
    <w:rsid w:val="00B45079"/>
    <w:rsid w:val="00B453BF"/>
    <w:rsid w:val="00B468B8"/>
    <w:rsid w:val="00B471EF"/>
    <w:rsid w:val="00B47407"/>
    <w:rsid w:val="00B47EF6"/>
    <w:rsid w:val="00B50725"/>
    <w:rsid w:val="00B51AB2"/>
    <w:rsid w:val="00B51D0D"/>
    <w:rsid w:val="00B52507"/>
    <w:rsid w:val="00B52864"/>
    <w:rsid w:val="00B530B9"/>
    <w:rsid w:val="00B53EB5"/>
    <w:rsid w:val="00B53EEE"/>
    <w:rsid w:val="00B54296"/>
    <w:rsid w:val="00B5446B"/>
    <w:rsid w:val="00B54E9B"/>
    <w:rsid w:val="00B552E4"/>
    <w:rsid w:val="00B55DAE"/>
    <w:rsid w:val="00B564B4"/>
    <w:rsid w:val="00B56667"/>
    <w:rsid w:val="00B566E2"/>
    <w:rsid w:val="00B56AF4"/>
    <w:rsid w:val="00B56CA6"/>
    <w:rsid w:val="00B56EFE"/>
    <w:rsid w:val="00B57656"/>
    <w:rsid w:val="00B57C6A"/>
    <w:rsid w:val="00B60E8A"/>
    <w:rsid w:val="00B6125D"/>
    <w:rsid w:val="00B612DA"/>
    <w:rsid w:val="00B61CEB"/>
    <w:rsid w:val="00B62625"/>
    <w:rsid w:val="00B62B49"/>
    <w:rsid w:val="00B62E94"/>
    <w:rsid w:val="00B631F4"/>
    <w:rsid w:val="00B63CDF"/>
    <w:rsid w:val="00B64CE9"/>
    <w:rsid w:val="00B64D7F"/>
    <w:rsid w:val="00B6595C"/>
    <w:rsid w:val="00B66100"/>
    <w:rsid w:val="00B662A0"/>
    <w:rsid w:val="00B67454"/>
    <w:rsid w:val="00B70007"/>
    <w:rsid w:val="00B71020"/>
    <w:rsid w:val="00B71B9E"/>
    <w:rsid w:val="00B71C80"/>
    <w:rsid w:val="00B7236F"/>
    <w:rsid w:val="00B72C91"/>
    <w:rsid w:val="00B734BA"/>
    <w:rsid w:val="00B738E8"/>
    <w:rsid w:val="00B73967"/>
    <w:rsid w:val="00B73F70"/>
    <w:rsid w:val="00B741F5"/>
    <w:rsid w:val="00B7520F"/>
    <w:rsid w:val="00B758B3"/>
    <w:rsid w:val="00B75925"/>
    <w:rsid w:val="00B763E6"/>
    <w:rsid w:val="00B76FBE"/>
    <w:rsid w:val="00B77244"/>
    <w:rsid w:val="00B772C2"/>
    <w:rsid w:val="00B8039F"/>
    <w:rsid w:val="00B80B55"/>
    <w:rsid w:val="00B80B77"/>
    <w:rsid w:val="00B80DD1"/>
    <w:rsid w:val="00B81F21"/>
    <w:rsid w:val="00B82359"/>
    <w:rsid w:val="00B8271F"/>
    <w:rsid w:val="00B82E70"/>
    <w:rsid w:val="00B8347D"/>
    <w:rsid w:val="00B83691"/>
    <w:rsid w:val="00B83AE7"/>
    <w:rsid w:val="00B84511"/>
    <w:rsid w:val="00B845D0"/>
    <w:rsid w:val="00B8479C"/>
    <w:rsid w:val="00B84FD0"/>
    <w:rsid w:val="00B857BE"/>
    <w:rsid w:val="00B8590B"/>
    <w:rsid w:val="00B86A73"/>
    <w:rsid w:val="00B86C21"/>
    <w:rsid w:val="00B86C4D"/>
    <w:rsid w:val="00B871B2"/>
    <w:rsid w:val="00B8791F"/>
    <w:rsid w:val="00B87BA7"/>
    <w:rsid w:val="00B90272"/>
    <w:rsid w:val="00B90503"/>
    <w:rsid w:val="00B91089"/>
    <w:rsid w:val="00B91FC8"/>
    <w:rsid w:val="00B92267"/>
    <w:rsid w:val="00B935D6"/>
    <w:rsid w:val="00B93666"/>
    <w:rsid w:val="00B93C40"/>
    <w:rsid w:val="00B93E12"/>
    <w:rsid w:val="00B94480"/>
    <w:rsid w:val="00B9470A"/>
    <w:rsid w:val="00B94D53"/>
    <w:rsid w:val="00B95D1E"/>
    <w:rsid w:val="00B95D4E"/>
    <w:rsid w:val="00B960CD"/>
    <w:rsid w:val="00B96E24"/>
    <w:rsid w:val="00B96E49"/>
    <w:rsid w:val="00BA2440"/>
    <w:rsid w:val="00BA33D6"/>
    <w:rsid w:val="00BA35B7"/>
    <w:rsid w:val="00BA361C"/>
    <w:rsid w:val="00BA3D84"/>
    <w:rsid w:val="00BA4527"/>
    <w:rsid w:val="00BA4F10"/>
    <w:rsid w:val="00BA5B1A"/>
    <w:rsid w:val="00BA65E8"/>
    <w:rsid w:val="00BA6DF5"/>
    <w:rsid w:val="00BA76B5"/>
    <w:rsid w:val="00BA783E"/>
    <w:rsid w:val="00BA7B71"/>
    <w:rsid w:val="00BB0796"/>
    <w:rsid w:val="00BB1A4D"/>
    <w:rsid w:val="00BB33B9"/>
    <w:rsid w:val="00BB48F5"/>
    <w:rsid w:val="00BB5470"/>
    <w:rsid w:val="00BB6232"/>
    <w:rsid w:val="00BB6CA4"/>
    <w:rsid w:val="00BB6EC2"/>
    <w:rsid w:val="00BB773F"/>
    <w:rsid w:val="00BC0051"/>
    <w:rsid w:val="00BC0238"/>
    <w:rsid w:val="00BC040A"/>
    <w:rsid w:val="00BC0902"/>
    <w:rsid w:val="00BC1090"/>
    <w:rsid w:val="00BC1231"/>
    <w:rsid w:val="00BC12D4"/>
    <w:rsid w:val="00BC1BB5"/>
    <w:rsid w:val="00BC2AA3"/>
    <w:rsid w:val="00BC3035"/>
    <w:rsid w:val="00BC316F"/>
    <w:rsid w:val="00BC36FD"/>
    <w:rsid w:val="00BC3B81"/>
    <w:rsid w:val="00BC3F2E"/>
    <w:rsid w:val="00BC4CCA"/>
    <w:rsid w:val="00BC4F1E"/>
    <w:rsid w:val="00BC5C63"/>
    <w:rsid w:val="00BC5EB6"/>
    <w:rsid w:val="00BC6128"/>
    <w:rsid w:val="00BC649C"/>
    <w:rsid w:val="00BC67A4"/>
    <w:rsid w:val="00BC691E"/>
    <w:rsid w:val="00BC6CE0"/>
    <w:rsid w:val="00BC6FC2"/>
    <w:rsid w:val="00BC7130"/>
    <w:rsid w:val="00BC72E8"/>
    <w:rsid w:val="00BD0AD1"/>
    <w:rsid w:val="00BD1873"/>
    <w:rsid w:val="00BD1C30"/>
    <w:rsid w:val="00BD1E6A"/>
    <w:rsid w:val="00BD2290"/>
    <w:rsid w:val="00BD3248"/>
    <w:rsid w:val="00BD447F"/>
    <w:rsid w:val="00BD53C3"/>
    <w:rsid w:val="00BD550B"/>
    <w:rsid w:val="00BD57F0"/>
    <w:rsid w:val="00BD5E31"/>
    <w:rsid w:val="00BD616A"/>
    <w:rsid w:val="00BD62C6"/>
    <w:rsid w:val="00BD65C7"/>
    <w:rsid w:val="00BD71EA"/>
    <w:rsid w:val="00BD75F6"/>
    <w:rsid w:val="00BD76C1"/>
    <w:rsid w:val="00BD78BA"/>
    <w:rsid w:val="00BD7AB0"/>
    <w:rsid w:val="00BE0F75"/>
    <w:rsid w:val="00BE1243"/>
    <w:rsid w:val="00BE1345"/>
    <w:rsid w:val="00BE1838"/>
    <w:rsid w:val="00BE1F3B"/>
    <w:rsid w:val="00BE2117"/>
    <w:rsid w:val="00BE2538"/>
    <w:rsid w:val="00BE2AF3"/>
    <w:rsid w:val="00BE3B9D"/>
    <w:rsid w:val="00BE417A"/>
    <w:rsid w:val="00BE4D91"/>
    <w:rsid w:val="00BE50E6"/>
    <w:rsid w:val="00BE5176"/>
    <w:rsid w:val="00BE5E38"/>
    <w:rsid w:val="00BE70B4"/>
    <w:rsid w:val="00BE7215"/>
    <w:rsid w:val="00BE7664"/>
    <w:rsid w:val="00BE7DC1"/>
    <w:rsid w:val="00BF0663"/>
    <w:rsid w:val="00BF13EC"/>
    <w:rsid w:val="00BF2146"/>
    <w:rsid w:val="00BF22E8"/>
    <w:rsid w:val="00BF2FC2"/>
    <w:rsid w:val="00BF3042"/>
    <w:rsid w:val="00BF3070"/>
    <w:rsid w:val="00BF3074"/>
    <w:rsid w:val="00BF3C96"/>
    <w:rsid w:val="00BF41D2"/>
    <w:rsid w:val="00BF4503"/>
    <w:rsid w:val="00BF5463"/>
    <w:rsid w:val="00BF5647"/>
    <w:rsid w:val="00BF5690"/>
    <w:rsid w:val="00BF5F95"/>
    <w:rsid w:val="00BF64B6"/>
    <w:rsid w:val="00BF7001"/>
    <w:rsid w:val="00BF705D"/>
    <w:rsid w:val="00BF7911"/>
    <w:rsid w:val="00BF7AB1"/>
    <w:rsid w:val="00BF7C52"/>
    <w:rsid w:val="00C004D5"/>
    <w:rsid w:val="00C00EC8"/>
    <w:rsid w:val="00C01B27"/>
    <w:rsid w:val="00C01CBD"/>
    <w:rsid w:val="00C0255B"/>
    <w:rsid w:val="00C02FE7"/>
    <w:rsid w:val="00C03CF9"/>
    <w:rsid w:val="00C03E98"/>
    <w:rsid w:val="00C0483F"/>
    <w:rsid w:val="00C04AE8"/>
    <w:rsid w:val="00C04C65"/>
    <w:rsid w:val="00C06089"/>
    <w:rsid w:val="00C0616A"/>
    <w:rsid w:val="00C071BD"/>
    <w:rsid w:val="00C073A6"/>
    <w:rsid w:val="00C07434"/>
    <w:rsid w:val="00C076E2"/>
    <w:rsid w:val="00C07847"/>
    <w:rsid w:val="00C10086"/>
    <w:rsid w:val="00C109FF"/>
    <w:rsid w:val="00C10AE0"/>
    <w:rsid w:val="00C10EAE"/>
    <w:rsid w:val="00C112A7"/>
    <w:rsid w:val="00C11859"/>
    <w:rsid w:val="00C11BB4"/>
    <w:rsid w:val="00C12ABA"/>
    <w:rsid w:val="00C13099"/>
    <w:rsid w:val="00C13259"/>
    <w:rsid w:val="00C1330E"/>
    <w:rsid w:val="00C1395A"/>
    <w:rsid w:val="00C13A0A"/>
    <w:rsid w:val="00C13ED6"/>
    <w:rsid w:val="00C1418D"/>
    <w:rsid w:val="00C146F6"/>
    <w:rsid w:val="00C1474A"/>
    <w:rsid w:val="00C15171"/>
    <w:rsid w:val="00C15FE0"/>
    <w:rsid w:val="00C16309"/>
    <w:rsid w:val="00C17084"/>
    <w:rsid w:val="00C17C0C"/>
    <w:rsid w:val="00C20679"/>
    <w:rsid w:val="00C207FE"/>
    <w:rsid w:val="00C20826"/>
    <w:rsid w:val="00C21039"/>
    <w:rsid w:val="00C21452"/>
    <w:rsid w:val="00C22108"/>
    <w:rsid w:val="00C22188"/>
    <w:rsid w:val="00C227D4"/>
    <w:rsid w:val="00C2293A"/>
    <w:rsid w:val="00C22CB7"/>
    <w:rsid w:val="00C22F5D"/>
    <w:rsid w:val="00C22F67"/>
    <w:rsid w:val="00C23DC8"/>
    <w:rsid w:val="00C24266"/>
    <w:rsid w:val="00C2430C"/>
    <w:rsid w:val="00C2469C"/>
    <w:rsid w:val="00C24733"/>
    <w:rsid w:val="00C24760"/>
    <w:rsid w:val="00C2612F"/>
    <w:rsid w:val="00C26A9D"/>
    <w:rsid w:val="00C26D14"/>
    <w:rsid w:val="00C26D7C"/>
    <w:rsid w:val="00C27142"/>
    <w:rsid w:val="00C2763D"/>
    <w:rsid w:val="00C27748"/>
    <w:rsid w:val="00C27F74"/>
    <w:rsid w:val="00C31688"/>
    <w:rsid w:val="00C319A9"/>
    <w:rsid w:val="00C326D7"/>
    <w:rsid w:val="00C3298D"/>
    <w:rsid w:val="00C330C3"/>
    <w:rsid w:val="00C338D2"/>
    <w:rsid w:val="00C33942"/>
    <w:rsid w:val="00C33A05"/>
    <w:rsid w:val="00C33A59"/>
    <w:rsid w:val="00C33A7E"/>
    <w:rsid w:val="00C33E4F"/>
    <w:rsid w:val="00C3453E"/>
    <w:rsid w:val="00C34E1A"/>
    <w:rsid w:val="00C350B7"/>
    <w:rsid w:val="00C35351"/>
    <w:rsid w:val="00C35524"/>
    <w:rsid w:val="00C35E5C"/>
    <w:rsid w:val="00C36E71"/>
    <w:rsid w:val="00C37109"/>
    <w:rsid w:val="00C3724C"/>
    <w:rsid w:val="00C372BF"/>
    <w:rsid w:val="00C405CF"/>
    <w:rsid w:val="00C415D0"/>
    <w:rsid w:val="00C41981"/>
    <w:rsid w:val="00C41B5E"/>
    <w:rsid w:val="00C4290C"/>
    <w:rsid w:val="00C43191"/>
    <w:rsid w:val="00C432EF"/>
    <w:rsid w:val="00C43FC2"/>
    <w:rsid w:val="00C43FED"/>
    <w:rsid w:val="00C4432A"/>
    <w:rsid w:val="00C446B0"/>
    <w:rsid w:val="00C450FC"/>
    <w:rsid w:val="00C45293"/>
    <w:rsid w:val="00C459CA"/>
    <w:rsid w:val="00C45D6A"/>
    <w:rsid w:val="00C46925"/>
    <w:rsid w:val="00C46FE3"/>
    <w:rsid w:val="00C475E6"/>
    <w:rsid w:val="00C47796"/>
    <w:rsid w:val="00C478D5"/>
    <w:rsid w:val="00C47B86"/>
    <w:rsid w:val="00C502CF"/>
    <w:rsid w:val="00C5054C"/>
    <w:rsid w:val="00C5060C"/>
    <w:rsid w:val="00C50F59"/>
    <w:rsid w:val="00C529A1"/>
    <w:rsid w:val="00C52A86"/>
    <w:rsid w:val="00C52BF3"/>
    <w:rsid w:val="00C5373C"/>
    <w:rsid w:val="00C53B1F"/>
    <w:rsid w:val="00C550EF"/>
    <w:rsid w:val="00C557C1"/>
    <w:rsid w:val="00C557E8"/>
    <w:rsid w:val="00C56074"/>
    <w:rsid w:val="00C5677B"/>
    <w:rsid w:val="00C56C7C"/>
    <w:rsid w:val="00C579C6"/>
    <w:rsid w:val="00C60726"/>
    <w:rsid w:val="00C60F92"/>
    <w:rsid w:val="00C61586"/>
    <w:rsid w:val="00C61947"/>
    <w:rsid w:val="00C61C1C"/>
    <w:rsid w:val="00C61CF2"/>
    <w:rsid w:val="00C62454"/>
    <w:rsid w:val="00C626B8"/>
    <w:rsid w:val="00C630CB"/>
    <w:rsid w:val="00C6315C"/>
    <w:rsid w:val="00C63256"/>
    <w:rsid w:val="00C63534"/>
    <w:rsid w:val="00C63BF5"/>
    <w:rsid w:val="00C63F29"/>
    <w:rsid w:val="00C64780"/>
    <w:rsid w:val="00C650D3"/>
    <w:rsid w:val="00C651B4"/>
    <w:rsid w:val="00C65D4B"/>
    <w:rsid w:val="00C65F2E"/>
    <w:rsid w:val="00C66374"/>
    <w:rsid w:val="00C663D3"/>
    <w:rsid w:val="00C66EB6"/>
    <w:rsid w:val="00C70D31"/>
    <w:rsid w:val="00C70F54"/>
    <w:rsid w:val="00C71025"/>
    <w:rsid w:val="00C71479"/>
    <w:rsid w:val="00C71524"/>
    <w:rsid w:val="00C71A33"/>
    <w:rsid w:val="00C72039"/>
    <w:rsid w:val="00C72D5C"/>
    <w:rsid w:val="00C736EE"/>
    <w:rsid w:val="00C74A7D"/>
    <w:rsid w:val="00C74D9A"/>
    <w:rsid w:val="00C75382"/>
    <w:rsid w:val="00C757B3"/>
    <w:rsid w:val="00C7583E"/>
    <w:rsid w:val="00C75D5E"/>
    <w:rsid w:val="00C75E0A"/>
    <w:rsid w:val="00C7625D"/>
    <w:rsid w:val="00C76558"/>
    <w:rsid w:val="00C76A01"/>
    <w:rsid w:val="00C777CC"/>
    <w:rsid w:val="00C80B9E"/>
    <w:rsid w:val="00C8245C"/>
    <w:rsid w:val="00C833C0"/>
    <w:rsid w:val="00C8370D"/>
    <w:rsid w:val="00C84438"/>
    <w:rsid w:val="00C84462"/>
    <w:rsid w:val="00C849D6"/>
    <w:rsid w:val="00C85850"/>
    <w:rsid w:val="00C85C18"/>
    <w:rsid w:val="00C85CAE"/>
    <w:rsid w:val="00C85F98"/>
    <w:rsid w:val="00C8611E"/>
    <w:rsid w:val="00C863A2"/>
    <w:rsid w:val="00C86E45"/>
    <w:rsid w:val="00C870B3"/>
    <w:rsid w:val="00C871BB"/>
    <w:rsid w:val="00C873ED"/>
    <w:rsid w:val="00C878CB"/>
    <w:rsid w:val="00C901A5"/>
    <w:rsid w:val="00C9126A"/>
    <w:rsid w:val="00C91588"/>
    <w:rsid w:val="00C9199C"/>
    <w:rsid w:val="00C92219"/>
    <w:rsid w:val="00C94221"/>
    <w:rsid w:val="00C94561"/>
    <w:rsid w:val="00C95484"/>
    <w:rsid w:val="00C95E2D"/>
    <w:rsid w:val="00C96BB2"/>
    <w:rsid w:val="00C97563"/>
    <w:rsid w:val="00C97A2B"/>
    <w:rsid w:val="00CA0178"/>
    <w:rsid w:val="00CA01C0"/>
    <w:rsid w:val="00CA02B7"/>
    <w:rsid w:val="00CA04E6"/>
    <w:rsid w:val="00CA0E84"/>
    <w:rsid w:val="00CA1302"/>
    <w:rsid w:val="00CA1500"/>
    <w:rsid w:val="00CA2278"/>
    <w:rsid w:val="00CA2375"/>
    <w:rsid w:val="00CA244C"/>
    <w:rsid w:val="00CA2BDD"/>
    <w:rsid w:val="00CA2C8D"/>
    <w:rsid w:val="00CA2F63"/>
    <w:rsid w:val="00CA3587"/>
    <w:rsid w:val="00CA399F"/>
    <w:rsid w:val="00CA3A2A"/>
    <w:rsid w:val="00CA3F7F"/>
    <w:rsid w:val="00CA41EA"/>
    <w:rsid w:val="00CA64C7"/>
    <w:rsid w:val="00CA66A7"/>
    <w:rsid w:val="00CA69D4"/>
    <w:rsid w:val="00CB0814"/>
    <w:rsid w:val="00CB0BC9"/>
    <w:rsid w:val="00CB1477"/>
    <w:rsid w:val="00CB1DA8"/>
    <w:rsid w:val="00CB1F8B"/>
    <w:rsid w:val="00CB277B"/>
    <w:rsid w:val="00CB2D12"/>
    <w:rsid w:val="00CB3BBB"/>
    <w:rsid w:val="00CB3C5B"/>
    <w:rsid w:val="00CB3D39"/>
    <w:rsid w:val="00CB421B"/>
    <w:rsid w:val="00CB4DDF"/>
    <w:rsid w:val="00CB50CC"/>
    <w:rsid w:val="00CB5309"/>
    <w:rsid w:val="00CB5741"/>
    <w:rsid w:val="00CB5B1E"/>
    <w:rsid w:val="00CB608E"/>
    <w:rsid w:val="00CB650E"/>
    <w:rsid w:val="00CB677B"/>
    <w:rsid w:val="00CB6C7F"/>
    <w:rsid w:val="00CB765E"/>
    <w:rsid w:val="00CB7CE4"/>
    <w:rsid w:val="00CB7ECA"/>
    <w:rsid w:val="00CC0A67"/>
    <w:rsid w:val="00CC0E91"/>
    <w:rsid w:val="00CC108C"/>
    <w:rsid w:val="00CC12AE"/>
    <w:rsid w:val="00CC1CBE"/>
    <w:rsid w:val="00CC2865"/>
    <w:rsid w:val="00CC28C6"/>
    <w:rsid w:val="00CC292D"/>
    <w:rsid w:val="00CC2B20"/>
    <w:rsid w:val="00CC2B73"/>
    <w:rsid w:val="00CC2C10"/>
    <w:rsid w:val="00CC3B03"/>
    <w:rsid w:val="00CC3BC2"/>
    <w:rsid w:val="00CC3CBB"/>
    <w:rsid w:val="00CC4357"/>
    <w:rsid w:val="00CC449D"/>
    <w:rsid w:val="00CC5007"/>
    <w:rsid w:val="00CC5352"/>
    <w:rsid w:val="00CC542C"/>
    <w:rsid w:val="00CC5474"/>
    <w:rsid w:val="00CC561E"/>
    <w:rsid w:val="00CC5BB3"/>
    <w:rsid w:val="00CC5E5C"/>
    <w:rsid w:val="00CC5F46"/>
    <w:rsid w:val="00CC7355"/>
    <w:rsid w:val="00CC7719"/>
    <w:rsid w:val="00CC7A40"/>
    <w:rsid w:val="00CC7E85"/>
    <w:rsid w:val="00CD05BC"/>
    <w:rsid w:val="00CD0BAC"/>
    <w:rsid w:val="00CD0C3A"/>
    <w:rsid w:val="00CD1313"/>
    <w:rsid w:val="00CD1C5E"/>
    <w:rsid w:val="00CD1DB1"/>
    <w:rsid w:val="00CD2AEA"/>
    <w:rsid w:val="00CD3563"/>
    <w:rsid w:val="00CD3591"/>
    <w:rsid w:val="00CD380A"/>
    <w:rsid w:val="00CD3B45"/>
    <w:rsid w:val="00CD3E83"/>
    <w:rsid w:val="00CD4370"/>
    <w:rsid w:val="00CD47AB"/>
    <w:rsid w:val="00CD4B23"/>
    <w:rsid w:val="00CD5CBF"/>
    <w:rsid w:val="00CD5DC1"/>
    <w:rsid w:val="00CD603F"/>
    <w:rsid w:val="00CD6B9F"/>
    <w:rsid w:val="00CD70D4"/>
    <w:rsid w:val="00CD752A"/>
    <w:rsid w:val="00CD779E"/>
    <w:rsid w:val="00CE0C52"/>
    <w:rsid w:val="00CE0F8A"/>
    <w:rsid w:val="00CE1EC5"/>
    <w:rsid w:val="00CE1F0F"/>
    <w:rsid w:val="00CE28B1"/>
    <w:rsid w:val="00CE2D2B"/>
    <w:rsid w:val="00CE3246"/>
    <w:rsid w:val="00CE570C"/>
    <w:rsid w:val="00CE5A60"/>
    <w:rsid w:val="00CE5ADF"/>
    <w:rsid w:val="00CE6086"/>
    <w:rsid w:val="00CE668F"/>
    <w:rsid w:val="00CE6696"/>
    <w:rsid w:val="00CE6A52"/>
    <w:rsid w:val="00CE6C85"/>
    <w:rsid w:val="00CE7365"/>
    <w:rsid w:val="00CE74D8"/>
    <w:rsid w:val="00CE7F4D"/>
    <w:rsid w:val="00CF003B"/>
    <w:rsid w:val="00CF0207"/>
    <w:rsid w:val="00CF02EA"/>
    <w:rsid w:val="00CF065F"/>
    <w:rsid w:val="00CF0DC2"/>
    <w:rsid w:val="00CF1BF7"/>
    <w:rsid w:val="00CF1D3E"/>
    <w:rsid w:val="00CF215B"/>
    <w:rsid w:val="00CF2575"/>
    <w:rsid w:val="00CF25ED"/>
    <w:rsid w:val="00CF2B59"/>
    <w:rsid w:val="00CF2C1D"/>
    <w:rsid w:val="00CF2C54"/>
    <w:rsid w:val="00CF37CA"/>
    <w:rsid w:val="00CF3876"/>
    <w:rsid w:val="00CF4A9E"/>
    <w:rsid w:val="00CF5C14"/>
    <w:rsid w:val="00CF68F2"/>
    <w:rsid w:val="00CF6B20"/>
    <w:rsid w:val="00CF6C8F"/>
    <w:rsid w:val="00CF763D"/>
    <w:rsid w:val="00CF7D29"/>
    <w:rsid w:val="00CF7D56"/>
    <w:rsid w:val="00D000C6"/>
    <w:rsid w:val="00D00445"/>
    <w:rsid w:val="00D0064A"/>
    <w:rsid w:val="00D00D07"/>
    <w:rsid w:val="00D00E42"/>
    <w:rsid w:val="00D013D0"/>
    <w:rsid w:val="00D02C5F"/>
    <w:rsid w:val="00D02CB6"/>
    <w:rsid w:val="00D03287"/>
    <w:rsid w:val="00D04201"/>
    <w:rsid w:val="00D047B1"/>
    <w:rsid w:val="00D049AE"/>
    <w:rsid w:val="00D0510B"/>
    <w:rsid w:val="00D0517A"/>
    <w:rsid w:val="00D05638"/>
    <w:rsid w:val="00D05779"/>
    <w:rsid w:val="00D05A4D"/>
    <w:rsid w:val="00D05A8D"/>
    <w:rsid w:val="00D05DD0"/>
    <w:rsid w:val="00D07846"/>
    <w:rsid w:val="00D07938"/>
    <w:rsid w:val="00D10134"/>
    <w:rsid w:val="00D1132B"/>
    <w:rsid w:val="00D11EEE"/>
    <w:rsid w:val="00D126BE"/>
    <w:rsid w:val="00D12BD5"/>
    <w:rsid w:val="00D12D77"/>
    <w:rsid w:val="00D131EC"/>
    <w:rsid w:val="00D13378"/>
    <w:rsid w:val="00D13488"/>
    <w:rsid w:val="00D137B0"/>
    <w:rsid w:val="00D13ACC"/>
    <w:rsid w:val="00D13FB1"/>
    <w:rsid w:val="00D1440D"/>
    <w:rsid w:val="00D15507"/>
    <w:rsid w:val="00D1589A"/>
    <w:rsid w:val="00D15955"/>
    <w:rsid w:val="00D15CF4"/>
    <w:rsid w:val="00D1674A"/>
    <w:rsid w:val="00D16968"/>
    <w:rsid w:val="00D16B5C"/>
    <w:rsid w:val="00D1756F"/>
    <w:rsid w:val="00D17874"/>
    <w:rsid w:val="00D212F2"/>
    <w:rsid w:val="00D21B72"/>
    <w:rsid w:val="00D21C1C"/>
    <w:rsid w:val="00D221C0"/>
    <w:rsid w:val="00D23596"/>
    <w:rsid w:val="00D2403D"/>
    <w:rsid w:val="00D242F4"/>
    <w:rsid w:val="00D24F4D"/>
    <w:rsid w:val="00D258A0"/>
    <w:rsid w:val="00D258F6"/>
    <w:rsid w:val="00D25D94"/>
    <w:rsid w:val="00D26981"/>
    <w:rsid w:val="00D276D0"/>
    <w:rsid w:val="00D277BA"/>
    <w:rsid w:val="00D27A4D"/>
    <w:rsid w:val="00D319AF"/>
    <w:rsid w:val="00D31D76"/>
    <w:rsid w:val="00D31E34"/>
    <w:rsid w:val="00D31F9A"/>
    <w:rsid w:val="00D3221B"/>
    <w:rsid w:val="00D339CC"/>
    <w:rsid w:val="00D33D91"/>
    <w:rsid w:val="00D33DA2"/>
    <w:rsid w:val="00D34231"/>
    <w:rsid w:val="00D345D2"/>
    <w:rsid w:val="00D34E25"/>
    <w:rsid w:val="00D34F75"/>
    <w:rsid w:val="00D35795"/>
    <w:rsid w:val="00D35A4C"/>
    <w:rsid w:val="00D35AF5"/>
    <w:rsid w:val="00D36068"/>
    <w:rsid w:val="00D36BFD"/>
    <w:rsid w:val="00D36DBA"/>
    <w:rsid w:val="00D370C8"/>
    <w:rsid w:val="00D373AD"/>
    <w:rsid w:val="00D40286"/>
    <w:rsid w:val="00D40997"/>
    <w:rsid w:val="00D40CD4"/>
    <w:rsid w:val="00D40CE7"/>
    <w:rsid w:val="00D4124C"/>
    <w:rsid w:val="00D41308"/>
    <w:rsid w:val="00D41341"/>
    <w:rsid w:val="00D4135F"/>
    <w:rsid w:val="00D41A6E"/>
    <w:rsid w:val="00D41DEC"/>
    <w:rsid w:val="00D41F4D"/>
    <w:rsid w:val="00D4228C"/>
    <w:rsid w:val="00D426BE"/>
    <w:rsid w:val="00D42984"/>
    <w:rsid w:val="00D42E59"/>
    <w:rsid w:val="00D42F12"/>
    <w:rsid w:val="00D43333"/>
    <w:rsid w:val="00D43B4E"/>
    <w:rsid w:val="00D43B78"/>
    <w:rsid w:val="00D43E1A"/>
    <w:rsid w:val="00D440F8"/>
    <w:rsid w:val="00D4477E"/>
    <w:rsid w:val="00D44945"/>
    <w:rsid w:val="00D44A73"/>
    <w:rsid w:val="00D44BF8"/>
    <w:rsid w:val="00D450AA"/>
    <w:rsid w:val="00D45688"/>
    <w:rsid w:val="00D45820"/>
    <w:rsid w:val="00D45AA8"/>
    <w:rsid w:val="00D46C5A"/>
    <w:rsid w:val="00D478E9"/>
    <w:rsid w:val="00D478EB"/>
    <w:rsid w:val="00D503AD"/>
    <w:rsid w:val="00D508D6"/>
    <w:rsid w:val="00D50E95"/>
    <w:rsid w:val="00D50EBA"/>
    <w:rsid w:val="00D50F45"/>
    <w:rsid w:val="00D50F63"/>
    <w:rsid w:val="00D513CC"/>
    <w:rsid w:val="00D515EC"/>
    <w:rsid w:val="00D5172C"/>
    <w:rsid w:val="00D517B1"/>
    <w:rsid w:val="00D51A22"/>
    <w:rsid w:val="00D51A8A"/>
    <w:rsid w:val="00D51BDF"/>
    <w:rsid w:val="00D51E61"/>
    <w:rsid w:val="00D52C2E"/>
    <w:rsid w:val="00D52C67"/>
    <w:rsid w:val="00D544C0"/>
    <w:rsid w:val="00D54675"/>
    <w:rsid w:val="00D55453"/>
    <w:rsid w:val="00D55600"/>
    <w:rsid w:val="00D556D9"/>
    <w:rsid w:val="00D559B2"/>
    <w:rsid w:val="00D55AE5"/>
    <w:rsid w:val="00D561DC"/>
    <w:rsid w:val="00D56A80"/>
    <w:rsid w:val="00D57151"/>
    <w:rsid w:val="00D60C57"/>
    <w:rsid w:val="00D60CB2"/>
    <w:rsid w:val="00D616DC"/>
    <w:rsid w:val="00D61BA8"/>
    <w:rsid w:val="00D62692"/>
    <w:rsid w:val="00D62902"/>
    <w:rsid w:val="00D62B7B"/>
    <w:rsid w:val="00D63B63"/>
    <w:rsid w:val="00D63BEA"/>
    <w:rsid w:val="00D63F67"/>
    <w:rsid w:val="00D64463"/>
    <w:rsid w:val="00D64833"/>
    <w:rsid w:val="00D64F90"/>
    <w:rsid w:val="00D6531E"/>
    <w:rsid w:val="00D655F0"/>
    <w:rsid w:val="00D656ED"/>
    <w:rsid w:val="00D65CF2"/>
    <w:rsid w:val="00D65D54"/>
    <w:rsid w:val="00D665D7"/>
    <w:rsid w:val="00D665F9"/>
    <w:rsid w:val="00D66C49"/>
    <w:rsid w:val="00D678DF"/>
    <w:rsid w:val="00D67964"/>
    <w:rsid w:val="00D7042B"/>
    <w:rsid w:val="00D70544"/>
    <w:rsid w:val="00D70C62"/>
    <w:rsid w:val="00D70EEB"/>
    <w:rsid w:val="00D721EE"/>
    <w:rsid w:val="00D72493"/>
    <w:rsid w:val="00D72698"/>
    <w:rsid w:val="00D72CA0"/>
    <w:rsid w:val="00D73F5C"/>
    <w:rsid w:val="00D74625"/>
    <w:rsid w:val="00D747CE"/>
    <w:rsid w:val="00D750EC"/>
    <w:rsid w:val="00D763D4"/>
    <w:rsid w:val="00D76A63"/>
    <w:rsid w:val="00D76B98"/>
    <w:rsid w:val="00D76E76"/>
    <w:rsid w:val="00D77EBA"/>
    <w:rsid w:val="00D80364"/>
    <w:rsid w:val="00D80A7D"/>
    <w:rsid w:val="00D81270"/>
    <w:rsid w:val="00D81745"/>
    <w:rsid w:val="00D81BBB"/>
    <w:rsid w:val="00D81C38"/>
    <w:rsid w:val="00D821F3"/>
    <w:rsid w:val="00D828F4"/>
    <w:rsid w:val="00D83446"/>
    <w:rsid w:val="00D837E4"/>
    <w:rsid w:val="00D841F9"/>
    <w:rsid w:val="00D846F5"/>
    <w:rsid w:val="00D849F7"/>
    <w:rsid w:val="00D8526E"/>
    <w:rsid w:val="00D8543A"/>
    <w:rsid w:val="00D860CC"/>
    <w:rsid w:val="00D86A6F"/>
    <w:rsid w:val="00D86CEC"/>
    <w:rsid w:val="00D86D76"/>
    <w:rsid w:val="00D86E5A"/>
    <w:rsid w:val="00D8733E"/>
    <w:rsid w:val="00D8752F"/>
    <w:rsid w:val="00D876A2"/>
    <w:rsid w:val="00D87932"/>
    <w:rsid w:val="00D91007"/>
    <w:rsid w:val="00D91840"/>
    <w:rsid w:val="00D91F22"/>
    <w:rsid w:val="00D92042"/>
    <w:rsid w:val="00D92329"/>
    <w:rsid w:val="00D92582"/>
    <w:rsid w:val="00D92618"/>
    <w:rsid w:val="00D9266F"/>
    <w:rsid w:val="00D92EE0"/>
    <w:rsid w:val="00D9309A"/>
    <w:rsid w:val="00D9318A"/>
    <w:rsid w:val="00D93578"/>
    <w:rsid w:val="00D9357C"/>
    <w:rsid w:val="00D9375F"/>
    <w:rsid w:val="00D93CE7"/>
    <w:rsid w:val="00D93E87"/>
    <w:rsid w:val="00D94242"/>
    <w:rsid w:val="00D9472B"/>
    <w:rsid w:val="00D949DE"/>
    <w:rsid w:val="00D94B90"/>
    <w:rsid w:val="00D950CC"/>
    <w:rsid w:val="00D95586"/>
    <w:rsid w:val="00D9597F"/>
    <w:rsid w:val="00D95BCD"/>
    <w:rsid w:val="00D95EAE"/>
    <w:rsid w:val="00D96A05"/>
    <w:rsid w:val="00D971BD"/>
    <w:rsid w:val="00D972FB"/>
    <w:rsid w:val="00D9745C"/>
    <w:rsid w:val="00DA099C"/>
    <w:rsid w:val="00DA0A84"/>
    <w:rsid w:val="00DA0B49"/>
    <w:rsid w:val="00DA1227"/>
    <w:rsid w:val="00DA1AA6"/>
    <w:rsid w:val="00DA1C23"/>
    <w:rsid w:val="00DA1E31"/>
    <w:rsid w:val="00DA22BA"/>
    <w:rsid w:val="00DA252C"/>
    <w:rsid w:val="00DA2705"/>
    <w:rsid w:val="00DA2829"/>
    <w:rsid w:val="00DA2E88"/>
    <w:rsid w:val="00DA31AA"/>
    <w:rsid w:val="00DA338F"/>
    <w:rsid w:val="00DA355C"/>
    <w:rsid w:val="00DA41F2"/>
    <w:rsid w:val="00DA475B"/>
    <w:rsid w:val="00DA483B"/>
    <w:rsid w:val="00DA4878"/>
    <w:rsid w:val="00DA49BB"/>
    <w:rsid w:val="00DA4E57"/>
    <w:rsid w:val="00DA5129"/>
    <w:rsid w:val="00DA52EF"/>
    <w:rsid w:val="00DA54F4"/>
    <w:rsid w:val="00DA6731"/>
    <w:rsid w:val="00DA68D3"/>
    <w:rsid w:val="00DA68EB"/>
    <w:rsid w:val="00DA6CF6"/>
    <w:rsid w:val="00DA7551"/>
    <w:rsid w:val="00DA7626"/>
    <w:rsid w:val="00DA7FC8"/>
    <w:rsid w:val="00DA7FD2"/>
    <w:rsid w:val="00DB0BAB"/>
    <w:rsid w:val="00DB0C9E"/>
    <w:rsid w:val="00DB16BA"/>
    <w:rsid w:val="00DB20E0"/>
    <w:rsid w:val="00DB2DDF"/>
    <w:rsid w:val="00DB314D"/>
    <w:rsid w:val="00DB430D"/>
    <w:rsid w:val="00DB4672"/>
    <w:rsid w:val="00DB4968"/>
    <w:rsid w:val="00DB4E03"/>
    <w:rsid w:val="00DB4EDB"/>
    <w:rsid w:val="00DB4F20"/>
    <w:rsid w:val="00DB5480"/>
    <w:rsid w:val="00DB56B5"/>
    <w:rsid w:val="00DB578E"/>
    <w:rsid w:val="00DB6A19"/>
    <w:rsid w:val="00DB707D"/>
    <w:rsid w:val="00DB73C9"/>
    <w:rsid w:val="00DB7C25"/>
    <w:rsid w:val="00DB7C34"/>
    <w:rsid w:val="00DB7DB7"/>
    <w:rsid w:val="00DC23E8"/>
    <w:rsid w:val="00DC2CBE"/>
    <w:rsid w:val="00DC2D5F"/>
    <w:rsid w:val="00DC2DB7"/>
    <w:rsid w:val="00DC2E1B"/>
    <w:rsid w:val="00DC3C91"/>
    <w:rsid w:val="00DC3EDC"/>
    <w:rsid w:val="00DC407E"/>
    <w:rsid w:val="00DC40F1"/>
    <w:rsid w:val="00DC410B"/>
    <w:rsid w:val="00DC4A04"/>
    <w:rsid w:val="00DC4D6F"/>
    <w:rsid w:val="00DC4DF6"/>
    <w:rsid w:val="00DC5702"/>
    <w:rsid w:val="00DC6A94"/>
    <w:rsid w:val="00DC6AF2"/>
    <w:rsid w:val="00DC751D"/>
    <w:rsid w:val="00DD0DE8"/>
    <w:rsid w:val="00DD12BC"/>
    <w:rsid w:val="00DD17BB"/>
    <w:rsid w:val="00DD19B2"/>
    <w:rsid w:val="00DD213D"/>
    <w:rsid w:val="00DD2DE3"/>
    <w:rsid w:val="00DD3454"/>
    <w:rsid w:val="00DD3B64"/>
    <w:rsid w:val="00DD3B92"/>
    <w:rsid w:val="00DD3BC7"/>
    <w:rsid w:val="00DD3CC9"/>
    <w:rsid w:val="00DD3F2D"/>
    <w:rsid w:val="00DD4AB2"/>
    <w:rsid w:val="00DD5304"/>
    <w:rsid w:val="00DD5689"/>
    <w:rsid w:val="00DD5B1A"/>
    <w:rsid w:val="00DD5CB1"/>
    <w:rsid w:val="00DD673C"/>
    <w:rsid w:val="00DD7E98"/>
    <w:rsid w:val="00DE0958"/>
    <w:rsid w:val="00DE0B31"/>
    <w:rsid w:val="00DE0D4B"/>
    <w:rsid w:val="00DE1762"/>
    <w:rsid w:val="00DE1C01"/>
    <w:rsid w:val="00DE2770"/>
    <w:rsid w:val="00DE2B9F"/>
    <w:rsid w:val="00DE2FBC"/>
    <w:rsid w:val="00DE3BF4"/>
    <w:rsid w:val="00DE4BDD"/>
    <w:rsid w:val="00DE727D"/>
    <w:rsid w:val="00DE760F"/>
    <w:rsid w:val="00DE7CCB"/>
    <w:rsid w:val="00DF0306"/>
    <w:rsid w:val="00DF0BCC"/>
    <w:rsid w:val="00DF10FD"/>
    <w:rsid w:val="00DF1AF7"/>
    <w:rsid w:val="00DF1DAD"/>
    <w:rsid w:val="00DF286D"/>
    <w:rsid w:val="00DF2952"/>
    <w:rsid w:val="00DF29E0"/>
    <w:rsid w:val="00DF31A0"/>
    <w:rsid w:val="00DF31BF"/>
    <w:rsid w:val="00DF34DA"/>
    <w:rsid w:val="00DF37FE"/>
    <w:rsid w:val="00DF4F69"/>
    <w:rsid w:val="00DF54FB"/>
    <w:rsid w:val="00DF56C8"/>
    <w:rsid w:val="00DF57BC"/>
    <w:rsid w:val="00DF6243"/>
    <w:rsid w:val="00DF6670"/>
    <w:rsid w:val="00DF6A6D"/>
    <w:rsid w:val="00DF7D54"/>
    <w:rsid w:val="00DF7DB7"/>
    <w:rsid w:val="00DF7EE7"/>
    <w:rsid w:val="00E0064B"/>
    <w:rsid w:val="00E00C1C"/>
    <w:rsid w:val="00E010CA"/>
    <w:rsid w:val="00E010DD"/>
    <w:rsid w:val="00E018F9"/>
    <w:rsid w:val="00E01FB6"/>
    <w:rsid w:val="00E02746"/>
    <w:rsid w:val="00E02CAA"/>
    <w:rsid w:val="00E02D46"/>
    <w:rsid w:val="00E03376"/>
    <w:rsid w:val="00E035D8"/>
    <w:rsid w:val="00E037EB"/>
    <w:rsid w:val="00E03845"/>
    <w:rsid w:val="00E03BDC"/>
    <w:rsid w:val="00E04108"/>
    <w:rsid w:val="00E0411A"/>
    <w:rsid w:val="00E04351"/>
    <w:rsid w:val="00E04CC7"/>
    <w:rsid w:val="00E060D6"/>
    <w:rsid w:val="00E0714D"/>
    <w:rsid w:val="00E074D6"/>
    <w:rsid w:val="00E07629"/>
    <w:rsid w:val="00E1034F"/>
    <w:rsid w:val="00E11187"/>
    <w:rsid w:val="00E121E7"/>
    <w:rsid w:val="00E12450"/>
    <w:rsid w:val="00E12AC4"/>
    <w:rsid w:val="00E12D4F"/>
    <w:rsid w:val="00E1307E"/>
    <w:rsid w:val="00E1333B"/>
    <w:rsid w:val="00E13632"/>
    <w:rsid w:val="00E13B06"/>
    <w:rsid w:val="00E13B25"/>
    <w:rsid w:val="00E1477E"/>
    <w:rsid w:val="00E14F4D"/>
    <w:rsid w:val="00E15129"/>
    <w:rsid w:val="00E154FE"/>
    <w:rsid w:val="00E157EA"/>
    <w:rsid w:val="00E159BA"/>
    <w:rsid w:val="00E15A49"/>
    <w:rsid w:val="00E15CEF"/>
    <w:rsid w:val="00E15EA3"/>
    <w:rsid w:val="00E16025"/>
    <w:rsid w:val="00E16321"/>
    <w:rsid w:val="00E16390"/>
    <w:rsid w:val="00E163AA"/>
    <w:rsid w:val="00E176D3"/>
    <w:rsid w:val="00E17720"/>
    <w:rsid w:val="00E20158"/>
    <w:rsid w:val="00E20225"/>
    <w:rsid w:val="00E202E5"/>
    <w:rsid w:val="00E20AB8"/>
    <w:rsid w:val="00E21224"/>
    <w:rsid w:val="00E215DD"/>
    <w:rsid w:val="00E21A45"/>
    <w:rsid w:val="00E2217E"/>
    <w:rsid w:val="00E2322F"/>
    <w:rsid w:val="00E23393"/>
    <w:rsid w:val="00E23456"/>
    <w:rsid w:val="00E2350D"/>
    <w:rsid w:val="00E2374F"/>
    <w:rsid w:val="00E243EC"/>
    <w:rsid w:val="00E24A90"/>
    <w:rsid w:val="00E24AE0"/>
    <w:rsid w:val="00E24C81"/>
    <w:rsid w:val="00E262E0"/>
    <w:rsid w:val="00E271DE"/>
    <w:rsid w:val="00E27AB4"/>
    <w:rsid w:val="00E30265"/>
    <w:rsid w:val="00E3082C"/>
    <w:rsid w:val="00E30913"/>
    <w:rsid w:val="00E30C14"/>
    <w:rsid w:val="00E31251"/>
    <w:rsid w:val="00E314D0"/>
    <w:rsid w:val="00E3170F"/>
    <w:rsid w:val="00E31B24"/>
    <w:rsid w:val="00E32431"/>
    <w:rsid w:val="00E3247D"/>
    <w:rsid w:val="00E3291C"/>
    <w:rsid w:val="00E32E18"/>
    <w:rsid w:val="00E32EC3"/>
    <w:rsid w:val="00E3326C"/>
    <w:rsid w:val="00E33675"/>
    <w:rsid w:val="00E34135"/>
    <w:rsid w:val="00E343CC"/>
    <w:rsid w:val="00E34CA9"/>
    <w:rsid w:val="00E35413"/>
    <w:rsid w:val="00E358E2"/>
    <w:rsid w:val="00E36133"/>
    <w:rsid w:val="00E364F0"/>
    <w:rsid w:val="00E36844"/>
    <w:rsid w:val="00E36974"/>
    <w:rsid w:val="00E37501"/>
    <w:rsid w:val="00E37D27"/>
    <w:rsid w:val="00E40A65"/>
    <w:rsid w:val="00E40E82"/>
    <w:rsid w:val="00E41927"/>
    <w:rsid w:val="00E4201B"/>
    <w:rsid w:val="00E42737"/>
    <w:rsid w:val="00E42CFF"/>
    <w:rsid w:val="00E4372D"/>
    <w:rsid w:val="00E43806"/>
    <w:rsid w:val="00E43A85"/>
    <w:rsid w:val="00E43E2F"/>
    <w:rsid w:val="00E4417B"/>
    <w:rsid w:val="00E446C0"/>
    <w:rsid w:val="00E44C7A"/>
    <w:rsid w:val="00E44EBE"/>
    <w:rsid w:val="00E44FE2"/>
    <w:rsid w:val="00E45334"/>
    <w:rsid w:val="00E45847"/>
    <w:rsid w:val="00E46C7E"/>
    <w:rsid w:val="00E46F97"/>
    <w:rsid w:val="00E50520"/>
    <w:rsid w:val="00E5085F"/>
    <w:rsid w:val="00E50A5D"/>
    <w:rsid w:val="00E5113E"/>
    <w:rsid w:val="00E51E63"/>
    <w:rsid w:val="00E52A48"/>
    <w:rsid w:val="00E5382B"/>
    <w:rsid w:val="00E538A3"/>
    <w:rsid w:val="00E53901"/>
    <w:rsid w:val="00E53C08"/>
    <w:rsid w:val="00E54159"/>
    <w:rsid w:val="00E543BE"/>
    <w:rsid w:val="00E54583"/>
    <w:rsid w:val="00E546ED"/>
    <w:rsid w:val="00E54BFC"/>
    <w:rsid w:val="00E5501E"/>
    <w:rsid w:val="00E55A23"/>
    <w:rsid w:val="00E55C27"/>
    <w:rsid w:val="00E55E11"/>
    <w:rsid w:val="00E55EFA"/>
    <w:rsid w:val="00E562C1"/>
    <w:rsid w:val="00E56431"/>
    <w:rsid w:val="00E566A6"/>
    <w:rsid w:val="00E56C6D"/>
    <w:rsid w:val="00E571B6"/>
    <w:rsid w:val="00E572A4"/>
    <w:rsid w:val="00E575FE"/>
    <w:rsid w:val="00E60EAE"/>
    <w:rsid w:val="00E619EF"/>
    <w:rsid w:val="00E61EE9"/>
    <w:rsid w:val="00E6219B"/>
    <w:rsid w:val="00E62211"/>
    <w:rsid w:val="00E625D8"/>
    <w:rsid w:val="00E62616"/>
    <w:rsid w:val="00E627B4"/>
    <w:rsid w:val="00E62AE8"/>
    <w:rsid w:val="00E62C3C"/>
    <w:rsid w:val="00E62EC8"/>
    <w:rsid w:val="00E62FDF"/>
    <w:rsid w:val="00E6433A"/>
    <w:rsid w:val="00E648C0"/>
    <w:rsid w:val="00E65524"/>
    <w:rsid w:val="00E65AF0"/>
    <w:rsid w:val="00E66D47"/>
    <w:rsid w:val="00E66DAB"/>
    <w:rsid w:val="00E66E81"/>
    <w:rsid w:val="00E6739B"/>
    <w:rsid w:val="00E67D44"/>
    <w:rsid w:val="00E700FF"/>
    <w:rsid w:val="00E707E7"/>
    <w:rsid w:val="00E7144F"/>
    <w:rsid w:val="00E71594"/>
    <w:rsid w:val="00E71700"/>
    <w:rsid w:val="00E71A5F"/>
    <w:rsid w:val="00E72342"/>
    <w:rsid w:val="00E72BCF"/>
    <w:rsid w:val="00E72E98"/>
    <w:rsid w:val="00E734D5"/>
    <w:rsid w:val="00E73553"/>
    <w:rsid w:val="00E735E8"/>
    <w:rsid w:val="00E736B9"/>
    <w:rsid w:val="00E73A08"/>
    <w:rsid w:val="00E73C5F"/>
    <w:rsid w:val="00E73E22"/>
    <w:rsid w:val="00E73FDD"/>
    <w:rsid w:val="00E748C7"/>
    <w:rsid w:val="00E753C2"/>
    <w:rsid w:val="00E7571E"/>
    <w:rsid w:val="00E75949"/>
    <w:rsid w:val="00E77661"/>
    <w:rsid w:val="00E80E40"/>
    <w:rsid w:val="00E80F04"/>
    <w:rsid w:val="00E81014"/>
    <w:rsid w:val="00E811A6"/>
    <w:rsid w:val="00E81507"/>
    <w:rsid w:val="00E82EE5"/>
    <w:rsid w:val="00E8324E"/>
    <w:rsid w:val="00E83443"/>
    <w:rsid w:val="00E839B3"/>
    <w:rsid w:val="00E83CF7"/>
    <w:rsid w:val="00E83ECD"/>
    <w:rsid w:val="00E841F0"/>
    <w:rsid w:val="00E8423C"/>
    <w:rsid w:val="00E85465"/>
    <w:rsid w:val="00E85CF3"/>
    <w:rsid w:val="00E865F6"/>
    <w:rsid w:val="00E86BCB"/>
    <w:rsid w:val="00E876BD"/>
    <w:rsid w:val="00E876DE"/>
    <w:rsid w:val="00E905A3"/>
    <w:rsid w:val="00E90AB1"/>
    <w:rsid w:val="00E91093"/>
    <w:rsid w:val="00E91DCA"/>
    <w:rsid w:val="00E92662"/>
    <w:rsid w:val="00E92EA7"/>
    <w:rsid w:val="00E93998"/>
    <w:rsid w:val="00E93D9D"/>
    <w:rsid w:val="00E94888"/>
    <w:rsid w:val="00E94BE9"/>
    <w:rsid w:val="00E94E59"/>
    <w:rsid w:val="00E94EB0"/>
    <w:rsid w:val="00E95202"/>
    <w:rsid w:val="00E952B4"/>
    <w:rsid w:val="00E953A8"/>
    <w:rsid w:val="00E95986"/>
    <w:rsid w:val="00E95D5E"/>
    <w:rsid w:val="00E966E4"/>
    <w:rsid w:val="00E97040"/>
    <w:rsid w:val="00E97D65"/>
    <w:rsid w:val="00EA0272"/>
    <w:rsid w:val="00EA0571"/>
    <w:rsid w:val="00EA0CF5"/>
    <w:rsid w:val="00EA1455"/>
    <w:rsid w:val="00EA2869"/>
    <w:rsid w:val="00EA2B2B"/>
    <w:rsid w:val="00EA34CC"/>
    <w:rsid w:val="00EA375C"/>
    <w:rsid w:val="00EA3816"/>
    <w:rsid w:val="00EA3C54"/>
    <w:rsid w:val="00EA445E"/>
    <w:rsid w:val="00EA4C80"/>
    <w:rsid w:val="00EA4F4D"/>
    <w:rsid w:val="00EA5136"/>
    <w:rsid w:val="00EA54A9"/>
    <w:rsid w:val="00EA6498"/>
    <w:rsid w:val="00EA65D5"/>
    <w:rsid w:val="00EA6CD7"/>
    <w:rsid w:val="00EA72B9"/>
    <w:rsid w:val="00EA761F"/>
    <w:rsid w:val="00EA7A55"/>
    <w:rsid w:val="00EA7CFB"/>
    <w:rsid w:val="00EB0379"/>
    <w:rsid w:val="00EB0670"/>
    <w:rsid w:val="00EB0838"/>
    <w:rsid w:val="00EB0BBA"/>
    <w:rsid w:val="00EB0DBC"/>
    <w:rsid w:val="00EB0F67"/>
    <w:rsid w:val="00EB1B08"/>
    <w:rsid w:val="00EB1D4E"/>
    <w:rsid w:val="00EB273A"/>
    <w:rsid w:val="00EB365A"/>
    <w:rsid w:val="00EB38A5"/>
    <w:rsid w:val="00EB3E83"/>
    <w:rsid w:val="00EB3FA2"/>
    <w:rsid w:val="00EB4723"/>
    <w:rsid w:val="00EB4D98"/>
    <w:rsid w:val="00EB590A"/>
    <w:rsid w:val="00EB59F2"/>
    <w:rsid w:val="00EB5A15"/>
    <w:rsid w:val="00EB6644"/>
    <w:rsid w:val="00EB6EB9"/>
    <w:rsid w:val="00EB723E"/>
    <w:rsid w:val="00EB735F"/>
    <w:rsid w:val="00EB7624"/>
    <w:rsid w:val="00EB77E3"/>
    <w:rsid w:val="00EB7FD5"/>
    <w:rsid w:val="00EC01CD"/>
    <w:rsid w:val="00EC01E2"/>
    <w:rsid w:val="00EC0877"/>
    <w:rsid w:val="00EC0A65"/>
    <w:rsid w:val="00EC1192"/>
    <w:rsid w:val="00EC161B"/>
    <w:rsid w:val="00EC2942"/>
    <w:rsid w:val="00EC2E43"/>
    <w:rsid w:val="00EC4296"/>
    <w:rsid w:val="00EC4320"/>
    <w:rsid w:val="00EC4571"/>
    <w:rsid w:val="00EC45AF"/>
    <w:rsid w:val="00EC4C96"/>
    <w:rsid w:val="00EC4C98"/>
    <w:rsid w:val="00EC4D13"/>
    <w:rsid w:val="00EC4FDE"/>
    <w:rsid w:val="00EC5767"/>
    <w:rsid w:val="00EC6508"/>
    <w:rsid w:val="00EC6E5D"/>
    <w:rsid w:val="00EC734C"/>
    <w:rsid w:val="00EC7DE0"/>
    <w:rsid w:val="00ED0015"/>
    <w:rsid w:val="00ED1263"/>
    <w:rsid w:val="00ED1367"/>
    <w:rsid w:val="00ED1456"/>
    <w:rsid w:val="00ED2635"/>
    <w:rsid w:val="00ED2900"/>
    <w:rsid w:val="00ED2997"/>
    <w:rsid w:val="00ED2F8F"/>
    <w:rsid w:val="00ED3816"/>
    <w:rsid w:val="00ED3A60"/>
    <w:rsid w:val="00ED3CC5"/>
    <w:rsid w:val="00ED5679"/>
    <w:rsid w:val="00ED59B6"/>
    <w:rsid w:val="00ED6019"/>
    <w:rsid w:val="00ED686B"/>
    <w:rsid w:val="00ED70DA"/>
    <w:rsid w:val="00ED776B"/>
    <w:rsid w:val="00EE0880"/>
    <w:rsid w:val="00EE109C"/>
    <w:rsid w:val="00EE1562"/>
    <w:rsid w:val="00EE1AF6"/>
    <w:rsid w:val="00EE1E88"/>
    <w:rsid w:val="00EE24CF"/>
    <w:rsid w:val="00EE28E9"/>
    <w:rsid w:val="00EE2FCD"/>
    <w:rsid w:val="00EE456E"/>
    <w:rsid w:val="00EE469E"/>
    <w:rsid w:val="00EE6145"/>
    <w:rsid w:val="00EE718A"/>
    <w:rsid w:val="00EE7639"/>
    <w:rsid w:val="00EF006D"/>
    <w:rsid w:val="00EF0933"/>
    <w:rsid w:val="00EF1735"/>
    <w:rsid w:val="00EF176E"/>
    <w:rsid w:val="00EF2A4E"/>
    <w:rsid w:val="00EF379B"/>
    <w:rsid w:val="00EF3B86"/>
    <w:rsid w:val="00EF4250"/>
    <w:rsid w:val="00EF4342"/>
    <w:rsid w:val="00EF44C6"/>
    <w:rsid w:val="00EF45DE"/>
    <w:rsid w:val="00EF4972"/>
    <w:rsid w:val="00EF4FCC"/>
    <w:rsid w:val="00EF51A9"/>
    <w:rsid w:val="00EF520F"/>
    <w:rsid w:val="00EF5FB0"/>
    <w:rsid w:val="00EF63E0"/>
    <w:rsid w:val="00EF646E"/>
    <w:rsid w:val="00EF68EB"/>
    <w:rsid w:val="00EF69E2"/>
    <w:rsid w:val="00EF6F8E"/>
    <w:rsid w:val="00EF6FCF"/>
    <w:rsid w:val="00EF71B4"/>
    <w:rsid w:val="00EF7374"/>
    <w:rsid w:val="00EF7680"/>
    <w:rsid w:val="00EF7E43"/>
    <w:rsid w:val="00F0075C"/>
    <w:rsid w:val="00F0115E"/>
    <w:rsid w:val="00F01AAB"/>
    <w:rsid w:val="00F01D23"/>
    <w:rsid w:val="00F02841"/>
    <w:rsid w:val="00F02D12"/>
    <w:rsid w:val="00F02FB9"/>
    <w:rsid w:val="00F034C6"/>
    <w:rsid w:val="00F037D9"/>
    <w:rsid w:val="00F03A3C"/>
    <w:rsid w:val="00F03F9A"/>
    <w:rsid w:val="00F041D5"/>
    <w:rsid w:val="00F04886"/>
    <w:rsid w:val="00F04BD9"/>
    <w:rsid w:val="00F05230"/>
    <w:rsid w:val="00F06A0D"/>
    <w:rsid w:val="00F06F60"/>
    <w:rsid w:val="00F06F90"/>
    <w:rsid w:val="00F07300"/>
    <w:rsid w:val="00F0785D"/>
    <w:rsid w:val="00F07E4D"/>
    <w:rsid w:val="00F100BE"/>
    <w:rsid w:val="00F10BE0"/>
    <w:rsid w:val="00F10CCF"/>
    <w:rsid w:val="00F1139A"/>
    <w:rsid w:val="00F1241C"/>
    <w:rsid w:val="00F1258E"/>
    <w:rsid w:val="00F136DE"/>
    <w:rsid w:val="00F139B2"/>
    <w:rsid w:val="00F13E97"/>
    <w:rsid w:val="00F1439B"/>
    <w:rsid w:val="00F1459F"/>
    <w:rsid w:val="00F14D30"/>
    <w:rsid w:val="00F15AE3"/>
    <w:rsid w:val="00F1635A"/>
    <w:rsid w:val="00F16464"/>
    <w:rsid w:val="00F16A46"/>
    <w:rsid w:val="00F16C7A"/>
    <w:rsid w:val="00F17164"/>
    <w:rsid w:val="00F178F7"/>
    <w:rsid w:val="00F207BE"/>
    <w:rsid w:val="00F2087A"/>
    <w:rsid w:val="00F20886"/>
    <w:rsid w:val="00F20D0A"/>
    <w:rsid w:val="00F20EBC"/>
    <w:rsid w:val="00F20F30"/>
    <w:rsid w:val="00F21665"/>
    <w:rsid w:val="00F21905"/>
    <w:rsid w:val="00F219A8"/>
    <w:rsid w:val="00F21E77"/>
    <w:rsid w:val="00F21F6A"/>
    <w:rsid w:val="00F2356F"/>
    <w:rsid w:val="00F248E0"/>
    <w:rsid w:val="00F24942"/>
    <w:rsid w:val="00F24955"/>
    <w:rsid w:val="00F25364"/>
    <w:rsid w:val="00F25A65"/>
    <w:rsid w:val="00F25D4D"/>
    <w:rsid w:val="00F25FE3"/>
    <w:rsid w:val="00F27393"/>
    <w:rsid w:val="00F30845"/>
    <w:rsid w:val="00F30BE9"/>
    <w:rsid w:val="00F30ECA"/>
    <w:rsid w:val="00F313B0"/>
    <w:rsid w:val="00F31680"/>
    <w:rsid w:val="00F31804"/>
    <w:rsid w:val="00F31A0F"/>
    <w:rsid w:val="00F31F62"/>
    <w:rsid w:val="00F321E4"/>
    <w:rsid w:val="00F3222E"/>
    <w:rsid w:val="00F32897"/>
    <w:rsid w:val="00F32FDD"/>
    <w:rsid w:val="00F33252"/>
    <w:rsid w:val="00F3327C"/>
    <w:rsid w:val="00F3360B"/>
    <w:rsid w:val="00F33819"/>
    <w:rsid w:val="00F3387D"/>
    <w:rsid w:val="00F345B3"/>
    <w:rsid w:val="00F34C4E"/>
    <w:rsid w:val="00F34CEF"/>
    <w:rsid w:val="00F34F1B"/>
    <w:rsid w:val="00F35DDE"/>
    <w:rsid w:val="00F3644F"/>
    <w:rsid w:val="00F36847"/>
    <w:rsid w:val="00F36955"/>
    <w:rsid w:val="00F36D67"/>
    <w:rsid w:val="00F37847"/>
    <w:rsid w:val="00F37A88"/>
    <w:rsid w:val="00F37C04"/>
    <w:rsid w:val="00F40067"/>
    <w:rsid w:val="00F40A50"/>
    <w:rsid w:val="00F40A5E"/>
    <w:rsid w:val="00F4148C"/>
    <w:rsid w:val="00F41865"/>
    <w:rsid w:val="00F41A8F"/>
    <w:rsid w:val="00F41B19"/>
    <w:rsid w:val="00F41DAD"/>
    <w:rsid w:val="00F4286C"/>
    <w:rsid w:val="00F42879"/>
    <w:rsid w:val="00F42D99"/>
    <w:rsid w:val="00F432C8"/>
    <w:rsid w:val="00F435A8"/>
    <w:rsid w:val="00F439CD"/>
    <w:rsid w:val="00F43AA4"/>
    <w:rsid w:val="00F43B69"/>
    <w:rsid w:val="00F43C95"/>
    <w:rsid w:val="00F43D09"/>
    <w:rsid w:val="00F44AD1"/>
    <w:rsid w:val="00F44F0B"/>
    <w:rsid w:val="00F44FEE"/>
    <w:rsid w:val="00F455CB"/>
    <w:rsid w:val="00F46072"/>
    <w:rsid w:val="00F46A41"/>
    <w:rsid w:val="00F46DFE"/>
    <w:rsid w:val="00F478AB"/>
    <w:rsid w:val="00F47A49"/>
    <w:rsid w:val="00F508B4"/>
    <w:rsid w:val="00F509F8"/>
    <w:rsid w:val="00F50CE4"/>
    <w:rsid w:val="00F50DD1"/>
    <w:rsid w:val="00F51081"/>
    <w:rsid w:val="00F51671"/>
    <w:rsid w:val="00F52621"/>
    <w:rsid w:val="00F526BA"/>
    <w:rsid w:val="00F528C6"/>
    <w:rsid w:val="00F54BBF"/>
    <w:rsid w:val="00F54E0E"/>
    <w:rsid w:val="00F55914"/>
    <w:rsid w:val="00F55FA7"/>
    <w:rsid w:val="00F565E3"/>
    <w:rsid w:val="00F57197"/>
    <w:rsid w:val="00F578E4"/>
    <w:rsid w:val="00F57C5F"/>
    <w:rsid w:val="00F60B32"/>
    <w:rsid w:val="00F610DC"/>
    <w:rsid w:val="00F61E2C"/>
    <w:rsid w:val="00F6207A"/>
    <w:rsid w:val="00F62263"/>
    <w:rsid w:val="00F627C0"/>
    <w:rsid w:val="00F63660"/>
    <w:rsid w:val="00F6410C"/>
    <w:rsid w:val="00F64234"/>
    <w:rsid w:val="00F643C0"/>
    <w:rsid w:val="00F64637"/>
    <w:rsid w:val="00F6491D"/>
    <w:rsid w:val="00F64CB9"/>
    <w:rsid w:val="00F650F3"/>
    <w:rsid w:val="00F653D1"/>
    <w:rsid w:val="00F65650"/>
    <w:rsid w:val="00F6583E"/>
    <w:rsid w:val="00F6625F"/>
    <w:rsid w:val="00F669DF"/>
    <w:rsid w:val="00F66F0B"/>
    <w:rsid w:val="00F66F5F"/>
    <w:rsid w:val="00F67043"/>
    <w:rsid w:val="00F677A4"/>
    <w:rsid w:val="00F67B11"/>
    <w:rsid w:val="00F71BEE"/>
    <w:rsid w:val="00F71F54"/>
    <w:rsid w:val="00F72B3A"/>
    <w:rsid w:val="00F73120"/>
    <w:rsid w:val="00F737D3"/>
    <w:rsid w:val="00F73A19"/>
    <w:rsid w:val="00F74085"/>
    <w:rsid w:val="00F747F4"/>
    <w:rsid w:val="00F758FC"/>
    <w:rsid w:val="00F7598D"/>
    <w:rsid w:val="00F75AD1"/>
    <w:rsid w:val="00F75FE8"/>
    <w:rsid w:val="00F76065"/>
    <w:rsid w:val="00F769ED"/>
    <w:rsid w:val="00F77980"/>
    <w:rsid w:val="00F77BE2"/>
    <w:rsid w:val="00F803C0"/>
    <w:rsid w:val="00F804CA"/>
    <w:rsid w:val="00F808D2"/>
    <w:rsid w:val="00F8178B"/>
    <w:rsid w:val="00F819A1"/>
    <w:rsid w:val="00F81A3B"/>
    <w:rsid w:val="00F81F3C"/>
    <w:rsid w:val="00F82306"/>
    <w:rsid w:val="00F82C4C"/>
    <w:rsid w:val="00F83875"/>
    <w:rsid w:val="00F83FA0"/>
    <w:rsid w:val="00F84621"/>
    <w:rsid w:val="00F84724"/>
    <w:rsid w:val="00F848E6"/>
    <w:rsid w:val="00F854D3"/>
    <w:rsid w:val="00F85A09"/>
    <w:rsid w:val="00F85D19"/>
    <w:rsid w:val="00F86068"/>
    <w:rsid w:val="00F867B4"/>
    <w:rsid w:val="00F8714C"/>
    <w:rsid w:val="00F87B1E"/>
    <w:rsid w:val="00F87E11"/>
    <w:rsid w:val="00F90081"/>
    <w:rsid w:val="00F9069C"/>
    <w:rsid w:val="00F90F5B"/>
    <w:rsid w:val="00F9113B"/>
    <w:rsid w:val="00F913FC"/>
    <w:rsid w:val="00F9155E"/>
    <w:rsid w:val="00F918F7"/>
    <w:rsid w:val="00F91DC2"/>
    <w:rsid w:val="00F91DD2"/>
    <w:rsid w:val="00F92EE3"/>
    <w:rsid w:val="00F9365F"/>
    <w:rsid w:val="00F937F3"/>
    <w:rsid w:val="00F93D58"/>
    <w:rsid w:val="00F9465F"/>
    <w:rsid w:val="00F94D84"/>
    <w:rsid w:val="00F94F54"/>
    <w:rsid w:val="00F9526C"/>
    <w:rsid w:val="00F9540C"/>
    <w:rsid w:val="00F954E2"/>
    <w:rsid w:val="00F95957"/>
    <w:rsid w:val="00F9660B"/>
    <w:rsid w:val="00F96A27"/>
    <w:rsid w:val="00F96F5B"/>
    <w:rsid w:val="00FA0170"/>
    <w:rsid w:val="00FA09BD"/>
    <w:rsid w:val="00FA0B86"/>
    <w:rsid w:val="00FA0CBD"/>
    <w:rsid w:val="00FA12C4"/>
    <w:rsid w:val="00FA1D14"/>
    <w:rsid w:val="00FA26C4"/>
    <w:rsid w:val="00FA2BFD"/>
    <w:rsid w:val="00FA2EDE"/>
    <w:rsid w:val="00FA37C2"/>
    <w:rsid w:val="00FA3F87"/>
    <w:rsid w:val="00FA3FE7"/>
    <w:rsid w:val="00FA5001"/>
    <w:rsid w:val="00FA564F"/>
    <w:rsid w:val="00FA583F"/>
    <w:rsid w:val="00FA5B0C"/>
    <w:rsid w:val="00FA62C3"/>
    <w:rsid w:val="00FA63AC"/>
    <w:rsid w:val="00FA6A72"/>
    <w:rsid w:val="00FA6C92"/>
    <w:rsid w:val="00FA6D95"/>
    <w:rsid w:val="00FB0B7B"/>
    <w:rsid w:val="00FB0F5A"/>
    <w:rsid w:val="00FB1674"/>
    <w:rsid w:val="00FB16D2"/>
    <w:rsid w:val="00FB1961"/>
    <w:rsid w:val="00FB2D54"/>
    <w:rsid w:val="00FB2DDC"/>
    <w:rsid w:val="00FB3008"/>
    <w:rsid w:val="00FB3573"/>
    <w:rsid w:val="00FB3861"/>
    <w:rsid w:val="00FB4226"/>
    <w:rsid w:val="00FB45AA"/>
    <w:rsid w:val="00FB488D"/>
    <w:rsid w:val="00FB60AB"/>
    <w:rsid w:val="00FC0E3A"/>
    <w:rsid w:val="00FC144B"/>
    <w:rsid w:val="00FC167B"/>
    <w:rsid w:val="00FC174D"/>
    <w:rsid w:val="00FC1812"/>
    <w:rsid w:val="00FC2356"/>
    <w:rsid w:val="00FC23AA"/>
    <w:rsid w:val="00FC23D3"/>
    <w:rsid w:val="00FC25D1"/>
    <w:rsid w:val="00FC26CF"/>
    <w:rsid w:val="00FC3523"/>
    <w:rsid w:val="00FC40F4"/>
    <w:rsid w:val="00FC4AAE"/>
    <w:rsid w:val="00FC4E02"/>
    <w:rsid w:val="00FC58D3"/>
    <w:rsid w:val="00FC6419"/>
    <w:rsid w:val="00FC65AC"/>
    <w:rsid w:val="00FD0364"/>
    <w:rsid w:val="00FD060B"/>
    <w:rsid w:val="00FD0EE2"/>
    <w:rsid w:val="00FD174B"/>
    <w:rsid w:val="00FD1E5C"/>
    <w:rsid w:val="00FD2550"/>
    <w:rsid w:val="00FD2DC9"/>
    <w:rsid w:val="00FD2E00"/>
    <w:rsid w:val="00FD2E74"/>
    <w:rsid w:val="00FD3005"/>
    <w:rsid w:val="00FD3451"/>
    <w:rsid w:val="00FD3C78"/>
    <w:rsid w:val="00FD3ECC"/>
    <w:rsid w:val="00FD479A"/>
    <w:rsid w:val="00FD4BE0"/>
    <w:rsid w:val="00FD4CF5"/>
    <w:rsid w:val="00FD5068"/>
    <w:rsid w:val="00FD5EC1"/>
    <w:rsid w:val="00FD74D6"/>
    <w:rsid w:val="00FD7D78"/>
    <w:rsid w:val="00FD7DD3"/>
    <w:rsid w:val="00FE03B3"/>
    <w:rsid w:val="00FE06DC"/>
    <w:rsid w:val="00FE0BAB"/>
    <w:rsid w:val="00FE1292"/>
    <w:rsid w:val="00FE1437"/>
    <w:rsid w:val="00FE1453"/>
    <w:rsid w:val="00FE177F"/>
    <w:rsid w:val="00FE1948"/>
    <w:rsid w:val="00FE20D1"/>
    <w:rsid w:val="00FE2246"/>
    <w:rsid w:val="00FE2390"/>
    <w:rsid w:val="00FE3566"/>
    <w:rsid w:val="00FE385F"/>
    <w:rsid w:val="00FE47C0"/>
    <w:rsid w:val="00FE47E6"/>
    <w:rsid w:val="00FE4960"/>
    <w:rsid w:val="00FE5132"/>
    <w:rsid w:val="00FE5155"/>
    <w:rsid w:val="00FE51CA"/>
    <w:rsid w:val="00FE5279"/>
    <w:rsid w:val="00FE688C"/>
    <w:rsid w:val="00FE6BF7"/>
    <w:rsid w:val="00FE6D4B"/>
    <w:rsid w:val="00FE709A"/>
    <w:rsid w:val="00FE7A59"/>
    <w:rsid w:val="00FE7BB2"/>
    <w:rsid w:val="00FF0032"/>
    <w:rsid w:val="00FF02A7"/>
    <w:rsid w:val="00FF0E1F"/>
    <w:rsid w:val="00FF0E2D"/>
    <w:rsid w:val="00FF0E93"/>
    <w:rsid w:val="00FF1351"/>
    <w:rsid w:val="00FF1678"/>
    <w:rsid w:val="00FF182E"/>
    <w:rsid w:val="00FF20A4"/>
    <w:rsid w:val="00FF2C73"/>
    <w:rsid w:val="00FF2DB7"/>
    <w:rsid w:val="00FF2DC9"/>
    <w:rsid w:val="00FF30B9"/>
    <w:rsid w:val="00FF3F14"/>
    <w:rsid w:val="00FF4EDB"/>
    <w:rsid w:val="00FF5CEB"/>
    <w:rsid w:val="00FF5D3B"/>
    <w:rsid w:val="00FF60A6"/>
    <w:rsid w:val="00FF6308"/>
    <w:rsid w:val="00FF6646"/>
    <w:rsid w:val="00FF66B8"/>
    <w:rsid w:val="00FF689D"/>
    <w:rsid w:val="00FF6BB4"/>
    <w:rsid w:val="00FF6DE8"/>
    <w:rsid w:val="00FF737A"/>
    <w:rsid w:val="00FF7672"/>
    <w:rsid w:val="00FF76A6"/>
    <w:rsid w:val="00FF7D25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FCB7EE"/>
  <w15:docId w15:val="{7BBFDDB4-71E1-4255-8A83-1087C266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6A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52984"/>
    <w:pPr>
      <w:keepNext/>
      <w:spacing w:line="360" w:lineRule="auto"/>
      <w:ind w:firstLine="480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52984"/>
    <w:pPr>
      <w:keepNext/>
      <w:ind w:left="522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52984"/>
    <w:pPr>
      <w:keepNext/>
      <w:ind w:firstLine="4500"/>
      <w:outlineLvl w:val="2"/>
    </w:pPr>
    <w:rPr>
      <w:rFonts w:eastAsia="Arial Unicode MS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52984"/>
    <w:pPr>
      <w:keepNext/>
      <w:ind w:firstLine="3840"/>
      <w:outlineLvl w:val="3"/>
    </w:pPr>
    <w:rPr>
      <w:b/>
      <w:sz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52984"/>
    <w:pPr>
      <w:keepNext/>
      <w:spacing w:line="288" w:lineRule="auto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52984"/>
    <w:pPr>
      <w:keepNext/>
      <w:ind w:firstLine="420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52984"/>
    <w:pPr>
      <w:keepNext/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32F43"/>
    <w:rPr>
      <w:rFonts w:eastAsia="Arial Unicode MS" w:cs="Times New Roman"/>
      <w:b/>
      <w:sz w:val="24"/>
    </w:rPr>
  </w:style>
  <w:style w:type="character" w:customStyle="1" w:styleId="Nagwek2Znak">
    <w:name w:val="Nagłówek 2 Znak"/>
    <w:link w:val="Nagwek2"/>
    <w:uiPriority w:val="99"/>
    <w:locked/>
    <w:rsid w:val="00632F43"/>
    <w:rPr>
      <w:rFonts w:cs="Times New Roman"/>
      <w:b/>
      <w:sz w:val="24"/>
    </w:rPr>
  </w:style>
  <w:style w:type="character" w:customStyle="1" w:styleId="Nagwek3Znak">
    <w:name w:val="Nagłówek 3 Znak"/>
    <w:link w:val="Nagwek3"/>
    <w:uiPriority w:val="99"/>
    <w:locked/>
    <w:rsid w:val="00632F43"/>
    <w:rPr>
      <w:rFonts w:eastAsia="Arial Unicode MS" w:cs="Times New Roman"/>
      <w:b/>
      <w:sz w:val="24"/>
    </w:rPr>
  </w:style>
  <w:style w:type="character" w:customStyle="1" w:styleId="Nagwek4Znak">
    <w:name w:val="Nagłówek 4 Znak"/>
    <w:link w:val="Nagwek4"/>
    <w:uiPriority w:val="99"/>
    <w:locked/>
    <w:rsid w:val="00632F43"/>
    <w:rPr>
      <w:rFonts w:cs="Times New Roman"/>
      <w:b/>
      <w:sz w:val="24"/>
    </w:rPr>
  </w:style>
  <w:style w:type="character" w:customStyle="1" w:styleId="Nagwek5Znak">
    <w:name w:val="Nagłówek 5 Znak"/>
    <w:link w:val="Nagwek5"/>
    <w:uiPriority w:val="99"/>
    <w:locked/>
    <w:rsid w:val="00632F43"/>
    <w:rPr>
      <w:rFonts w:cs="Times New Roman"/>
      <w:b/>
      <w:sz w:val="24"/>
    </w:rPr>
  </w:style>
  <w:style w:type="character" w:customStyle="1" w:styleId="Nagwek6Znak">
    <w:name w:val="Nagłówek 6 Znak"/>
    <w:link w:val="Nagwek6"/>
    <w:uiPriority w:val="99"/>
    <w:locked/>
    <w:rsid w:val="00632F43"/>
    <w:rPr>
      <w:rFonts w:cs="Times New Roman"/>
      <w:b/>
      <w:sz w:val="24"/>
    </w:rPr>
  </w:style>
  <w:style w:type="character" w:customStyle="1" w:styleId="Nagwek7Znak">
    <w:name w:val="Nagłówek 7 Znak"/>
    <w:link w:val="Nagwek7"/>
    <w:uiPriority w:val="99"/>
    <w:locked/>
    <w:rsid w:val="00632F43"/>
    <w:rPr>
      <w:rFonts w:cs="Times New Roman"/>
      <w:b/>
      <w:sz w:val="24"/>
    </w:rPr>
  </w:style>
  <w:style w:type="character" w:styleId="Hipercze">
    <w:name w:val="Hyperlink"/>
    <w:uiPriority w:val="99"/>
    <w:rsid w:val="00952984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952984"/>
    <w:pPr>
      <w:spacing w:line="360" w:lineRule="auto"/>
      <w:ind w:firstLine="1080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32F43"/>
    <w:rPr>
      <w:rFonts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952984"/>
    <w:pPr>
      <w:spacing w:line="360" w:lineRule="auto"/>
      <w:jc w:val="both"/>
    </w:pPr>
  </w:style>
  <w:style w:type="character" w:customStyle="1" w:styleId="TekstpodstawowyZnak">
    <w:name w:val="Tekst podstawowy Znak"/>
    <w:link w:val="Tekstpodstawowy"/>
    <w:uiPriority w:val="99"/>
    <w:locked/>
    <w:rsid w:val="002503C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52984"/>
    <w:pPr>
      <w:spacing w:line="360" w:lineRule="auto"/>
      <w:ind w:firstLine="1134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632F43"/>
    <w:rPr>
      <w:rFonts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52984"/>
    <w:pPr>
      <w:spacing w:line="480" w:lineRule="auto"/>
      <w:ind w:firstLine="840"/>
      <w:jc w:val="both"/>
    </w:pPr>
  </w:style>
  <w:style w:type="character" w:customStyle="1" w:styleId="Tekstpodstawowywcity3Znak">
    <w:name w:val="Tekst podstawowy wcięty 3 Znak"/>
    <w:link w:val="Tekstpodstawowywcity3"/>
    <w:uiPriority w:val="99"/>
    <w:locked/>
    <w:rsid w:val="00632F43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952984"/>
    <w:pPr>
      <w:tabs>
        <w:tab w:val="left" w:pos="5400"/>
      </w:tabs>
      <w:spacing w:line="360" w:lineRule="auto"/>
      <w:jc w:val="both"/>
    </w:pPr>
  </w:style>
  <w:style w:type="character" w:customStyle="1" w:styleId="Tekstpodstawowy2Znak">
    <w:name w:val="Tekst podstawowy 2 Znak"/>
    <w:link w:val="Tekstpodstawowy2"/>
    <w:uiPriority w:val="99"/>
    <w:locked/>
    <w:rsid w:val="007A6E7A"/>
    <w:rPr>
      <w:rFonts w:cs="Times New Roman"/>
      <w:sz w:val="24"/>
    </w:rPr>
  </w:style>
  <w:style w:type="paragraph" w:styleId="Nagwek">
    <w:name w:val="header"/>
    <w:basedOn w:val="Normalny"/>
    <w:link w:val="NagwekZnak"/>
    <w:uiPriority w:val="99"/>
    <w:rsid w:val="009529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96A27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5298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96A27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951E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1E4E"/>
    <w:rPr>
      <w:rFonts w:cs="Times New Roman"/>
    </w:rPr>
  </w:style>
  <w:style w:type="character" w:styleId="Odwoanieprzypisukocowego">
    <w:name w:val="endnote reference"/>
    <w:uiPriority w:val="99"/>
    <w:rsid w:val="00951E4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3C6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C6395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autoRedefine/>
    <w:uiPriority w:val="99"/>
    <w:rsid w:val="001A6562"/>
    <w:pPr>
      <w:numPr>
        <w:numId w:val="1"/>
      </w:numPr>
    </w:pPr>
  </w:style>
  <w:style w:type="paragraph" w:customStyle="1" w:styleId="ZnakZnak3ZnakZnakZnakZnakZnakZnakZnakZnak1ZnakZnak">
    <w:name w:val="Znak Znak3 Znak Znak Znak Znak Znak Znak Znak Znak1 Znak Znak"/>
    <w:basedOn w:val="Normalny"/>
    <w:uiPriority w:val="99"/>
    <w:rsid w:val="001A6562"/>
  </w:style>
  <w:style w:type="character" w:customStyle="1" w:styleId="text">
    <w:name w:val="text"/>
    <w:uiPriority w:val="99"/>
    <w:rsid w:val="001A6562"/>
  </w:style>
  <w:style w:type="paragraph" w:styleId="Akapitzlist">
    <w:name w:val="List Paragraph"/>
    <w:aliases w:val="CW_Lista,normalny tekst,mm,lp1,Preambuła,Podsis rysunku,BulletC,Bullet Number,List Paragraph1,List Paragraph2,ISCG Numerowanie,lp11,List Paragraph11,Bullet 1,Use Case List Paragraph,Body MS Bullet,Colorful List - Accent 11,L1"/>
    <w:basedOn w:val="Normalny"/>
    <w:link w:val="AkapitzlistZnak"/>
    <w:uiPriority w:val="34"/>
    <w:qFormat/>
    <w:rsid w:val="001A6562"/>
    <w:pPr>
      <w:spacing w:after="200" w:line="276" w:lineRule="auto"/>
      <w:ind w:left="720"/>
      <w:jc w:val="both"/>
    </w:pPr>
    <w:rPr>
      <w:rFonts w:ascii="Calibri" w:hAnsi="Calibri"/>
      <w:sz w:val="22"/>
      <w:szCs w:val="20"/>
      <w:lang w:eastAsia="en-US"/>
    </w:rPr>
  </w:style>
  <w:style w:type="paragraph" w:styleId="Bezodstpw">
    <w:name w:val="No Spacing"/>
    <w:uiPriority w:val="99"/>
    <w:qFormat/>
    <w:rsid w:val="001A6562"/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A6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1A656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blokowy">
    <w:name w:val="Block Text"/>
    <w:basedOn w:val="Normalny"/>
    <w:uiPriority w:val="99"/>
    <w:rsid w:val="001A6562"/>
    <w:pPr>
      <w:spacing w:before="120"/>
      <w:ind w:left="-1080" w:right="-1135"/>
      <w:jc w:val="center"/>
    </w:pPr>
    <w:rPr>
      <w:b/>
    </w:rPr>
  </w:style>
  <w:style w:type="paragraph" w:styleId="HTML-wstpniesformatowany">
    <w:name w:val="HTML Preformatted"/>
    <w:basedOn w:val="Normalny"/>
    <w:link w:val="HTML-wstpniesformatowanyZnak"/>
    <w:uiPriority w:val="99"/>
    <w:rsid w:val="001A6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1A6562"/>
    <w:rPr>
      <w:rFonts w:ascii="Courier New" w:hAnsi="Courier New"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rsid w:val="001A656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locked/>
    <w:rsid w:val="001A6562"/>
    <w:rPr>
      <w:rFonts w:cs="Times New Roman"/>
    </w:rPr>
  </w:style>
  <w:style w:type="character" w:styleId="Odwoanieprzypisudolnego">
    <w:name w:val="footnote reference"/>
    <w:aliases w:val="Odwołanie przypisu"/>
    <w:uiPriority w:val="99"/>
    <w:rsid w:val="001A6562"/>
    <w:rPr>
      <w:rFonts w:cs="Times New Roman"/>
      <w:vertAlign w:val="superscript"/>
    </w:rPr>
  </w:style>
  <w:style w:type="character" w:styleId="Odwoaniedokomentarza">
    <w:name w:val="annotation reference"/>
    <w:uiPriority w:val="99"/>
    <w:rsid w:val="00110A1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10A1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10A1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10A14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110A14"/>
    <w:rPr>
      <w:rFonts w:cs="Times New Roman"/>
      <w:b/>
      <w:bCs/>
    </w:rPr>
  </w:style>
  <w:style w:type="character" w:customStyle="1" w:styleId="AkapitzlistZnak">
    <w:name w:val="Akapit z listą Znak"/>
    <w:aliases w:val="CW_Lista Znak,normalny tekst Znak,mm Znak,lp1 Znak,Preambuła Znak,Podsis rysunku Znak,BulletC Znak,Bullet Number Znak,List Paragraph1 Znak,List Paragraph2 Znak,ISCG Numerowanie Znak,lp11 Znak,List Paragraph11 Znak,Bullet 1 Znak"/>
    <w:link w:val="Akapitzlist"/>
    <w:uiPriority w:val="34"/>
    <w:locked/>
    <w:rsid w:val="00B423C2"/>
    <w:rPr>
      <w:rFonts w:ascii="Calibri" w:hAnsi="Calibri"/>
      <w:sz w:val="22"/>
      <w:lang w:eastAsia="en-US"/>
    </w:rPr>
  </w:style>
  <w:style w:type="paragraph" w:styleId="Listapunktowana2">
    <w:name w:val="List Bullet 2"/>
    <w:basedOn w:val="Normalny"/>
    <w:uiPriority w:val="99"/>
    <w:rsid w:val="00933298"/>
    <w:pPr>
      <w:numPr>
        <w:numId w:val="2"/>
      </w:numPr>
      <w:contextualSpacing/>
    </w:pPr>
  </w:style>
  <w:style w:type="table" w:customStyle="1" w:styleId="Tabela-Siatka1">
    <w:name w:val="Tabela - Siatka1"/>
    <w:uiPriority w:val="99"/>
    <w:locked/>
    <w:rsid w:val="001337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Normalny"/>
    <w:uiPriority w:val="99"/>
    <w:rsid w:val="00F64CB9"/>
    <w:pPr>
      <w:widowControl w:val="0"/>
      <w:autoSpaceDE w:val="0"/>
      <w:autoSpaceDN w:val="0"/>
      <w:adjustRightInd w:val="0"/>
      <w:spacing w:line="279" w:lineRule="exact"/>
      <w:jc w:val="center"/>
    </w:pPr>
  </w:style>
  <w:style w:type="character" w:customStyle="1" w:styleId="FontStyle45">
    <w:name w:val="Font Style45"/>
    <w:uiPriority w:val="99"/>
    <w:rsid w:val="00F64CB9"/>
    <w:rPr>
      <w:rFonts w:ascii="Times New Roman" w:hAnsi="Times New Roman"/>
      <w:b/>
      <w:color w:val="000000"/>
      <w:sz w:val="22"/>
    </w:rPr>
  </w:style>
  <w:style w:type="paragraph" w:customStyle="1" w:styleId="Indeks">
    <w:name w:val="Indeks"/>
    <w:basedOn w:val="Normalny"/>
    <w:uiPriority w:val="99"/>
    <w:rsid w:val="003C0863"/>
    <w:pPr>
      <w:suppressLineNumbers/>
      <w:suppressAutoHyphens/>
    </w:pPr>
    <w:rPr>
      <w:rFonts w:ascii="Arial" w:hAnsi="Arial" w:cs="Bookman Old Style"/>
      <w:szCs w:val="20"/>
      <w:lang w:eastAsia="ar-SA"/>
    </w:rPr>
  </w:style>
  <w:style w:type="paragraph" w:styleId="Tytu">
    <w:name w:val="Title"/>
    <w:basedOn w:val="Normalny"/>
    <w:link w:val="TytuZnak"/>
    <w:uiPriority w:val="99"/>
    <w:qFormat/>
    <w:rsid w:val="002A32E3"/>
    <w:pPr>
      <w:jc w:val="center"/>
    </w:pPr>
    <w:rPr>
      <w:b/>
      <w:bCs/>
      <w:sz w:val="28"/>
      <w:lang w:eastAsia="en-US"/>
    </w:rPr>
  </w:style>
  <w:style w:type="character" w:customStyle="1" w:styleId="TytuZnak">
    <w:name w:val="Tytuł Znak"/>
    <w:link w:val="Tytu"/>
    <w:uiPriority w:val="99"/>
    <w:locked/>
    <w:rsid w:val="002A32E3"/>
    <w:rPr>
      <w:rFonts w:cs="Times New Roman"/>
      <w:b/>
      <w:bCs/>
      <w:sz w:val="24"/>
      <w:szCs w:val="24"/>
      <w:lang w:eastAsia="en-US"/>
    </w:rPr>
  </w:style>
  <w:style w:type="table" w:customStyle="1" w:styleId="Tabela-Siatka2">
    <w:name w:val="Tabela - Siatka2"/>
    <w:uiPriority w:val="99"/>
    <w:rsid w:val="00F0115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99"/>
    <w:qFormat/>
    <w:rsid w:val="0025574F"/>
    <w:rPr>
      <w:rFonts w:cs="Times New Roman"/>
      <w:i/>
      <w:iCs/>
    </w:rPr>
  </w:style>
  <w:style w:type="paragraph" w:customStyle="1" w:styleId="Default">
    <w:name w:val="Default"/>
    <w:uiPriority w:val="99"/>
    <w:rsid w:val="00F2356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33">
    <w:name w:val="Nagłówek #3 (3)"/>
    <w:uiPriority w:val="99"/>
    <w:rsid w:val="00F758FC"/>
    <w:rPr>
      <w:rFonts w:ascii="Calibri" w:hAnsi="Calibri" w:cs="Calibri"/>
      <w:color w:val="000000"/>
      <w:spacing w:val="0"/>
      <w:w w:val="100"/>
      <w:position w:val="0"/>
      <w:sz w:val="24"/>
      <w:szCs w:val="24"/>
      <w:u w:val="single"/>
      <w:lang w:val="pl-PL" w:eastAsia="pl-PL"/>
    </w:rPr>
  </w:style>
  <w:style w:type="character" w:customStyle="1" w:styleId="Teksttreci2">
    <w:name w:val="Tekst treści (2)"/>
    <w:uiPriority w:val="99"/>
    <w:rsid w:val="00F758FC"/>
    <w:rPr>
      <w:rFonts w:ascii="Calibri" w:hAnsi="Calibri" w:cs="Calibri"/>
      <w:color w:val="000000"/>
      <w:spacing w:val="0"/>
      <w:w w:val="100"/>
      <w:position w:val="0"/>
      <w:sz w:val="24"/>
      <w:szCs w:val="24"/>
      <w:u w:val="single"/>
      <w:lang w:val="pl-PL" w:eastAsia="pl-PL"/>
    </w:rPr>
  </w:style>
  <w:style w:type="character" w:customStyle="1" w:styleId="Teksttreci2Kursywa">
    <w:name w:val="Tekst treści (2) + Kursywa"/>
    <w:uiPriority w:val="99"/>
    <w:rsid w:val="00F758FC"/>
    <w:rPr>
      <w:rFonts w:ascii="Calibri" w:hAnsi="Calibri" w:cs="Calibri"/>
      <w:i/>
      <w:iCs/>
      <w:color w:val="000000"/>
      <w:spacing w:val="0"/>
      <w:w w:val="100"/>
      <w:position w:val="0"/>
      <w:sz w:val="24"/>
      <w:szCs w:val="24"/>
      <w:u w:val="none"/>
      <w:lang w:val="pl-PL" w:eastAsia="pl-PL"/>
    </w:rPr>
  </w:style>
  <w:style w:type="character" w:customStyle="1" w:styleId="Teksttreci20">
    <w:name w:val="Tekst treści (2)_"/>
    <w:uiPriority w:val="99"/>
    <w:rsid w:val="00D9357C"/>
    <w:rPr>
      <w:rFonts w:ascii="Calibri" w:hAnsi="Calibri" w:cs="Calibri"/>
      <w:sz w:val="24"/>
      <w:szCs w:val="24"/>
      <w:u w:val="none"/>
    </w:rPr>
  </w:style>
  <w:style w:type="character" w:customStyle="1" w:styleId="Teksttreci2Exact">
    <w:name w:val="Tekst treści (2) Exact"/>
    <w:uiPriority w:val="99"/>
    <w:rsid w:val="00D9357C"/>
    <w:rPr>
      <w:rFonts w:ascii="Calibri" w:hAnsi="Calibri" w:cs="Calibri"/>
      <w:sz w:val="24"/>
      <w:szCs w:val="24"/>
      <w:u w:val="none"/>
    </w:rPr>
  </w:style>
  <w:style w:type="character" w:customStyle="1" w:styleId="Teksttreci11">
    <w:name w:val="Tekst treści (11)"/>
    <w:uiPriority w:val="99"/>
    <w:rsid w:val="008E4377"/>
    <w:rPr>
      <w:rFonts w:ascii="Constantia" w:hAnsi="Constantia" w:cs="Constantia"/>
      <w:color w:val="C64C6D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5">
    <w:name w:val="Tekst treści (5)_"/>
    <w:link w:val="Teksttreci50"/>
    <w:uiPriority w:val="99"/>
    <w:locked/>
    <w:rsid w:val="00A639FE"/>
    <w:rPr>
      <w:rFonts w:ascii="AngsanaUPC" w:hAnsi="AngsanaUPC"/>
      <w:b/>
      <w:sz w:val="24"/>
      <w:shd w:val="clear" w:color="auto" w:fill="FFFFFF"/>
    </w:rPr>
  </w:style>
  <w:style w:type="character" w:customStyle="1" w:styleId="Nagweklubstopka">
    <w:name w:val="Nagłówek lub stopka_"/>
    <w:uiPriority w:val="99"/>
    <w:rsid w:val="00A639FE"/>
    <w:rPr>
      <w:rFonts w:ascii="AngsanaUPC" w:hAnsi="AngsanaUPC"/>
      <w:sz w:val="26"/>
      <w:u w:val="none"/>
    </w:rPr>
  </w:style>
  <w:style w:type="character" w:customStyle="1" w:styleId="Nagweklubstopka0">
    <w:name w:val="Nagłówek lub stopka"/>
    <w:uiPriority w:val="99"/>
    <w:rsid w:val="00A639FE"/>
    <w:rPr>
      <w:rFonts w:ascii="AngsanaUPC" w:hAnsi="AngsanaUPC"/>
      <w:color w:val="000000"/>
      <w:spacing w:val="0"/>
      <w:w w:val="100"/>
      <w:position w:val="0"/>
      <w:sz w:val="26"/>
      <w:u w:val="none"/>
      <w:lang w:val="pl-PL"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A639FE"/>
    <w:pPr>
      <w:widowControl w:val="0"/>
      <w:shd w:val="clear" w:color="auto" w:fill="FFFFFF"/>
      <w:spacing w:before="420" w:line="332" w:lineRule="exact"/>
      <w:jc w:val="right"/>
    </w:pPr>
    <w:rPr>
      <w:rFonts w:ascii="AngsanaUPC" w:hAnsi="AngsanaUPC"/>
      <w:b/>
      <w:szCs w:val="20"/>
    </w:rPr>
  </w:style>
  <w:style w:type="paragraph" w:styleId="NormalnyWeb">
    <w:name w:val="Normal (Web)"/>
    <w:basedOn w:val="Normalny"/>
    <w:link w:val="NormalnyWebZnak"/>
    <w:uiPriority w:val="99"/>
    <w:rsid w:val="00A5739C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FontStyle46">
    <w:name w:val="Font Style46"/>
    <w:uiPriority w:val="99"/>
    <w:rsid w:val="00C26D14"/>
    <w:rPr>
      <w:rFonts w:ascii="Times New Roman" w:hAnsi="Times New Roman"/>
      <w:color w:val="000000"/>
      <w:sz w:val="22"/>
    </w:rPr>
  </w:style>
  <w:style w:type="character" w:customStyle="1" w:styleId="st">
    <w:name w:val="st"/>
    <w:uiPriority w:val="99"/>
    <w:rsid w:val="00BC36FD"/>
    <w:rPr>
      <w:rFonts w:cs="Times New Roman"/>
    </w:rPr>
  </w:style>
  <w:style w:type="paragraph" w:customStyle="1" w:styleId="ZnakZnak3ZnakZnakZnakZnakZnakZnakZnakZnakZnakZnak">
    <w:name w:val="Znak Znak3 Znak Znak Znak Znak Znak Znak Znak Znak Znak Znak"/>
    <w:basedOn w:val="Normalny"/>
    <w:uiPriority w:val="99"/>
    <w:rsid w:val="000724D8"/>
    <w:rPr>
      <w:rFonts w:ascii="Arial" w:hAnsi="Arial" w:cs="Arial"/>
    </w:rPr>
  </w:style>
  <w:style w:type="character" w:styleId="Pogrubienie">
    <w:name w:val="Strong"/>
    <w:uiPriority w:val="99"/>
    <w:qFormat/>
    <w:rsid w:val="00632F43"/>
    <w:rPr>
      <w:rFonts w:cs="Times New Roman"/>
      <w:b/>
    </w:rPr>
  </w:style>
  <w:style w:type="paragraph" w:customStyle="1" w:styleId="introsize">
    <w:name w:val="introsize"/>
    <w:basedOn w:val="Normalny"/>
    <w:uiPriority w:val="99"/>
    <w:rsid w:val="00632F43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1ZnakZnakZnakZnakZnakZnakZnak">
    <w:name w:val="1 Znak Znak Znak Znak Znak Znak Znak"/>
    <w:basedOn w:val="Normalny"/>
    <w:uiPriority w:val="99"/>
    <w:rsid w:val="00632F43"/>
  </w:style>
  <w:style w:type="character" w:customStyle="1" w:styleId="a">
    <w:name w:val="a"/>
    <w:uiPriority w:val="99"/>
    <w:rsid w:val="00632F43"/>
    <w:rPr>
      <w:rFonts w:cs="Times New Roman"/>
    </w:rPr>
  </w:style>
  <w:style w:type="character" w:customStyle="1" w:styleId="techval">
    <w:name w:val="tech_val"/>
    <w:uiPriority w:val="99"/>
    <w:rsid w:val="00632F43"/>
  </w:style>
  <w:style w:type="paragraph" w:customStyle="1" w:styleId="Tabelapozycja">
    <w:name w:val="Tabela pozycja"/>
    <w:basedOn w:val="Normalny"/>
    <w:uiPriority w:val="99"/>
    <w:rsid w:val="00632F43"/>
    <w:rPr>
      <w:rFonts w:ascii="Arial" w:hAnsi="Arial" w:cs="Arial"/>
      <w:color w:val="000000"/>
      <w:sz w:val="22"/>
      <w:szCs w:val="22"/>
    </w:rPr>
  </w:style>
  <w:style w:type="paragraph" w:customStyle="1" w:styleId="msolistparagraph0">
    <w:name w:val="msolistparagraph"/>
    <w:basedOn w:val="Normalny"/>
    <w:uiPriority w:val="99"/>
    <w:rsid w:val="00632F43"/>
    <w:pPr>
      <w:ind w:left="720"/>
    </w:pPr>
    <w:rPr>
      <w:rFonts w:eastAsia="MS Mincho"/>
      <w:color w:val="000000"/>
      <w:lang w:eastAsia="ja-JP"/>
    </w:rPr>
  </w:style>
  <w:style w:type="paragraph" w:customStyle="1" w:styleId="Style15">
    <w:name w:val="Style15"/>
    <w:basedOn w:val="Normalny"/>
    <w:uiPriority w:val="99"/>
    <w:rsid w:val="00632F43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hAnsi="Calibri"/>
    </w:rPr>
  </w:style>
  <w:style w:type="character" w:customStyle="1" w:styleId="FontStyle23">
    <w:name w:val="Font Style23"/>
    <w:uiPriority w:val="99"/>
    <w:rsid w:val="00632F43"/>
    <w:rPr>
      <w:rFonts w:ascii="Calibri" w:hAnsi="Calibri"/>
      <w:color w:val="000000"/>
      <w:sz w:val="22"/>
    </w:rPr>
  </w:style>
  <w:style w:type="paragraph" w:customStyle="1" w:styleId="ZnakZnak3ZnakZnakZnakZnakZnakZnakZnakZnakZnakZnak2">
    <w:name w:val="Znak Znak3 Znak Znak Znak Znak Znak Znak Znak Znak Znak Znak2"/>
    <w:basedOn w:val="Normalny"/>
    <w:uiPriority w:val="99"/>
    <w:rsid w:val="00632F43"/>
    <w:rPr>
      <w:rFonts w:ascii="Arial" w:hAnsi="Arial" w:cs="Arial"/>
    </w:rPr>
  </w:style>
  <w:style w:type="paragraph" w:customStyle="1" w:styleId="ZnakZnak">
    <w:name w:val="Znak Znak"/>
    <w:basedOn w:val="Normalny"/>
    <w:uiPriority w:val="99"/>
    <w:rsid w:val="008E5F3D"/>
  </w:style>
  <w:style w:type="paragraph" w:customStyle="1" w:styleId="WW-Tekstpodstawowy3">
    <w:name w:val="WW-Tekst podstawowy 3"/>
    <w:basedOn w:val="Normalny"/>
    <w:uiPriority w:val="99"/>
    <w:rsid w:val="00AB2B71"/>
    <w:pPr>
      <w:suppressAutoHyphens/>
      <w:jc w:val="both"/>
    </w:pPr>
    <w:rPr>
      <w:sz w:val="22"/>
      <w:szCs w:val="20"/>
    </w:rPr>
  </w:style>
  <w:style w:type="paragraph" w:customStyle="1" w:styleId="ZnakZnak3">
    <w:name w:val="Znak Znak3"/>
    <w:basedOn w:val="Normalny"/>
    <w:uiPriority w:val="99"/>
    <w:rsid w:val="00D13ACC"/>
  </w:style>
  <w:style w:type="table" w:customStyle="1" w:styleId="TableNormal1">
    <w:name w:val="Table Normal1"/>
    <w:uiPriority w:val="99"/>
    <w:rsid w:val="0013357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eastAsia="Arial Unicode M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uiPriority w:val="99"/>
    <w:rsid w:val="0013357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customStyle="1" w:styleId="Zawartotabeli">
    <w:name w:val="Zawartość tabeli"/>
    <w:basedOn w:val="Normalny"/>
    <w:uiPriority w:val="99"/>
    <w:rsid w:val="00C56C7C"/>
    <w:pPr>
      <w:widowControl w:val="0"/>
      <w:suppressLineNumbers/>
      <w:suppressAutoHyphens/>
    </w:pPr>
    <w:rPr>
      <w:rFonts w:cs="Arial"/>
      <w:kern w:val="1"/>
      <w:lang w:eastAsia="hi-IN" w:bidi="hi-IN"/>
    </w:rPr>
  </w:style>
  <w:style w:type="character" w:customStyle="1" w:styleId="apple-converted-space">
    <w:name w:val="apple-converted-space"/>
    <w:uiPriority w:val="99"/>
    <w:rsid w:val="008167AB"/>
    <w:rPr>
      <w:rFonts w:cs="Times New Roman"/>
    </w:rPr>
  </w:style>
  <w:style w:type="paragraph" w:customStyle="1" w:styleId="ZnakZnak2">
    <w:name w:val="Znak Znak2"/>
    <w:basedOn w:val="Normalny"/>
    <w:uiPriority w:val="99"/>
    <w:rsid w:val="00C319A9"/>
  </w:style>
  <w:style w:type="paragraph" w:customStyle="1" w:styleId="ZnakZnak3ZnakZnakZnakZnakZnakZnakZnakZnakZnakZnak1">
    <w:name w:val="Znak Znak3 Znak Znak Znak Znak Znak Znak Znak Znak Znak Znak1"/>
    <w:basedOn w:val="Normalny"/>
    <w:uiPriority w:val="99"/>
    <w:rsid w:val="002264E4"/>
    <w:rPr>
      <w:rFonts w:ascii="Arial" w:hAnsi="Arial" w:cs="Arial"/>
    </w:rPr>
  </w:style>
  <w:style w:type="character" w:customStyle="1" w:styleId="Nierozpoznanawzmianka1">
    <w:name w:val="Nierozpoznana wzmianka1"/>
    <w:uiPriority w:val="99"/>
    <w:semiHidden/>
    <w:rsid w:val="002264E4"/>
    <w:rPr>
      <w:color w:val="808080"/>
      <w:shd w:val="clear" w:color="auto" w:fill="E6E6E6"/>
    </w:rPr>
  </w:style>
  <w:style w:type="paragraph" w:customStyle="1" w:styleId="ZnakZnak1">
    <w:name w:val="Znak Znak1"/>
    <w:basedOn w:val="Normalny"/>
    <w:uiPriority w:val="99"/>
    <w:rsid w:val="000105AC"/>
  </w:style>
  <w:style w:type="paragraph" w:styleId="Zwykytekst">
    <w:name w:val="Plain Text"/>
    <w:basedOn w:val="Normalny"/>
    <w:link w:val="ZwykytekstZnak"/>
    <w:uiPriority w:val="99"/>
    <w:rsid w:val="006D263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6D263C"/>
    <w:rPr>
      <w:rFonts w:ascii="Courier New" w:hAnsi="Courier New" w:cs="Times New Roman"/>
    </w:rPr>
  </w:style>
  <w:style w:type="character" w:customStyle="1" w:styleId="NormalnyWebZnak">
    <w:name w:val="Normalny (Web) Znak"/>
    <w:link w:val="NormalnyWeb"/>
    <w:uiPriority w:val="99"/>
    <w:locked/>
    <w:rsid w:val="009C36DD"/>
  </w:style>
  <w:style w:type="character" w:customStyle="1" w:styleId="Nierozpoznanawzmianka2">
    <w:name w:val="Nierozpoznana wzmianka2"/>
    <w:uiPriority w:val="99"/>
    <w:semiHidden/>
    <w:rsid w:val="00EF1735"/>
    <w:rPr>
      <w:rFonts w:cs="Times New Roman"/>
      <w:color w:val="605E5C"/>
      <w:shd w:val="clear" w:color="auto" w:fill="E1DFDD"/>
    </w:rPr>
  </w:style>
  <w:style w:type="character" w:styleId="UyteHipercze">
    <w:name w:val="FollowedHyperlink"/>
    <w:uiPriority w:val="99"/>
    <w:semiHidden/>
    <w:rsid w:val="00EF1735"/>
    <w:rPr>
      <w:rFonts w:cs="Times New Roman"/>
      <w:color w:val="800080"/>
      <w:u w:val="single"/>
    </w:rPr>
  </w:style>
  <w:style w:type="table" w:customStyle="1" w:styleId="Tabela-Siatka21">
    <w:name w:val="Tabela - Siatka21"/>
    <w:uiPriority w:val="99"/>
    <w:rsid w:val="00B43B7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08600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3">
    <w:name w:val="Nierozpoznana wzmianka3"/>
    <w:uiPriority w:val="99"/>
    <w:semiHidden/>
    <w:rsid w:val="005A78D8"/>
    <w:rPr>
      <w:rFonts w:cs="Times New Roman"/>
      <w:color w:val="605E5C"/>
      <w:shd w:val="clear" w:color="auto" w:fill="E1DFDD"/>
    </w:rPr>
  </w:style>
  <w:style w:type="numbering" w:customStyle="1" w:styleId="Litery">
    <w:name w:val="Litery"/>
    <w:rsid w:val="007A3D07"/>
    <w:pPr>
      <w:numPr>
        <w:numId w:val="7"/>
      </w:numPr>
    </w:pPr>
  </w:style>
  <w:style w:type="numbering" w:customStyle="1" w:styleId="Zaimportowanystyl16">
    <w:name w:val="Zaimportowany styl 16"/>
    <w:rsid w:val="007A3D07"/>
    <w:pPr>
      <w:numPr>
        <w:numId w:val="4"/>
      </w:numPr>
    </w:pPr>
  </w:style>
  <w:style w:type="numbering" w:customStyle="1" w:styleId="Styl2">
    <w:name w:val="Styl2"/>
    <w:rsid w:val="007A3D07"/>
    <w:pPr>
      <w:numPr>
        <w:numId w:val="3"/>
      </w:numPr>
    </w:pPr>
  </w:style>
  <w:style w:type="numbering" w:customStyle="1" w:styleId="Zaimportowanystyl1">
    <w:name w:val="Zaimportowany styl 1"/>
    <w:rsid w:val="007A3D07"/>
    <w:pPr>
      <w:numPr>
        <w:numId w:val="6"/>
      </w:numPr>
    </w:pPr>
  </w:style>
  <w:style w:type="numbering" w:customStyle="1" w:styleId="Kreski">
    <w:name w:val="Kreski"/>
    <w:rsid w:val="007A3D07"/>
    <w:pPr>
      <w:numPr>
        <w:numId w:val="5"/>
      </w:numPr>
    </w:pPr>
  </w:style>
  <w:style w:type="character" w:styleId="Nierozpoznanawzmianka">
    <w:name w:val="Unresolved Mention"/>
    <w:uiPriority w:val="99"/>
    <w:semiHidden/>
    <w:unhideWhenUsed/>
    <w:rsid w:val="000E5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1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je%20dokumenty\listownik%20dob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B847E-DF13-441B-8623-E4FE26B6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dobry</Template>
  <TotalTime>47</TotalTime>
  <Pages>2</Pages>
  <Words>378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</vt:lpstr>
    </vt:vector>
  </TitlesOfParts>
  <Company>Hewlett-Packard Company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</dc:title>
  <dc:subject/>
  <dc:creator>WUP Poznań</dc:creator>
  <cp:keywords/>
  <dc:description/>
  <cp:lastModifiedBy>Mikołaj Ilski</cp:lastModifiedBy>
  <cp:revision>2</cp:revision>
  <cp:lastPrinted>2023-05-31T06:15:00Z</cp:lastPrinted>
  <dcterms:created xsi:type="dcterms:W3CDTF">2024-03-12T08:21:00Z</dcterms:created>
  <dcterms:modified xsi:type="dcterms:W3CDTF">2026-07-29T07:04:00Z</dcterms:modified>
</cp:coreProperties>
</file>