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F67" w:rsidRDefault="006B5F67" w:rsidP="009203FE">
      <w:pPr>
        <w:pStyle w:val="Nagwek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3FE" w:rsidRDefault="00380B3B" w:rsidP="009203FE">
      <w:pPr>
        <w:pStyle w:val="Nagwek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pisma:</w:t>
      </w:r>
      <w:r w:rsidR="00920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271D">
        <w:t>ZWK.ZP.27</w:t>
      </w:r>
      <w:r w:rsidR="003224EF">
        <w:t>1</w:t>
      </w:r>
      <w:r w:rsidR="0084271D">
        <w:t>.</w:t>
      </w:r>
      <w:r w:rsidR="001822FE">
        <w:t>7</w:t>
      </w:r>
      <w:r w:rsidR="0084271D">
        <w:t>.202</w:t>
      </w:r>
      <w:r w:rsidR="003C0D2B">
        <w:t>6</w:t>
      </w:r>
    </w:p>
    <w:p w:rsidR="008B0E74" w:rsidRDefault="008B0E74" w:rsidP="008B0E74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right"/>
        <w:rPr>
          <w:rFonts w:eastAsia="Times New Roman" w:cstheme="minorHAnsi"/>
          <w:bCs/>
          <w:sz w:val="16"/>
          <w:szCs w:val="16"/>
          <w:lang w:eastAsia="pl-PL"/>
        </w:rPr>
      </w:pPr>
      <w:r w:rsidRPr="00213E83">
        <w:rPr>
          <w:rFonts w:eastAsia="Times New Roman" w:cstheme="minorHAnsi"/>
          <w:bCs/>
          <w:sz w:val="16"/>
          <w:szCs w:val="16"/>
          <w:lang w:eastAsia="pl-PL"/>
        </w:rPr>
        <w:t>Załącznik Nr 5 do SWZ</w:t>
      </w:r>
    </w:p>
    <w:p w:rsidR="00213E83" w:rsidRPr="00213E83" w:rsidRDefault="00213E83" w:rsidP="00213E83">
      <w:pPr>
        <w:spacing w:after="0" w:line="240" w:lineRule="auto"/>
        <w:jc w:val="right"/>
        <w:rPr>
          <w:rFonts w:eastAsia="Times New Roman" w:cstheme="minorHAnsi"/>
          <w:bCs/>
          <w:sz w:val="24"/>
          <w:lang w:eastAsia="pl-PL"/>
        </w:rPr>
      </w:pPr>
    </w:p>
    <w:p w:rsidR="00213E83" w:rsidRPr="00213E83" w:rsidRDefault="00213E83" w:rsidP="00213E83">
      <w:pPr>
        <w:keepNext/>
        <w:spacing w:after="0" w:line="240" w:lineRule="auto"/>
        <w:ind w:right="4111"/>
        <w:jc w:val="both"/>
        <w:outlineLvl w:val="0"/>
        <w:rPr>
          <w:rFonts w:cstheme="minorHAnsi"/>
          <w:b/>
          <w:u w:val="single"/>
          <w:lang w:eastAsia="x-none"/>
        </w:rPr>
      </w:pPr>
      <w:r w:rsidRPr="00213E83">
        <w:rPr>
          <w:rFonts w:cstheme="minorHAnsi"/>
          <w:b/>
          <w:i/>
          <w:u w:val="single"/>
          <w:lang w:eastAsia="x-none"/>
        </w:rPr>
        <w:t xml:space="preserve">Jeżeli wykonawcy wspólnie ubiegają się o udzielenie zamówienia jako konsorcjum, spółka cywilna itp., wówczas </w:t>
      </w:r>
      <w:r w:rsidRPr="00213E83">
        <w:rPr>
          <w:rFonts w:cstheme="minorHAnsi"/>
          <w:b/>
          <w:i/>
          <w:u w:val="single"/>
          <w:lang w:val="x-none" w:eastAsia="x-none"/>
        </w:rPr>
        <w:t>DOKUMENT</w:t>
      </w:r>
      <w:r w:rsidRPr="00213E83">
        <w:rPr>
          <w:rFonts w:cstheme="minorHAnsi"/>
          <w:b/>
          <w:i/>
          <w:u w:val="single"/>
          <w:lang w:eastAsia="x-none"/>
        </w:rPr>
        <w:t xml:space="preserve"> TEN</w:t>
      </w:r>
      <w:r w:rsidRPr="00213E83">
        <w:rPr>
          <w:rFonts w:cstheme="minorHAnsi"/>
          <w:b/>
          <w:i/>
          <w:u w:val="single"/>
          <w:lang w:val="x-none" w:eastAsia="x-none"/>
        </w:rPr>
        <w:t xml:space="preserve"> SKŁADANY </w:t>
      </w:r>
      <w:r w:rsidRPr="00213E83">
        <w:rPr>
          <w:rFonts w:cstheme="minorHAnsi"/>
          <w:b/>
          <w:i/>
          <w:u w:val="single"/>
          <w:lang w:eastAsia="x-none"/>
        </w:rPr>
        <w:t xml:space="preserve">JEST </w:t>
      </w:r>
      <w:r w:rsidRPr="00213E83">
        <w:rPr>
          <w:rFonts w:cstheme="minorHAnsi"/>
          <w:b/>
          <w:i/>
          <w:u w:val="single"/>
          <w:lang w:val="x-none" w:eastAsia="x-none"/>
        </w:rPr>
        <w:t>WRAZ Z OFERTĄ</w:t>
      </w:r>
      <w:r w:rsidRPr="00213E83">
        <w:rPr>
          <w:rFonts w:cstheme="minorHAnsi"/>
          <w:b/>
          <w:i/>
          <w:u w:val="single"/>
          <w:lang w:eastAsia="x-none"/>
        </w:rPr>
        <w:t xml:space="preserve"> w formie oryginału lub notarialnie poświadczonej kopii.</w:t>
      </w:r>
    </w:p>
    <w:p w:rsidR="00213E83" w:rsidRPr="00213E83" w:rsidRDefault="00213E83" w:rsidP="00213E83">
      <w:pPr>
        <w:keepNext/>
        <w:spacing w:after="0" w:line="240" w:lineRule="auto"/>
        <w:ind w:right="4111"/>
        <w:jc w:val="both"/>
        <w:outlineLvl w:val="0"/>
        <w:rPr>
          <w:rFonts w:cstheme="minorHAnsi"/>
          <w:b/>
          <w:u w:val="single"/>
          <w:lang w:eastAsia="x-none"/>
        </w:rPr>
      </w:pP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b/>
          <w:sz w:val="24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b/>
          <w:sz w:val="24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center"/>
        <w:rPr>
          <w:rFonts w:eastAsia="Times New Roman" w:cstheme="minorHAnsi"/>
          <w:b/>
          <w:bCs/>
          <w:iCs/>
          <w:shd w:val="clear" w:color="auto" w:fill="E6E6E6"/>
          <w:lang w:eastAsia="pl-PL"/>
        </w:rPr>
      </w:pPr>
      <w:bookmarkStart w:id="0" w:name="_GoBack"/>
      <w:bookmarkEnd w:id="0"/>
      <w:r w:rsidRPr="00213E83">
        <w:rPr>
          <w:rFonts w:eastAsia="Times New Roman" w:cstheme="minorHAnsi"/>
          <w:bCs/>
          <w:iCs/>
          <w:shd w:val="clear" w:color="auto" w:fill="E6E6E6"/>
          <w:lang w:eastAsia="pl-PL"/>
        </w:rPr>
        <w:t xml:space="preserve">PEŁNOMOCNICTWO </w:t>
      </w:r>
      <w:r w:rsidRPr="00213E83">
        <w:rPr>
          <w:rFonts w:eastAsia="Times New Roman" w:cstheme="minorHAnsi"/>
          <w:b/>
          <w:bCs/>
          <w:iCs/>
          <w:shd w:val="clear" w:color="auto" w:fill="E6E6E6"/>
          <w:lang w:eastAsia="pl-PL"/>
        </w:rPr>
        <w:t>(wzór)</w:t>
      </w:r>
    </w:p>
    <w:p w:rsidR="00213E83" w:rsidRPr="00213E83" w:rsidRDefault="00213E83" w:rsidP="00213E83">
      <w:pPr>
        <w:spacing w:after="0" w:line="240" w:lineRule="auto"/>
        <w:jc w:val="center"/>
        <w:rPr>
          <w:rFonts w:eastAsia="Times New Roman" w:cstheme="minorHAnsi"/>
          <w:bCs/>
          <w:iCs/>
          <w:shd w:val="clear" w:color="auto" w:fill="E6E6E6"/>
          <w:lang w:eastAsia="pl-PL"/>
        </w:rPr>
      </w:pPr>
      <w:r w:rsidRPr="00213E83">
        <w:rPr>
          <w:rFonts w:eastAsia="Times New Roman" w:cstheme="minorHAnsi"/>
          <w:bCs/>
          <w:iCs/>
          <w:shd w:val="clear" w:color="auto" w:fill="E6E6E6"/>
          <w:lang w:eastAsia="pl-PL"/>
        </w:rPr>
        <w:t xml:space="preserve">do reprezentowania wykonawców wspólnie ubiegających się o zamówienie  </w:t>
      </w:r>
    </w:p>
    <w:p w:rsidR="00213E83" w:rsidRPr="00213E83" w:rsidRDefault="00213E83" w:rsidP="00213E83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213E83">
        <w:rPr>
          <w:rFonts w:eastAsia="Times New Roman" w:cstheme="minorHAnsi"/>
          <w:bCs/>
          <w:iCs/>
          <w:shd w:val="clear" w:color="auto" w:fill="E6E6E6"/>
          <w:lang w:eastAsia="pl-PL"/>
        </w:rPr>
        <w:t xml:space="preserve">- art. 58 </w:t>
      </w:r>
      <w:r w:rsidRPr="00213E83">
        <w:rPr>
          <w:rFonts w:eastAsia="Times New Roman" w:cstheme="minorHAnsi"/>
          <w:b/>
          <w:i/>
          <w:lang w:eastAsia="pl-PL"/>
        </w:rPr>
        <w:t xml:space="preserve">ustawy z dnia 11 września 2019r. Prawo zamówień publicznych (Dz. </w:t>
      </w:r>
      <w:r w:rsidR="0036501C">
        <w:rPr>
          <w:rFonts w:eastAsia="Times New Roman" w:cstheme="minorHAnsi"/>
          <w:b/>
          <w:i/>
          <w:lang w:eastAsia="pl-PL"/>
        </w:rPr>
        <w:t>U. z 202</w:t>
      </w:r>
      <w:r w:rsidR="006016FF">
        <w:rPr>
          <w:rFonts w:eastAsia="Times New Roman" w:cstheme="minorHAnsi"/>
          <w:b/>
          <w:i/>
          <w:lang w:eastAsia="pl-PL"/>
        </w:rPr>
        <w:t>4</w:t>
      </w:r>
      <w:r w:rsidR="0036501C">
        <w:rPr>
          <w:rFonts w:eastAsia="Times New Roman" w:cstheme="minorHAnsi"/>
          <w:b/>
          <w:i/>
          <w:lang w:eastAsia="pl-PL"/>
        </w:rPr>
        <w:t xml:space="preserve"> r. poz. 1</w:t>
      </w:r>
      <w:r w:rsidR="006016FF">
        <w:rPr>
          <w:rFonts w:eastAsia="Times New Roman" w:cstheme="minorHAnsi"/>
          <w:b/>
          <w:i/>
          <w:lang w:eastAsia="pl-PL"/>
        </w:rPr>
        <w:t>320</w:t>
      </w:r>
      <w:r w:rsidRPr="00213E83">
        <w:rPr>
          <w:rFonts w:eastAsia="Times New Roman" w:cstheme="minorHAnsi"/>
          <w:b/>
          <w:i/>
          <w:lang w:eastAsia="pl-PL"/>
        </w:rPr>
        <w:t xml:space="preserve"> ze zm.)</w:t>
      </w: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1</w:t>
      </w:r>
      <w:r w:rsidRPr="00213E83">
        <w:rPr>
          <w:rFonts w:eastAsia="Times New Roman" w:cstheme="minorHAnsi"/>
          <w:lang w:eastAsia="pl-PL"/>
        </w:rPr>
        <w:t xml:space="preserve">. ………………………..………………….……. z siedzibą w ………………, przy ul. ………………………………………………….,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color w:val="808080"/>
          <w:lang w:eastAsia="pl-PL"/>
        </w:rPr>
      </w:pPr>
      <w:r w:rsidRPr="00213E83">
        <w:rPr>
          <w:rFonts w:eastAsia="Times New Roman" w:cstheme="minorHAnsi"/>
          <w:color w:val="808080"/>
          <w:lang w:eastAsia="pl-PL"/>
        </w:rPr>
        <w:t xml:space="preserve">            /wpisać nazwę firmy nr 1/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 xml:space="preserve">     reprezentowana przez osoby uprawnione do zaciągania zobowiązań:</w:t>
      </w:r>
    </w:p>
    <w:p w:rsidR="00213E83" w:rsidRPr="00213E83" w:rsidRDefault="00213E83" w:rsidP="00213E83">
      <w:pPr>
        <w:numPr>
          <w:ilvl w:val="0"/>
          <w:numId w:val="34"/>
        </w:numPr>
        <w:suppressAutoHyphens/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13E83" w:rsidRPr="00213E83" w:rsidRDefault="00213E83" w:rsidP="00213E83">
      <w:pPr>
        <w:numPr>
          <w:ilvl w:val="0"/>
          <w:numId w:val="34"/>
        </w:numPr>
        <w:suppressAutoHyphens/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2*</w:t>
      </w:r>
      <w:r w:rsidRPr="00213E83">
        <w:rPr>
          <w:rFonts w:eastAsia="Times New Roman" w:cstheme="minorHAnsi"/>
          <w:lang w:eastAsia="pl-PL"/>
        </w:rPr>
        <w:t xml:space="preserve">. ……………….……………………….…………. z siedzibą w ………………, przy ul. ………………………………………………,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color w:val="808080"/>
          <w:lang w:eastAsia="pl-PL"/>
        </w:rPr>
      </w:pPr>
      <w:r w:rsidRPr="00213E83">
        <w:rPr>
          <w:rFonts w:eastAsia="Times New Roman" w:cstheme="minorHAnsi"/>
          <w:color w:val="808080"/>
          <w:lang w:eastAsia="pl-PL"/>
        </w:rPr>
        <w:t xml:space="preserve">               /wpisać nazwę firmy nr 2/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 xml:space="preserve">    reprezentowana przez osoby uprawnione do zaciągania zobowiązań:</w:t>
      </w:r>
    </w:p>
    <w:p w:rsidR="00213E83" w:rsidRPr="00213E83" w:rsidRDefault="00213E83" w:rsidP="00213E83">
      <w:pPr>
        <w:numPr>
          <w:ilvl w:val="0"/>
          <w:numId w:val="35"/>
        </w:numPr>
        <w:suppressAutoHyphens/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13E83" w:rsidRPr="00213E83" w:rsidRDefault="00213E83" w:rsidP="00213E83">
      <w:pPr>
        <w:numPr>
          <w:ilvl w:val="0"/>
          <w:numId w:val="35"/>
        </w:numPr>
        <w:suppressAutoHyphens/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>………………………….……………………………………………………………………………………………………………………</w:t>
      </w: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 xml:space="preserve">zwani łącznie wykonawcą, ubiegającym się wspólnie o udzielenie zamówienia publicznego pn.: </w:t>
      </w:r>
      <w:r w:rsidR="00A859DC" w:rsidRPr="00A859DC">
        <w:rPr>
          <w:rFonts w:eastAsia="Times New Roman" w:cstheme="minorHAnsi"/>
          <w:lang w:eastAsia="pl-PL"/>
        </w:rPr>
        <w:t>Usługa przeprowadzenia szkolenia w zakresie umiejętności i kompetencji społecznych w danym zawodzie zgodnie z klasyfikacją ESCO (European Skills/Competences, qualifications and Occupations) w związku z realizacją projektu „Gotowi na karierę”</w:t>
      </w:r>
      <w:r w:rsidR="00A859DC">
        <w:rPr>
          <w:rFonts w:eastAsia="Times New Roman" w:cstheme="minorHAnsi"/>
          <w:lang w:eastAsia="pl-PL"/>
        </w:rPr>
        <w:t xml:space="preserve">, </w:t>
      </w:r>
      <w:r w:rsidRPr="00213E83">
        <w:rPr>
          <w:rFonts w:eastAsia="Times New Roman" w:cstheme="minorHAnsi"/>
          <w:lang w:eastAsia="pl-PL"/>
        </w:rPr>
        <w:t xml:space="preserve">i wyrażający niniejszym zgodę na wspólne poniesienie związanej z tym solidarnej odpowiedzialności na podstawie </w:t>
      </w:r>
      <w:r w:rsidRPr="00213E83">
        <w:rPr>
          <w:rFonts w:eastAsia="Times New Roman" w:cstheme="minorHAnsi"/>
          <w:i/>
          <w:lang w:eastAsia="pl-PL"/>
        </w:rPr>
        <w:t>art. 445 ustawy z dnia 11 września 2019 roku Prawo za</w:t>
      </w:r>
      <w:r w:rsidR="0084271D">
        <w:rPr>
          <w:rFonts w:eastAsia="Times New Roman" w:cstheme="minorHAnsi"/>
          <w:i/>
          <w:lang w:eastAsia="pl-PL"/>
        </w:rPr>
        <w:t>mówień publicznych (Dz.U. z 202</w:t>
      </w:r>
      <w:r w:rsidR="006016FF">
        <w:rPr>
          <w:rFonts w:eastAsia="Times New Roman" w:cstheme="minorHAnsi"/>
          <w:i/>
          <w:lang w:eastAsia="pl-PL"/>
        </w:rPr>
        <w:t>4</w:t>
      </w:r>
      <w:r w:rsidR="0084271D">
        <w:rPr>
          <w:rFonts w:eastAsia="Times New Roman" w:cstheme="minorHAnsi"/>
          <w:i/>
          <w:lang w:eastAsia="pl-PL"/>
        </w:rPr>
        <w:t>r. poz. 1</w:t>
      </w:r>
      <w:r w:rsidR="006016FF">
        <w:rPr>
          <w:rFonts w:eastAsia="Times New Roman" w:cstheme="minorHAnsi"/>
          <w:i/>
          <w:lang w:eastAsia="pl-PL"/>
        </w:rPr>
        <w:t>32</w:t>
      </w:r>
      <w:r w:rsidR="0084271D">
        <w:rPr>
          <w:rFonts w:eastAsia="Times New Roman" w:cstheme="minorHAnsi"/>
          <w:i/>
          <w:lang w:eastAsia="pl-PL"/>
        </w:rPr>
        <w:t>0</w:t>
      </w:r>
      <w:r w:rsidRPr="00213E83">
        <w:rPr>
          <w:rFonts w:eastAsia="Times New Roman" w:cstheme="minorHAnsi"/>
          <w:i/>
          <w:lang w:eastAsia="pl-PL"/>
        </w:rPr>
        <w:t xml:space="preserve"> ze zm.)</w:t>
      </w:r>
      <w:r w:rsidRPr="00213E83">
        <w:rPr>
          <w:rFonts w:eastAsia="Times New Roman" w:cstheme="minorHAnsi"/>
          <w:lang w:eastAsia="pl-PL"/>
        </w:rPr>
        <w:t xml:space="preserve"> ustanawiamy swoim Pełnomocnikiem jako </w:t>
      </w:r>
      <w:r w:rsidRPr="00213E83">
        <w:rPr>
          <w:rFonts w:eastAsia="Times New Roman" w:cstheme="minorHAnsi"/>
          <w:b/>
          <w:lang w:eastAsia="pl-PL"/>
        </w:rPr>
        <w:t>Lidera konsorcjum</w:t>
      </w:r>
      <w:r w:rsidRPr="00213E83">
        <w:rPr>
          <w:rFonts w:eastAsia="Times New Roman" w:cstheme="minorHAnsi"/>
          <w:lang w:eastAsia="pl-PL"/>
        </w:rPr>
        <w:t xml:space="preserve">: </w:t>
      </w: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………………………….………………………………..…........................................................................................</w:t>
      </w:r>
      <w:r w:rsidRPr="00213E83">
        <w:rPr>
          <w:rFonts w:eastAsia="Times New Roman" w:cstheme="minorHAnsi"/>
          <w:lang w:eastAsia="pl-PL"/>
        </w:rPr>
        <w:t xml:space="preserve">, </w:t>
      </w:r>
    </w:p>
    <w:p w:rsidR="00213E83" w:rsidRPr="00213E83" w:rsidRDefault="00213E83" w:rsidP="00213E83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color w:val="808080"/>
          <w:lang w:eastAsia="pl-PL"/>
        </w:rPr>
        <w:t xml:space="preserve">      /wpisać nazwę firmy którą ustanawia się pełnomocnikiem/</w:t>
      </w: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color w:val="808080"/>
          <w:lang w:eastAsia="pl-PL"/>
        </w:rPr>
      </w:pPr>
      <w:r w:rsidRPr="00213E83">
        <w:rPr>
          <w:rFonts w:eastAsia="Times New Roman" w:cstheme="minorHAnsi"/>
          <w:lang w:eastAsia="pl-PL"/>
        </w:rPr>
        <w:t>w rozumieniu</w:t>
      </w:r>
      <w:r w:rsidRPr="00213E83">
        <w:rPr>
          <w:rFonts w:eastAsia="Times New Roman" w:cstheme="minorHAnsi"/>
          <w:color w:val="808080"/>
          <w:lang w:eastAsia="pl-PL"/>
        </w:rPr>
        <w:t xml:space="preserve"> </w:t>
      </w:r>
      <w:r w:rsidRPr="00213E83">
        <w:rPr>
          <w:rFonts w:eastAsia="Times New Roman" w:cstheme="minorHAnsi"/>
          <w:i/>
          <w:lang w:eastAsia="pl-PL"/>
        </w:rPr>
        <w:t>art. 58 ust 2 ustawy z dnia 11 września 2019r. Prawo zam</w:t>
      </w:r>
      <w:r w:rsidR="0084271D">
        <w:rPr>
          <w:rFonts w:eastAsia="Times New Roman" w:cstheme="minorHAnsi"/>
          <w:i/>
          <w:lang w:eastAsia="pl-PL"/>
        </w:rPr>
        <w:t>ówień publicznych (Dz. U. z 202</w:t>
      </w:r>
      <w:r w:rsidR="006016FF">
        <w:rPr>
          <w:rFonts w:eastAsia="Times New Roman" w:cstheme="minorHAnsi"/>
          <w:i/>
          <w:lang w:eastAsia="pl-PL"/>
        </w:rPr>
        <w:t>4</w:t>
      </w:r>
      <w:r w:rsidR="0084271D">
        <w:rPr>
          <w:rFonts w:eastAsia="Times New Roman" w:cstheme="minorHAnsi"/>
          <w:i/>
          <w:lang w:eastAsia="pl-PL"/>
        </w:rPr>
        <w:t xml:space="preserve"> r. poz. 1</w:t>
      </w:r>
      <w:r w:rsidR="006016FF">
        <w:rPr>
          <w:rFonts w:eastAsia="Times New Roman" w:cstheme="minorHAnsi"/>
          <w:i/>
          <w:lang w:eastAsia="pl-PL"/>
        </w:rPr>
        <w:t>32</w:t>
      </w:r>
      <w:r w:rsidR="0084271D">
        <w:rPr>
          <w:rFonts w:eastAsia="Times New Roman" w:cstheme="minorHAnsi"/>
          <w:i/>
          <w:lang w:eastAsia="pl-PL"/>
        </w:rPr>
        <w:t>0</w:t>
      </w:r>
      <w:r w:rsidRPr="00213E83">
        <w:rPr>
          <w:rFonts w:eastAsia="Times New Roman" w:cstheme="minorHAnsi"/>
          <w:i/>
          <w:lang w:eastAsia="pl-PL"/>
        </w:rPr>
        <w:t xml:space="preserve"> ze zm.)</w:t>
      </w:r>
      <w:r w:rsidRPr="00213E83">
        <w:rPr>
          <w:rFonts w:eastAsia="Times New Roman" w:cstheme="minorHAnsi"/>
          <w:lang w:eastAsia="pl-PL"/>
        </w:rPr>
        <w:t>, i udzielamy pełnomocnictwa do **:</w:t>
      </w:r>
    </w:p>
    <w:p w:rsidR="00213E83" w:rsidRPr="00213E83" w:rsidRDefault="00213E83" w:rsidP="00213E83">
      <w:pPr>
        <w:spacing w:after="0" w:line="240" w:lineRule="auto"/>
        <w:ind w:left="360" w:hanging="360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podpisania i złożenia w imieniu wykonawców oferty wraz z załącznikami;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 xml:space="preserve">reprezentowania wykonawcy, jak również każdej z w/w firmy z osobna, w postępowaniu o udzielenie zamówienia publicznego; </w:t>
      </w:r>
    </w:p>
    <w:p w:rsidR="00213E83" w:rsidRPr="00213E83" w:rsidRDefault="00213E83" w:rsidP="00213E83">
      <w:pPr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postępowaniem;</w:t>
      </w:r>
    </w:p>
    <w:p w:rsidR="00213E83" w:rsidRPr="00213E83" w:rsidRDefault="00213E83" w:rsidP="00213E83">
      <w:pPr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lastRenderedPageBreak/>
        <w:t>prowadzenia korespondencji związanej z postępowaniem;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wnoszenia w imieniu wykonawców przysługujących im w postępowaniu środków ochrony prawnej  jak również złożenia oświadczenia o przyłączeniu do odwołania  złożonego przez innego wykonawcę w postępowaniu;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wnoszenia w imieniu wykonawców pism procesowych w postępowaniu przed  Prezesem Urzędu Zamówień Publicznych, Krajową Izbą Odwoławczą przy Prezesie Urzędu Zamówień Publicznych oraz Sądem Okręgowym;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reprezentowania wykonawców na posiedzeniu i na rozprawie przed Krajową Izbą Odwoławczą przy Prezesie Urzędu Zamówień Publicznych oraz przed Sądem Okręgowym;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zawarcia w imieniu wykonawców umowy o zamówienie publicznego będące przedmiotem postępowania;</w:t>
      </w:r>
    </w:p>
    <w:p w:rsidR="00213E83" w:rsidRPr="00213E83" w:rsidRDefault="00213E83" w:rsidP="00213E83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reprezentowania wykonawców w toku realizacji zamówienia.</w:t>
      </w:r>
    </w:p>
    <w:p w:rsidR="00213E83" w:rsidRPr="00213E83" w:rsidRDefault="00213E83" w:rsidP="00213E83">
      <w:pPr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……………………………………………………………………………………………………………….………………………….</w:t>
      </w:r>
    </w:p>
    <w:p w:rsidR="00213E83" w:rsidRPr="00213E83" w:rsidRDefault="00213E83" w:rsidP="00213E83">
      <w:pPr>
        <w:spacing w:after="0" w:line="240" w:lineRule="auto"/>
        <w:ind w:left="720"/>
        <w:rPr>
          <w:rFonts w:eastAsia="Times New Roman" w:cstheme="minorHAnsi"/>
          <w:color w:val="000000" w:themeColor="text1"/>
          <w:lang w:eastAsia="pl-PL"/>
        </w:rPr>
      </w:pPr>
      <w:r w:rsidRPr="00213E83">
        <w:rPr>
          <w:rFonts w:eastAsia="Times New Roman" w:cstheme="minorHAnsi"/>
          <w:color w:val="000000" w:themeColor="text1"/>
          <w:lang w:eastAsia="pl-PL"/>
        </w:rPr>
        <w:t>(wymienić inne czynności, co do których wykonawca umocowuje Pełnomocnika zgodnie z umową Konsorcjum)</w:t>
      </w:r>
    </w:p>
    <w:p w:rsidR="00213E83" w:rsidRPr="00213E83" w:rsidRDefault="00213E83" w:rsidP="00213E83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>Pełnomocnictwo niniejsze jest nieodwoływalne i zostaje udzielone na czas wykonania kontraktu bądź ostatecznego zakończenia postępowania o udzielenie zamówienia publicznego, w którym w/w Konsorcjum zostało wybrane do realizacji kontraktu. Pełnomocnik ma prawo do ustanawiania dalszych Pełnomocników i udzielania im pełnomocnictwa do samodzielnego działania we wskazanym wyżej zakresie.</w:t>
      </w:r>
    </w:p>
    <w:p w:rsidR="00213E83" w:rsidRPr="00213E83" w:rsidRDefault="00213E83" w:rsidP="00213E83">
      <w:pPr>
        <w:tabs>
          <w:tab w:val="left" w:pos="3990"/>
        </w:tabs>
        <w:spacing w:after="0" w:line="240" w:lineRule="auto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ind w:left="1416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1.</w:t>
      </w:r>
      <w:r w:rsidRPr="00213E83">
        <w:rPr>
          <w:rFonts w:eastAsia="Times New Roman" w:cstheme="minorHAnsi"/>
          <w:lang w:eastAsia="pl-PL"/>
        </w:rPr>
        <w:t xml:space="preserve"> Za: ……………………………………………….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lang w:eastAsia="pl-PL"/>
        </w:rPr>
        <w:t xml:space="preserve">                  </w:t>
      </w:r>
      <w:r w:rsidRPr="00213E83">
        <w:rPr>
          <w:rFonts w:eastAsia="Times New Roman" w:cstheme="minorHAnsi"/>
          <w:color w:val="808080"/>
          <w:lang w:eastAsia="pl-PL"/>
        </w:rPr>
        <w:t>/wpisać nazwę firmy nr 1/</w:t>
      </w:r>
      <w:r w:rsidRPr="00213E83">
        <w:rPr>
          <w:rFonts w:eastAsia="Times New Roman" w:cstheme="minorHAnsi"/>
          <w:lang w:eastAsia="pl-PL"/>
        </w:rPr>
        <w:t xml:space="preserve">    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i/>
          <w:color w:val="808080"/>
          <w:lang w:eastAsia="pl-PL"/>
        </w:rPr>
      </w:pP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color w:val="808080"/>
          <w:lang w:eastAsia="pl-PL"/>
        </w:rPr>
      </w:pPr>
    </w:p>
    <w:p w:rsidR="00213E83" w:rsidRPr="00213E83" w:rsidRDefault="00213E83" w:rsidP="00213E83">
      <w:pPr>
        <w:spacing w:after="0" w:line="240" w:lineRule="auto"/>
        <w:ind w:firstLine="24"/>
        <w:rPr>
          <w:rFonts w:eastAsia="Times New Roman" w:cstheme="minorHAnsi"/>
          <w:color w:val="808080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2*.</w:t>
      </w:r>
      <w:r w:rsidRPr="00213E83">
        <w:rPr>
          <w:rFonts w:eastAsia="Times New Roman" w:cstheme="minorHAnsi"/>
          <w:lang w:eastAsia="pl-PL"/>
        </w:rPr>
        <w:t xml:space="preserve"> Za: …………………………………………………</w:t>
      </w:r>
      <w:r w:rsidRPr="00213E83">
        <w:rPr>
          <w:rFonts w:eastAsia="Times New Roman" w:cstheme="minorHAnsi"/>
          <w:color w:val="808080"/>
          <w:lang w:eastAsia="pl-PL"/>
        </w:rPr>
        <w:t xml:space="preserve"> </w:t>
      </w:r>
    </w:p>
    <w:p w:rsidR="00213E83" w:rsidRPr="00213E83" w:rsidRDefault="00213E83" w:rsidP="00213E83">
      <w:pPr>
        <w:spacing w:after="0" w:line="240" w:lineRule="auto"/>
        <w:ind w:firstLine="24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color w:val="808080"/>
          <w:lang w:eastAsia="pl-PL"/>
        </w:rPr>
        <w:t xml:space="preserve">                /wpisać nazwę firmy nr 2/</w:t>
      </w:r>
      <w:r w:rsidRPr="00213E83">
        <w:rPr>
          <w:rFonts w:eastAsia="Times New Roman" w:cstheme="minorHAnsi"/>
          <w:lang w:eastAsia="pl-PL"/>
        </w:rPr>
        <w:t xml:space="preserve">  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i/>
          <w:color w:val="808080"/>
          <w:lang w:eastAsia="pl-PL"/>
        </w:rPr>
      </w:pP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color w:val="808080"/>
          <w:lang w:eastAsia="pl-PL"/>
        </w:rPr>
      </w:pPr>
    </w:p>
    <w:p w:rsidR="00213E83" w:rsidRPr="00213E83" w:rsidRDefault="00213E83" w:rsidP="00213E83">
      <w:pPr>
        <w:spacing w:after="0" w:line="240" w:lineRule="auto"/>
        <w:ind w:left="360" w:hanging="360"/>
        <w:rPr>
          <w:rFonts w:eastAsia="Times New Roman" w:cstheme="minorHAnsi"/>
          <w:b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>*      w przypadku gdy ofertę składa Konsorcjum złożone z 2 firm. Gdy ofertę składa Konsorcjum więcej niż 2 firm należy dopisać pozostałe firmy.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lang w:eastAsia="pl-PL"/>
        </w:rPr>
      </w:pPr>
      <w:r w:rsidRPr="00213E83">
        <w:rPr>
          <w:rFonts w:eastAsia="Times New Roman" w:cstheme="minorHAnsi"/>
          <w:b/>
          <w:lang w:eastAsia="pl-PL"/>
        </w:rPr>
        <w:t xml:space="preserve">**   </w:t>
      </w:r>
      <w:r w:rsidRPr="00213E83">
        <w:rPr>
          <w:rFonts w:eastAsia="Times New Roman" w:cstheme="minorHAnsi"/>
          <w:b/>
          <w:color w:val="FF0000"/>
          <w:lang w:eastAsia="pl-PL"/>
        </w:rPr>
        <w:t>Zamawiający wymaga zakreślenia  właściwego  zakresu umocowania</w:t>
      </w:r>
      <w:r w:rsidRPr="00213E83">
        <w:rPr>
          <w:rFonts w:eastAsia="Times New Roman" w:cstheme="minorHAnsi"/>
          <w:lang w:eastAsia="pl-PL"/>
        </w:rPr>
        <w:t xml:space="preserve"> </w:t>
      </w:r>
    </w:p>
    <w:p w:rsidR="00213E83" w:rsidRPr="00213E83" w:rsidRDefault="00213E83" w:rsidP="00213E83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:rsidR="00213E83" w:rsidRPr="00213E83" w:rsidRDefault="00213E83" w:rsidP="00213E83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sz w:val="16"/>
          <w:szCs w:val="16"/>
          <w:u w:val="single"/>
          <w:lang w:eastAsia="pl-PL"/>
        </w:rPr>
      </w:pPr>
      <w:r w:rsidRPr="00213E83">
        <w:rPr>
          <w:rFonts w:eastAsia="Times New Roman" w:cstheme="minorHAnsi"/>
          <w:b/>
          <w:color w:val="FF0000"/>
          <w:spacing w:val="8"/>
          <w:sz w:val="16"/>
          <w:szCs w:val="16"/>
          <w:u w:val="single"/>
          <w:lang w:eastAsia="pl-PL"/>
        </w:rPr>
        <w:t>UWAGA:</w:t>
      </w:r>
    </w:p>
    <w:p w:rsidR="00213E83" w:rsidRPr="00213E83" w:rsidRDefault="00213E83" w:rsidP="00213E83">
      <w:pPr>
        <w:numPr>
          <w:ilvl w:val="0"/>
          <w:numId w:val="37"/>
        </w:num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sz w:val="16"/>
          <w:szCs w:val="16"/>
          <w:u w:val="single"/>
          <w:lang w:eastAsia="pl-PL"/>
        </w:rPr>
      </w:pPr>
      <w:r w:rsidRPr="00213E83">
        <w:rPr>
          <w:rFonts w:eastAsia="Times New Roman" w:cstheme="minorHAnsi"/>
          <w:b/>
          <w:color w:val="FF0000"/>
          <w:spacing w:val="8"/>
          <w:sz w:val="16"/>
          <w:szCs w:val="16"/>
          <w:u w:val="single"/>
          <w:lang w:eastAsia="pl-PL"/>
        </w:rPr>
        <w:t>Zamawiający zaleca przed podpisaniem, zapisanie dokumentu w formacie .pdf</w:t>
      </w:r>
    </w:p>
    <w:p w:rsidR="00213E83" w:rsidRPr="00213E83" w:rsidRDefault="00213E83" w:rsidP="00213E83">
      <w:pPr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213E83">
        <w:rPr>
          <w:rFonts w:eastAsia="Times New Roman" w:cstheme="minorHAnsi"/>
          <w:color w:val="FF0000"/>
          <w:spacing w:val="8"/>
          <w:sz w:val="16"/>
          <w:szCs w:val="16"/>
          <w:u w:val="single"/>
          <w:lang w:eastAsia="pl-PL"/>
        </w:rPr>
        <w:t>Dokument należy wypełnić i podpisać kwalifikowalnym podpisem elektronicznym lub podpisem zaufanym</w:t>
      </w:r>
      <w:r w:rsidR="00EE60F7">
        <w:rPr>
          <w:rFonts w:eastAsia="Times New Roman" w:cstheme="minorHAnsi"/>
          <w:color w:val="FF0000"/>
          <w:spacing w:val="8"/>
          <w:sz w:val="16"/>
          <w:szCs w:val="16"/>
          <w:u w:val="single"/>
          <w:lang w:eastAsia="pl-PL"/>
        </w:rPr>
        <w:t xml:space="preserve"> </w:t>
      </w:r>
      <w:r w:rsidRPr="00213E83">
        <w:rPr>
          <w:rFonts w:eastAsia="Times New Roman" w:cstheme="minorHAnsi"/>
          <w:color w:val="FF0000"/>
          <w:spacing w:val="8"/>
          <w:sz w:val="16"/>
          <w:szCs w:val="16"/>
          <w:u w:val="single"/>
          <w:lang w:eastAsia="pl-PL"/>
        </w:rPr>
        <w:t>przez wszystkie umocowane osoby do reprezentowania wykonawców wspólnych</w:t>
      </w:r>
    </w:p>
    <w:p w:rsidR="00213E83" w:rsidRPr="00213E83" w:rsidRDefault="00213E83" w:rsidP="00213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3FE" w:rsidRPr="007F2004" w:rsidRDefault="009203FE" w:rsidP="00213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203FE" w:rsidRPr="007F2004" w:rsidSect="001469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491" w:rsidRDefault="000B4491" w:rsidP="0068577F">
      <w:pPr>
        <w:spacing w:after="0" w:line="240" w:lineRule="auto"/>
      </w:pPr>
      <w:r>
        <w:separator/>
      </w:r>
    </w:p>
  </w:endnote>
  <w:endnote w:type="continuationSeparator" w:id="0">
    <w:p w:rsidR="000B4491" w:rsidRDefault="000B4491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71D">
          <w:rPr>
            <w:noProof/>
          </w:rPr>
          <w:t>2</w:t>
        </w:r>
        <w:r>
          <w:fldChar w:fldCharType="end"/>
        </w:r>
      </w:p>
    </w:sdtContent>
  </w:sdt>
  <w:p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F55740" w:rsidP="00146995">
    <w:pPr>
      <w:pStyle w:val="Stopka"/>
    </w:pPr>
  </w:p>
  <w:p w:rsidR="00F55740" w:rsidRDefault="00F55740" w:rsidP="00146995">
    <w:pPr>
      <w:pStyle w:val="Stopka"/>
    </w:pPr>
    <w:r>
      <w:ptab w:relativeTo="margin" w:alignment="center" w:leader="none"/>
    </w:r>
  </w:p>
  <w:tbl>
    <w:tblPr>
      <w:tblStyle w:val="Tabela-Siatka"/>
      <w:tblW w:w="325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5"/>
    </w:tblGrid>
    <w:tr w:rsidR="00F55740" w:rsidTr="008D1354">
      <w:tc>
        <w:tcPr>
          <w:tcW w:w="3255" w:type="dxa"/>
        </w:tcPr>
        <w:p w:rsidR="00F55740" w:rsidRDefault="00F55740" w:rsidP="00146995">
          <w:pPr>
            <w:pStyle w:val="Stopka"/>
            <w:rPr>
              <w:lang w:val="en-BZ"/>
            </w:rPr>
          </w:pPr>
        </w:p>
      </w:tc>
    </w:tr>
  </w:tbl>
  <w:p w:rsidR="00F55740" w:rsidRDefault="00F55740" w:rsidP="00146995">
    <w:pPr>
      <w:pStyle w:val="Stopka"/>
    </w:pPr>
    <w:r>
      <w:ptab w:relativeTo="margin" w:alignment="right" w:leader="none"/>
    </w:r>
  </w:p>
  <w:p w:rsidR="00F55740" w:rsidRDefault="00F55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491" w:rsidRDefault="000B4491" w:rsidP="0068577F">
      <w:pPr>
        <w:spacing w:after="0" w:line="240" w:lineRule="auto"/>
      </w:pPr>
      <w:r>
        <w:separator/>
      </w:r>
    </w:p>
  </w:footnote>
  <w:footnote w:type="continuationSeparator" w:id="0">
    <w:p w:rsidR="000B4491" w:rsidRDefault="000B4491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740" w:rsidRDefault="006016FF">
    <w:pPr>
      <w:pStyle w:val="Nagwek"/>
    </w:pPr>
    <w:r>
      <w:rPr>
        <w:noProof/>
      </w:rPr>
      <w:drawing>
        <wp:inline distT="0" distB="0" distL="0" distR="0" wp14:anchorId="605D298A" wp14:editId="710F7BE1">
          <wp:extent cx="5760720" cy="5543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4B25F5"/>
    <w:multiLevelType w:val="hybridMultilevel"/>
    <w:tmpl w:val="011CD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50384E"/>
    <w:multiLevelType w:val="hybridMultilevel"/>
    <w:tmpl w:val="EC60C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4135E"/>
    <w:multiLevelType w:val="hybridMultilevel"/>
    <w:tmpl w:val="ACE696B0"/>
    <w:lvl w:ilvl="0" w:tplc="50D6779C">
      <w:start w:val="1"/>
      <w:numFmt w:val="bullet"/>
      <w:lvlText w:val="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4D47AA0"/>
    <w:multiLevelType w:val="hybridMultilevel"/>
    <w:tmpl w:val="2408A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A5E7B"/>
    <w:multiLevelType w:val="hybridMultilevel"/>
    <w:tmpl w:val="18F26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973C24"/>
    <w:multiLevelType w:val="hybridMultilevel"/>
    <w:tmpl w:val="D772BC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84B2C"/>
    <w:multiLevelType w:val="hybridMultilevel"/>
    <w:tmpl w:val="FF24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77BB2"/>
    <w:multiLevelType w:val="hybridMultilevel"/>
    <w:tmpl w:val="7E62F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51398"/>
    <w:multiLevelType w:val="hybridMultilevel"/>
    <w:tmpl w:val="B5A06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AD637D"/>
    <w:multiLevelType w:val="hybridMultilevel"/>
    <w:tmpl w:val="FF68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9358C5"/>
    <w:multiLevelType w:val="hybridMultilevel"/>
    <w:tmpl w:val="CFE65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FE0BEF"/>
    <w:multiLevelType w:val="hybridMultilevel"/>
    <w:tmpl w:val="F95A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602F34"/>
    <w:multiLevelType w:val="hybridMultilevel"/>
    <w:tmpl w:val="22706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526022"/>
    <w:multiLevelType w:val="hybridMultilevel"/>
    <w:tmpl w:val="62AE3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30869"/>
    <w:multiLevelType w:val="hybridMultilevel"/>
    <w:tmpl w:val="5E6E3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A60013"/>
    <w:multiLevelType w:val="hybridMultilevel"/>
    <w:tmpl w:val="EFF8A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A49D7"/>
    <w:multiLevelType w:val="hybridMultilevel"/>
    <w:tmpl w:val="C8C8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5B0584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06C12"/>
    <w:multiLevelType w:val="hybridMultilevel"/>
    <w:tmpl w:val="8BD4C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AF3635"/>
    <w:multiLevelType w:val="hybridMultilevel"/>
    <w:tmpl w:val="20861802"/>
    <w:lvl w:ilvl="0" w:tplc="58BC918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6B45DB"/>
    <w:multiLevelType w:val="hybridMultilevel"/>
    <w:tmpl w:val="5AB8CDEA"/>
    <w:lvl w:ilvl="0" w:tplc="54DA9C4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17B72"/>
    <w:multiLevelType w:val="hybridMultilevel"/>
    <w:tmpl w:val="52AE4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4779F"/>
    <w:multiLevelType w:val="hybridMultilevel"/>
    <w:tmpl w:val="C45A4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F768E"/>
    <w:multiLevelType w:val="hybridMultilevel"/>
    <w:tmpl w:val="9EE685A8"/>
    <w:lvl w:ilvl="0" w:tplc="F2D69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B7E97"/>
    <w:multiLevelType w:val="hybridMultilevel"/>
    <w:tmpl w:val="8A7EA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A62CC"/>
    <w:multiLevelType w:val="hybridMultilevel"/>
    <w:tmpl w:val="4F6A0EBA"/>
    <w:lvl w:ilvl="0" w:tplc="67720C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6631E"/>
    <w:multiLevelType w:val="hybridMultilevel"/>
    <w:tmpl w:val="716CA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46EC4"/>
    <w:multiLevelType w:val="hybridMultilevel"/>
    <w:tmpl w:val="60D4F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D79B0"/>
    <w:multiLevelType w:val="hybridMultilevel"/>
    <w:tmpl w:val="2D3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29"/>
  </w:num>
  <w:num w:numId="4">
    <w:abstractNumId w:val="10"/>
  </w:num>
  <w:num w:numId="5">
    <w:abstractNumId w:val="24"/>
  </w:num>
  <w:num w:numId="6">
    <w:abstractNumId w:val="14"/>
  </w:num>
  <w:num w:numId="7">
    <w:abstractNumId w:val="17"/>
  </w:num>
  <w:num w:numId="8">
    <w:abstractNumId w:val="34"/>
  </w:num>
  <w:num w:numId="9">
    <w:abstractNumId w:val="8"/>
  </w:num>
  <w:num w:numId="10">
    <w:abstractNumId w:val="19"/>
  </w:num>
  <w:num w:numId="11">
    <w:abstractNumId w:val="21"/>
  </w:num>
  <w:num w:numId="12">
    <w:abstractNumId w:val="16"/>
  </w:num>
  <w:num w:numId="13">
    <w:abstractNumId w:val="7"/>
  </w:num>
  <w:num w:numId="14">
    <w:abstractNumId w:val="23"/>
  </w:num>
  <w:num w:numId="15">
    <w:abstractNumId w:val="28"/>
  </w:num>
  <w:num w:numId="16">
    <w:abstractNumId w:val="20"/>
  </w:num>
  <w:num w:numId="17">
    <w:abstractNumId w:val="13"/>
  </w:num>
  <w:num w:numId="18">
    <w:abstractNumId w:val="26"/>
  </w:num>
  <w:num w:numId="19">
    <w:abstractNumId w:val="36"/>
  </w:num>
  <w:num w:numId="20">
    <w:abstractNumId w:val="12"/>
  </w:num>
  <w:num w:numId="21">
    <w:abstractNumId w:val="25"/>
  </w:num>
  <w:num w:numId="22">
    <w:abstractNumId w:val="31"/>
  </w:num>
  <w:num w:numId="23">
    <w:abstractNumId w:val="11"/>
  </w:num>
  <w:num w:numId="24">
    <w:abstractNumId w:val="15"/>
  </w:num>
  <w:num w:numId="25">
    <w:abstractNumId w:val="18"/>
  </w:num>
  <w:num w:numId="26">
    <w:abstractNumId w:val="4"/>
  </w:num>
  <w:num w:numId="27">
    <w:abstractNumId w:val="27"/>
  </w:num>
  <w:num w:numId="28">
    <w:abstractNumId w:val="3"/>
  </w:num>
  <w:num w:numId="29">
    <w:abstractNumId w:val="32"/>
  </w:num>
  <w:num w:numId="30">
    <w:abstractNumId w:val="9"/>
  </w:num>
  <w:num w:numId="31">
    <w:abstractNumId w:val="6"/>
  </w:num>
  <w:num w:numId="32">
    <w:abstractNumId w:val="3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613"/>
    <w:rsid w:val="00015687"/>
    <w:rsid w:val="00025A6D"/>
    <w:rsid w:val="00034B10"/>
    <w:rsid w:val="00046494"/>
    <w:rsid w:val="00054AFC"/>
    <w:rsid w:val="00055FFD"/>
    <w:rsid w:val="000615E3"/>
    <w:rsid w:val="00065E07"/>
    <w:rsid w:val="000669C0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F177F"/>
    <w:rsid w:val="000F627E"/>
    <w:rsid w:val="000F70A1"/>
    <w:rsid w:val="001008C1"/>
    <w:rsid w:val="00124873"/>
    <w:rsid w:val="00146995"/>
    <w:rsid w:val="00157EAC"/>
    <w:rsid w:val="0018070B"/>
    <w:rsid w:val="001814CF"/>
    <w:rsid w:val="001822FE"/>
    <w:rsid w:val="001A2A1C"/>
    <w:rsid w:val="001A39D3"/>
    <w:rsid w:val="001B46A5"/>
    <w:rsid w:val="001C1F32"/>
    <w:rsid w:val="001C520D"/>
    <w:rsid w:val="001C7B06"/>
    <w:rsid w:val="00211AC5"/>
    <w:rsid w:val="00213E83"/>
    <w:rsid w:val="00235A20"/>
    <w:rsid w:val="00242FAA"/>
    <w:rsid w:val="00252BA5"/>
    <w:rsid w:val="00256A52"/>
    <w:rsid w:val="0026058B"/>
    <w:rsid w:val="00261449"/>
    <w:rsid w:val="00266B1C"/>
    <w:rsid w:val="00271CB2"/>
    <w:rsid w:val="00286DFA"/>
    <w:rsid w:val="002934EA"/>
    <w:rsid w:val="00297CCA"/>
    <w:rsid w:val="002A1F60"/>
    <w:rsid w:val="002A41BC"/>
    <w:rsid w:val="002A567E"/>
    <w:rsid w:val="002A67C1"/>
    <w:rsid w:val="002D7A27"/>
    <w:rsid w:val="002D7DFA"/>
    <w:rsid w:val="002E65BB"/>
    <w:rsid w:val="002F1302"/>
    <w:rsid w:val="002F68FA"/>
    <w:rsid w:val="003106F9"/>
    <w:rsid w:val="0031579A"/>
    <w:rsid w:val="00315AD9"/>
    <w:rsid w:val="003224EF"/>
    <w:rsid w:val="003316E7"/>
    <w:rsid w:val="0036501C"/>
    <w:rsid w:val="003736BA"/>
    <w:rsid w:val="003774B7"/>
    <w:rsid w:val="00380B3B"/>
    <w:rsid w:val="00384182"/>
    <w:rsid w:val="0039183A"/>
    <w:rsid w:val="0039676A"/>
    <w:rsid w:val="003A0517"/>
    <w:rsid w:val="003A0C42"/>
    <w:rsid w:val="003C0D2B"/>
    <w:rsid w:val="003F2721"/>
    <w:rsid w:val="003F43B8"/>
    <w:rsid w:val="003F5894"/>
    <w:rsid w:val="00403921"/>
    <w:rsid w:val="00415685"/>
    <w:rsid w:val="00423461"/>
    <w:rsid w:val="0043443E"/>
    <w:rsid w:val="00477EFB"/>
    <w:rsid w:val="004A5EEC"/>
    <w:rsid w:val="004A65B8"/>
    <w:rsid w:val="004B3D66"/>
    <w:rsid w:val="004C5C31"/>
    <w:rsid w:val="005009A0"/>
    <w:rsid w:val="005167CB"/>
    <w:rsid w:val="005231E7"/>
    <w:rsid w:val="00530657"/>
    <w:rsid w:val="00534EF8"/>
    <w:rsid w:val="005A6A2F"/>
    <w:rsid w:val="005B2603"/>
    <w:rsid w:val="005B496B"/>
    <w:rsid w:val="005B5939"/>
    <w:rsid w:val="005E243C"/>
    <w:rsid w:val="005F67E3"/>
    <w:rsid w:val="005F7A80"/>
    <w:rsid w:val="006016FF"/>
    <w:rsid w:val="00607D4F"/>
    <w:rsid w:val="00613DF9"/>
    <w:rsid w:val="00621FB9"/>
    <w:rsid w:val="00631BC1"/>
    <w:rsid w:val="00633AFC"/>
    <w:rsid w:val="00637BD7"/>
    <w:rsid w:val="00673898"/>
    <w:rsid w:val="0068577F"/>
    <w:rsid w:val="006878B0"/>
    <w:rsid w:val="006966E8"/>
    <w:rsid w:val="006A32E4"/>
    <w:rsid w:val="006B2D53"/>
    <w:rsid w:val="006B3C41"/>
    <w:rsid w:val="006B5F67"/>
    <w:rsid w:val="006C5694"/>
    <w:rsid w:val="006C6207"/>
    <w:rsid w:val="006E3C04"/>
    <w:rsid w:val="006F16C1"/>
    <w:rsid w:val="006F7C14"/>
    <w:rsid w:val="006F7F89"/>
    <w:rsid w:val="0071142C"/>
    <w:rsid w:val="00732DE5"/>
    <w:rsid w:val="00735959"/>
    <w:rsid w:val="00747BD1"/>
    <w:rsid w:val="007511B3"/>
    <w:rsid w:val="007812FB"/>
    <w:rsid w:val="00784B4E"/>
    <w:rsid w:val="007D1D93"/>
    <w:rsid w:val="007D1DF5"/>
    <w:rsid w:val="007D5CBB"/>
    <w:rsid w:val="007E5A1A"/>
    <w:rsid w:val="007F2004"/>
    <w:rsid w:val="0080421D"/>
    <w:rsid w:val="0080474E"/>
    <w:rsid w:val="00806B83"/>
    <w:rsid w:val="00812698"/>
    <w:rsid w:val="0083405A"/>
    <w:rsid w:val="00834DF4"/>
    <w:rsid w:val="00841B13"/>
    <w:rsid w:val="0084271D"/>
    <w:rsid w:val="00857CA4"/>
    <w:rsid w:val="00861B48"/>
    <w:rsid w:val="00864CB7"/>
    <w:rsid w:val="00880B56"/>
    <w:rsid w:val="00896AEA"/>
    <w:rsid w:val="008A2F54"/>
    <w:rsid w:val="008A31FE"/>
    <w:rsid w:val="008B0E74"/>
    <w:rsid w:val="008C5B5C"/>
    <w:rsid w:val="008D1354"/>
    <w:rsid w:val="008D4CDF"/>
    <w:rsid w:val="008E153B"/>
    <w:rsid w:val="00914702"/>
    <w:rsid w:val="009203FE"/>
    <w:rsid w:val="00930787"/>
    <w:rsid w:val="00932430"/>
    <w:rsid w:val="00940A81"/>
    <w:rsid w:val="009460E6"/>
    <w:rsid w:val="0095102F"/>
    <w:rsid w:val="009563C9"/>
    <w:rsid w:val="00962400"/>
    <w:rsid w:val="009640BC"/>
    <w:rsid w:val="00974AEA"/>
    <w:rsid w:val="009757E9"/>
    <w:rsid w:val="0099413B"/>
    <w:rsid w:val="009A4783"/>
    <w:rsid w:val="009D02E2"/>
    <w:rsid w:val="009E5627"/>
    <w:rsid w:val="009F1A62"/>
    <w:rsid w:val="00A011C3"/>
    <w:rsid w:val="00A0481D"/>
    <w:rsid w:val="00A051AD"/>
    <w:rsid w:val="00A35D34"/>
    <w:rsid w:val="00A43A88"/>
    <w:rsid w:val="00A5029A"/>
    <w:rsid w:val="00A50A3B"/>
    <w:rsid w:val="00A63AD0"/>
    <w:rsid w:val="00A647E1"/>
    <w:rsid w:val="00A6706A"/>
    <w:rsid w:val="00A83B48"/>
    <w:rsid w:val="00A859DC"/>
    <w:rsid w:val="00AC319A"/>
    <w:rsid w:val="00AD3998"/>
    <w:rsid w:val="00AD4F84"/>
    <w:rsid w:val="00AE6716"/>
    <w:rsid w:val="00B06007"/>
    <w:rsid w:val="00B17434"/>
    <w:rsid w:val="00B20F66"/>
    <w:rsid w:val="00B569FD"/>
    <w:rsid w:val="00B67F37"/>
    <w:rsid w:val="00B8054C"/>
    <w:rsid w:val="00B85640"/>
    <w:rsid w:val="00B94BF2"/>
    <w:rsid w:val="00B97432"/>
    <w:rsid w:val="00BB255E"/>
    <w:rsid w:val="00BC4453"/>
    <w:rsid w:val="00BC4D49"/>
    <w:rsid w:val="00BE1BEE"/>
    <w:rsid w:val="00C42AE4"/>
    <w:rsid w:val="00C51BA2"/>
    <w:rsid w:val="00C740F0"/>
    <w:rsid w:val="00C8112F"/>
    <w:rsid w:val="00C8213A"/>
    <w:rsid w:val="00C82D42"/>
    <w:rsid w:val="00C92FBB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187F"/>
    <w:rsid w:val="00CF4B35"/>
    <w:rsid w:val="00D1613C"/>
    <w:rsid w:val="00D3489F"/>
    <w:rsid w:val="00D40541"/>
    <w:rsid w:val="00D46F65"/>
    <w:rsid w:val="00D55066"/>
    <w:rsid w:val="00D57055"/>
    <w:rsid w:val="00D613CA"/>
    <w:rsid w:val="00D74653"/>
    <w:rsid w:val="00D937B3"/>
    <w:rsid w:val="00D96AF5"/>
    <w:rsid w:val="00DA1628"/>
    <w:rsid w:val="00DA2D54"/>
    <w:rsid w:val="00DB1133"/>
    <w:rsid w:val="00DB1731"/>
    <w:rsid w:val="00DC5415"/>
    <w:rsid w:val="00DD2CFF"/>
    <w:rsid w:val="00DD3FE2"/>
    <w:rsid w:val="00DF3968"/>
    <w:rsid w:val="00E03391"/>
    <w:rsid w:val="00E03627"/>
    <w:rsid w:val="00E06466"/>
    <w:rsid w:val="00E104C6"/>
    <w:rsid w:val="00E10DB7"/>
    <w:rsid w:val="00E121DA"/>
    <w:rsid w:val="00E325EC"/>
    <w:rsid w:val="00E328DB"/>
    <w:rsid w:val="00E44384"/>
    <w:rsid w:val="00E65C7F"/>
    <w:rsid w:val="00E665D6"/>
    <w:rsid w:val="00E70C25"/>
    <w:rsid w:val="00E80EBF"/>
    <w:rsid w:val="00E84E24"/>
    <w:rsid w:val="00E932E8"/>
    <w:rsid w:val="00EB0D37"/>
    <w:rsid w:val="00EC4680"/>
    <w:rsid w:val="00EE60F7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31281"/>
    <w:rsid w:val="00F46EEA"/>
    <w:rsid w:val="00F50DE2"/>
    <w:rsid w:val="00F52799"/>
    <w:rsid w:val="00F55740"/>
    <w:rsid w:val="00F5729E"/>
    <w:rsid w:val="00F764DD"/>
    <w:rsid w:val="00F86A8F"/>
    <w:rsid w:val="00F92E31"/>
    <w:rsid w:val="00F9306E"/>
    <w:rsid w:val="00FA497D"/>
    <w:rsid w:val="00FC21F6"/>
    <w:rsid w:val="00FC341A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07F7FE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0B3B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3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3F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C1CE9-870F-49E2-BE18-B415A5D8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0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2026-07-28T09:37:00Z</dcterms:created>
  <dcterms:modified xsi:type="dcterms:W3CDTF">2026-07-28T09:37:00Z</dcterms:modified>
</cp:coreProperties>
</file>