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E8A" w:rsidRPr="006610DD" w:rsidRDefault="00243E8A" w:rsidP="00243E8A">
      <w:pPr>
        <w:pStyle w:val="Nagwek"/>
      </w:pPr>
      <w:r w:rsidRPr="00E20CEF">
        <w:rPr>
          <w:rFonts w:eastAsia="Times New Roman" w:cstheme="minorHAnsi"/>
          <w:sz w:val="24"/>
          <w:szCs w:val="24"/>
          <w:lang w:eastAsia="pl-PL"/>
        </w:rPr>
        <w:t>znak:</w:t>
      </w:r>
      <w:r w:rsidRPr="006610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0DD">
        <w:t>ZWK.ZP.27</w:t>
      </w:r>
      <w:r w:rsidR="007128D6">
        <w:t>1</w:t>
      </w:r>
      <w:r w:rsidR="006610DD" w:rsidRPr="006610DD">
        <w:t>.</w:t>
      </w:r>
      <w:r w:rsidR="00A82460">
        <w:t>7</w:t>
      </w:r>
      <w:r w:rsidR="006610DD" w:rsidRPr="00384117">
        <w:t>.</w:t>
      </w:r>
      <w:r w:rsidRPr="006610DD">
        <w:t>202</w:t>
      </w:r>
      <w:r w:rsidR="00E138D5">
        <w:t>6</w:t>
      </w:r>
    </w:p>
    <w:p w:rsidR="00243E8A" w:rsidRDefault="00243E8A" w:rsidP="00243E8A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  <w:r w:rsidRPr="007D18BA">
        <w:rPr>
          <w:rFonts w:eastAsia="Times New Roman" w:cstheme="minorHAnsi"/>
          <w:b/>
          <w:i/>
          <w:u w:val="single"/>
          <w:lang w:eastAsia="pl-PL"/>
        </w:rPr>
        <w:t>DOKUMENT SKŁADANY WRAZ Z OFERTĄ</w:t>
      </w:r>
      <w:r w:rsidRPr="007D18BA">
        <w:rPr>
          <w:rFonts w:eastAsia="Times New Roman" w:cstheme="minorHAnsi"/>
          <w:b/>
          <w:i/>
          <w:lang w:eastAsia="pl-PL"/>
        </w:rPr>
        <w:t xml:space="preserve"> 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 xml:space="preserve">(tylko w sytuacji gdy wykonawca powołuje 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b/>
          <w:i/>
          <w:u w:val="single"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się na zasoby innego podmiotu)</w:t>
      </w:r>
    </w:p>
    <w:p w:rsidR="007D18BA" w:rsidRPr="007D18BA" w:rsidRDefault="007D18BA" w:rsidP="007D18B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pl-PL"/>
        </w:rPr>
      </w:pPr>
    </w:p>
    <w:p w:rsidR="007D18BA" w:rsidRPr="00E138D5" w:rsidRDefault="007D18BA" w:rsidP="007D18BA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7D18BA">
        <w:rPr>
          <w:rFonts w:eastAsia="Times New Roman" w:cstheme="minorHAnsi"/>
          <w:b/>
          <w:sz w:val="24"/>
          <w:lang w:eastAsia="pl-PL"/>
        </w:rPr>
        <w:tab/>
      </w:r>
      <w:r w:rsidRPr="00E138D5">
        <w:rPr>
          <w:rFonts w:eastAsia="Times New Roman" w:cstheme="minorHAnsi"/>
          <w:b/>
          <w:sz w:val="20"/>
          <w:szCs w:val="20"/>
          <w:lang w:eastAsia="pl-PL"/>
        </w:rPr>
        <w:t xml:space="preserve">Załącznik Nr </w:t>
      </w:r>
      <w:r w:rsidR="008F326C" w:rsidRPr="00E138D5">
        <w:rPr>
          <w:rFonts w:eastAsia="Times New Roman" w:cstheme="minorHAnsi"/>
          <w:b/>
          <w:sz w:val="20"/>
          <w:szCs w:val="20"/>
          <w:lang w:eastAsia="pl-PL"/>
        </w:rPr>
        <w:t>6</w:t>
      </w:r>
      <w:r w:rsidRPr="00E138D5">
        <w:rPr>
          <w:rFonts w:eastAsia="Times New Roman" w:cstheme="minorHAnsi"/>
          <w:b/>
          <w:sz w:val="20"/>
          <w:szCs w:val="20"/>
          <w:lang w:eastAsia="pl-PL"/>
        </w:rPr>
        <w:t xml:space="preserve"> do SWZ (wzór)</w:t>
      </w: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sz w:val="24"/>
          <w:lang w:eastAsia="pl-PL"/>
        </w:rPr>
      </w:pPr>
      <w:bookmarkStart w:id="0" w:name="_GoBack"/>
      <w:bookmarkEnd w:id="0"/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sz w:val="24"/>
          <w:lang w:eastAsia="pl-PL"/>
        </w:rPr>
      </w:pP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  <w:r w:rsidRPr="007D18BA">
        <w:rPr>
          <w:rFonts w:eastAsia="Times New Roman" w:cstheme="minorHAnsi"/>
          <w:b/>
          <w:i/>
          <w:lang w:eastAsia="pl-PL"/>
        </w:rPr>
        <w:t xml:space="preserve">ZOBOWIĄZANIE </w:t>
      </w: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 xml:space="preserve">podmiotu udostępniającego wykonawcy, zasoby na potrzeby realizacji zamówienia </w:t>
      </w: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i/>
          <w:lang w:eastAsia="pl-PL"/>
        </w:rPr>
        <w:t>(art. 118 ust. 3 i 4 ustawy z dnia 11 września 2019</w:t>
      </w:r>
      <w:r w:rsidR="00885AFB">
        <w:rPr>
          <w:rFonts w:eastAsia="Times New Roman" w:cstheme="minorHAnsi"/>
          <w:i/>
          <w:lang w:eastAsia="pl-PL"/>
        </w:rPr>
        <w:t xml:space="preserve"> </w:t>
      </w:r>
      <w:r w:rsidRPr="007D18BA">
        <w:rPr>
          <w:rFonts w:eastAsia="Times New Roman" w:cstheme="minorHAnsi"/>
          <w:i/>
          <w:lang w:eastAsia="pl-PL"/>
        </w:rPr>
        <w:t>r. Prawo zamówień publicznych (Dz. U. z 202</w:t>
      </w:r>
      <w:r w:rsidR="00885AFB">
        <w:rPr>
          <w:rFonts w:eastAsia="Times New Roman" w:cstheme="minorHAnsi"/>
          <w:i/>
          <w:lang w:eastAsia="pl-PL"/>
        </w:rPr>
        <w:t>4</w:t>
      </w:r>
      <w:r w:rsidRPr="007D18BA">
        <w:rPr>
          <w:rFonts w:eastAsia="Times New Roman" w:cstheme="minorHAnsi"/>
          <w:i/>
          <w:lang w:eastAsia="pl-PL"/>
        </w:rPr>
        <w:t xml:space="preserve"> r. poz. 1</w:t>
      </w:r>
      <w:r w:rsidR="00885AFB">
        <w:rPr>
          <w:rFonts w:eastAsia="Times New Roman" w:cstheme="minorHAnsi"/>
          <w:i/>
          <w:lang w:eastAsia="pl-PL"/>
        </w:rPr>
        <w:t>320</w:t>
      </w:r>
      <w:r w:rsidRPr="007D18BA">
        <w:rPr>
          <w:rFonts w:eastAsia="Times New Roman" w:cstheme="minorHAnsi"/>
          <w:i/>
          <w:lang w:eastAsia="pl-PL"/>
        </w:rPr>
        <w:t xml:space="preserve"> ze zm.)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Ja niżej podpisany …………………………………………………………………………………………………………..</w:t>
      </w:r>
    </w:p>
    <w:p w:rsidR="007D18BA" w:rsidRPr="007D18BA" w:rsidRDefault="007D18BA" w:rsidP="007D18BA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D18BA">
        <w:rPr>
          <w:rFonts w:eastAsia="Times New Roman" w:cstheme="minorHAnsi"/>
          <w:lang w:eastAsia="pl-PL"/>
        </w:rPr>
        <w:t xml:space="preserve">                                            </w:t>
      </w:r>
      <w:r w:rsidRPr="007D18BA">
        <w:rPr>
          <w:rFonts w:eastAsia="Times New Roman" w:cstheme="minorHAnsi"/>
          <w:i/>
          <w:lang w:eastAsia="pl-PL"/>
        </w:rPr>
        <w:t xml:space="preserve">    ( nazwa podmiotu udostępniającego zasoby wykonawcy ) </w:t>
      </w:r>
    </w:p>
    <w:p w:rsidR="007D18BA" w:rsidRPr="007D18BA" w:rsidRDefault="007D18BA" w:rsidP="007D18BA">
      <w:pPr>
        <w:spacing w:after="0" w:line="240" w:lineRule="auto"/>
        <w:jc w:val="both"/>
        <w:rPr>
          <w:rFonts w:eastAsia="Times New Roman" w:cstheme="minorHAnsi"/>
          <w:b/>
          <w:i/>
          <w:lang w:eastAsia="pl-PL"/>
        </w:rPr>
      </w:pP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zobowiązuje się do oddania swoich zasobów: …………………………………………..…………………………….………</w:t>
      </w:r>
    </w:p>
    <w:p w:rsidR="007D18BA" w:rsidRPr="007D18BA" w:rsidRDefault="007D18BA" w:rsidP="007D18BA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………………………………………………………………………………………………………………………………………………………..</w:t>
      </w:r>
    </w:p>
    <w:p w:rsidR="007D18BA" w:rsidRPr="007D18BA" w:rsidRDefault="007D18BA" w:rsidP="007D18BA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D18BA">
        <w:rPr>
          <w:rFonts w:eastAsia="Times New Roman" w:cstheme="minorHAnsi"/>
          <w:i/>
          <w:lang w:eastAsia="pl-PL"/>
        </w:rPr>
        <w:t>(określenie zasobu - zdolności techniczne lub zawodowe, sytuacja finansowa lub ekonomiczna, wykształcenie, kwalifikacje zawodowe, doświadczenie)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do dyspozycji wykonawcy</w:t>
      </w:r>
      <w:r w:rsidRPr="007D18BA">
        <w:rPr>
          <w:rFonts w:eastAsia="Times New Roman" w:cstheme="minorHAnsi"/>
          <w:i/>
          <w:lang w:eastAsia="pl-PL"/>
        </w:rPr>
        <w:t xml:space="preserve"> ………………………………………………………………………………………………………………….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7D18BA">
        <w:rPr>
          <w:rFonts w:eastAsia="Times New Roman" w:cstheme="minorHAnsi"/>
          <w:i/>
          <w:lang w:eastAsia="pl-PL"/>
        </w:rPr>
        <w:t xml:space="preserve">                                                                                   (nazwa wykonawcy) 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7D18BA" w:rsidRPr="00E20CEF" w:rsidRDefault="007D18BA" w:rsidP="0038411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D18BA">
        <w:rPr>
          <w:rFonts w:eastAsia="Times New Roman" w:cstheme="minorHAnsi"/>
          <w:lang w:eastAsia="pl-PL"/>
        </w:rPr>
        <w:t>przy wykonywaniu na rzecz Zachodniopomorskiej Wojewódzkiej Komendy Ochotniczych Hufców Pracy w Szczecinie zamówienia pn.:</w:t>
      </w:r>
      <w:r w:rsidR="00783C99">
        <w:rPr>
          <w:rFonts w:eastAsia="Times New Roman" w:cstheme="minorHAnsi"/>
          <w:lang w:eastAsia="pl-PL"/>
        </w:rPr>
        <w:t xml:space="preserve"> </w:t>
      </w:r>
      <w:bookmarkStart w:id="1" w:name="_Hlk191381343"/>
      <w:r w:rsidR="00691DE2" w:rsidRPr="00691DE2">
        <w:rPr>
          <w:rFonts w:eastAsia="Times New Roman" w:cstheme="minorHAnsi"/>
          <w:b/>
          <w:lang w:eastAsia="pl-PL"/>
        </w:rPr>
        <w:t>Usługa przeprowadzenia szkolenia w zakresie umiejętności i kompetencji społecznych w danym zawodzie zgodnie z klasyfikacją ESCO (European Skills/Competences, qualifications and Occupations) w związku z realizacją projektu „Gotowi na karierę”</w:t>
      </w:r>
      <w:bookmarkEnd w:id="1"/>
      <w:r w:rsidR="00694FFE">
        <w:rPr>
          <w:rFonts w:eastAsia="Times New Roman" w:cstheme="minorHAnsi"/>
          <w:b/>
          <w:lang w:eastAsia="pl-PL"/>
        </w:rPr>
        <w:t>,</w:t>
      </w:r>
      <w:r w:rsidR="00E20CEF">
        <w:rPr>
          <w:rFonts w:eastAsia="Times New Roman" w:cstheme="minorHAnsi"/>
          <w:lang w:eastAsia="pl-PL"/>
        </w:rPr>
        <w:t xml:space="preserve"> </w:t>
      </w:r>
      <w:r w:rsidRPr="007D18BA">
        <w:rPr>
          <w:rFonts w:eastAsia="Times New Roman" w:cstheme="minorHAnsi"/>
          <w:lang w:eastAsia="pl-PL"/>
        </w:rPr>
        <w:t xml:space="preserve">i </w:t>
      </w:r>
      <w:r w:rsidRPr="007D18BA">
        <w:rPr>
          <w:rFonts w:eastAsia="Times New Roman" w:cstheme="minorHAnsi"/>
          <w:b/>
          <w:lang w:eastAsia="pl-PL"/>
        </w:rPr>
        <w:t>oświadczam, że:</w:t>
      </w:r>
    </w:p>
    <w:p w:rsidR="007D18BA" w:rsidRPr="007D18BA" w:rsidRDefault="007D18BA" w:rsidP="007D18B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 xml:space="preserve"> udostępniam wykonawcy wyżej wymienione zasoby, w następującym zakresie: …………………………………………………………………………………….………</w:t>
      </w:r>
      <w:r w:rsidR="00E138D5">
        <w:rPr>
          <w:rFonts w:eastAsia="Times New Roman" w:cstheme="minorHAnsi"/>
          <w:b/>
          <w:lang w:eastAsia="pl-PL"/>
        </w:rPr>
        <w:t>………….</w:t>
      </w:r>
      <w:r w:rsidRPr="007D18BA">
        <w:rPr>
          <w:rFonts w:eastAsia="Times New Roman" w:cstheme="minorHAnsi"/>
          <w:b/>
          <w:lang w:eastAsia="pl-PL"/>
        </w:rPr>
        <w:t>.</w:t>
      </w: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sposób i okres udostępnienia oraz wykorzystania udostępnionych wykonawcy zasobów będzie następujący :…………………………………………………………..…………….</w:t>
      </w: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jako podmiot udostępniający zdolności w postaci wykształcenia, kwalifikacji zawodowych lub doświadczenia</w:t>
      </w:r>
      <w:r w:rsidRPr="007D18BA">
        <w:rPr>
          <w:rFonts w:eastAsia="Times New Roman" w:cstheme="minorHAnsi"/>
          <w:color w:val="000000"/>
          <w:lang w:eastAsia="pl-PL"/>
        </w:rPr>
        <w:t xml:space="preserve"> </w:t>
      </w:r>
      <w:r w:rsidRPr="007D18BA">
        <w:rPr>
          <w:rFonts w:eastAsia="Times New Roman" w:cstheme="minorHAnsi"/>
          <w:b/>
          <w:u w:val="single"/>
          <w:lang w:eastAsia="pl-PL"/>
        </w:rPr>
        <w:t>będę realizował</w:t>
      </w:r>
      <w:r w:rsidRPr="007D18BA">
        <w:rPr>
          <w:rFonts w:eastAsia="Times New Roman" w:cstheme="minorHAnsi"/>
          <w:b/>
          <w:lang w:eastAsia="pl-PL"/>
        </w:rPr>
        <w:t xml:space="preserve"> roboty budowlane lub usługi, których wskazane zdolności dotyczą.</w:t>
      </w: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zakres mojego udziału przy realizacji zamówienia będzie polegał na: ………………………………………………………………………………………..……</w:t>
      </w:r>
      <w:r w:rsidR="00E138D5">
        <w:rPr>
          <w:rFonts w:eastAsia="Times New Roman" w:cstheme="minorHAnsi"/>
          <w:b/>
          <w:lang w:eastAsia="pl-PL"/>
        </w:rPr>
        <w:t>……….</w:t>
      </w:r>
      <w:r w:rsidRPr="007D18BA">
        <w:rPr>
          <w:rFonts w:eastAsia="Times New Roman" w:cstheme="minorHAnsi"/>
          <w:b/>
          <w:lang w:eastAsia="pl-PL"/>
        </w:rPr>
        <w:t>.</w:t>
      </w: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t>charakter stosunku łączącego mnie z wykonawcą będzie następujący: …………………………………………………………………………………………</w:t>
      </w:r>
      <w:r w:rsidR="00E138D5">
        <w:rPr>
          <w:rFonts w:eastAsia="Times New Roman" w:cstheme="minorHAnsi"/>
          <w:b/>
          <w:lang w:eastAsia="pl-PL"/>
        </w:rPr>
        <w:t>……………</w:t>
      </w:r>
      <w:r w:rsidRPr="007D18BA">
        <w:rPr>
          <w:rFonts w:eastAsia="Times New Roman" w:cstheme="minorHAnsi"/>
          <w:b/>
          <w:lang w:eastAsia="pl-PL"/>
        </w:rPr>
        <w:t>.</w:t>
      </w:r>
    </w:p>
    <w:p w:rsidR="007D18BA" w:rsidRPr="007D18BA" w:rsidRDefault="007D18BA" w:rsidP="007D18BA">
      <w:pPr>
        <w:numPr>
          <w:ilvl w:val="0"/>
          <w:numId w:val="10"/>
        </w:numPr>
        <w:spacing w:after="200" w:line="276" w:lineRule="auto"/>
        <w:rPr>
          <w:rFonts w:eastAsia="Times New Roman" w:cstheme="minorHAnsi"/>
          <w:b/>
          <w:lang w:eastAsia="pl-PL"/>
        </w:rPr>
      </w:pPr>
      <w:r w:rsidRPr="007D18BA">
        <w:rPr>
          <w:rFonts w:eastAsia="Times New Roman" w:cstheme="minorHAnsi"/>
          <w:b/>
          <w:lang w:eastAsia="pl-PL"/>
        </w:rPr>
        <w:lastRenderedPageBreak/>
        <w:t>okres mojego udziału przy wykonywaniu zamówienia będzie następujący: ……………………………………………………………………………………</w:t>
      </w:r>
      <w:r w:rsidR="00E138D5">
        <w:rPr>
          <w:rFonts w:eastAsia="Times New Roman" w:cstheme="minorHAnsi"/>
          <w:b/>
          <w:lang w:eastAsia="pl-PL"/>
        </w:rPr>
        <w:t>………</w:t>
      </w:r>
      <w:r w:rsidRPr="007D18BA">
        <w:rPr>
          <w:rFonts w:eastAsia="Times New Roman" w:cstheme="minorHAnsi"/>
          <w:b/>
          <w:lang w:eastAsia="pl-PL"/>
        </w:rPr>
        <w:t>…….</w:t>
      </w:r>
    </w:p>
    <w:p w:rsidR="007D18BA" w:rsidRPr="007D18BA" w:rsidRDefault="007D18BA" w:rsidP="007D18BA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D18BA">
        <w:rPr>
          <w:rFonts w:eastAsia="Times New Roman" w:cstheme="minorHAnsi"/>
          <w:i/>
          <w:lang w:eastAsia="pl-PL"/>
        </w:rPr>
        <w:t xml:space="preserve"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</w:t>
      </w: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:rsidR="007D18BA" w:rsidRPr="00E138D5" w:rsidRDefault="007D18BA" w:rsidP="007D18BA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lang w:eastAsia="pl-PL"/>
        </w:rPr>
      </w:pPr>
      <w:r w:rsidRPr="00E138D5">
        <w:rPr>
          <w:rFonts w:eastAsia="Times New Roman" w:cstheme="minorHAnsi"/>
          <w:b/>
          <w:spacing w:val="8"/>
          <w:lang w:eastAsia="pl-PL"/>
        </w:rPr>
        <w:t>UWAGA:</w:t>
      </w:r>
    </w:p>
    <w:p w:rsidR="007D18BA" w:rsidRPr="00E138D5" w:rsidRDefault="007D18BA" w:rsidP="007D18BA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lang w:eastAsia="pl-PL"/>
        </w:rPr>
      </w:pPr>
      <w:r w:rsidRPr="00E138D5">
        <w:rPr>
          <w:rFonts w:eastAsia="Times New Roman" w:cstheme="minorHAnsi"/>
          <w:b/>
          <w:spacing w:val="8"/>
          <w:lang w:eastAsia="pl-PL"/>
        </w:rPr>
        <w:t>1. Zamawiający zaleca przed podpisaniem, zapisanie dokumentu w formacie .pdf</w:t>
      </w:r>
    </w:p>
    <w:p w:rsidR="00E138D5" w:rsidRPr="003F50FB" w:rsidRDefault="00E138D5" w:rsidP="00E138D5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bCs/>
          <w:color w:val="C00000"/>
          <w:spacing w:val="8"/>
          <w:lang w:eastAsia="pl-PL"/>
        </w:rPr>
      </w:pPr>
      <w:r>
        <w:rPr>
          <w:rFonts w:eastAsia="Times New Roman" w:cstheme="minorHAnsi"/>
          <w:b/>
          <w:color w:val="C00000"/>
          <w:spacing w:val="8"/>
          <w:lang w:eastAsia="pl-PL"/>
        </w:rPr>
        <w:t>2</w:t>
      </w:r>
      <w:r w:rsidRPr="003F50FB">
        <w:rPr>
          <w:rFonts w:eastAsia="Times New Roman" w:cstheme="minorHAnsi"/>
          <w:b/>
          <w:color w:val="C00000"/>
          <w:spacing w:val="8"/>
          <w:lang w:eastAsia="pl-PL"/>
        </w:rPr>
        <w:t>. Dokument należy wypełnić i podpisać kwalifikowalnym podpisem elektronicznym lub podpisem zaufanym.</w:t>
      </w:r>
    </w:p>
    <w:p w:rsidR="007D18BA" w:rsidRPr="007D18BA" w:rsidRDefault="007D18BA" w:rsidP="007D18BA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rFonts w:eastAsia="Times New Roman" w:cstheme="minorHAnsi"/>
          <w:bCs/>
          <w:lang w:eastAsia="pl-PL"/>
        </w:rPr>
      </w:pPr>
    </w:p>
    <w:p w:rsidR="007D18BA" w:rsidRPr="007D18BA" w:rsidRDefault="007D18BA" w:rsidP="007D18BA">
      <w:pPr>
        <w:spacing w:after="0" w:line="240" w:lineRule="auto"/>
        <w:rPr>
          <w:rFonts w:eastAsia="Times New Roman" w:cstheme="minorHAnsi"/>
          <w:lang w:eastAsia="pl-PL"/>
        </w:rPr>
      </w:pPr>
    </w:p>
    <w:p w:rsidR="007D18BA" w:rsidRPr="007D18BA" w:rsidRDefault="007D18BA" w:rsidP="007D18BA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</w:p>
    <w:p w:rsidR="00F46EEA" w:rsidRPr="00243E8A" w:rsidRDefault="00F46EEA" w:rsidP="007D18BA">
      <w:pPr>
        <w:spacing w:after="0" w:line="240" w:lineRule="auto"/>
        <w:ind w:left="7080"/>
        <w:jc w:val="both"/>
      </w:pPr>
    </w:p>
    <w:sectPr w:rsidR="00F46EEA" w:rsidRPr="00243E8A" w:rsidSect="001469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2AA" w:rsidRDefault="001002AA" w:rsidP="0068577F">
      <w:pPr>
        <w:spacing w:after="0" w:line="240" w:lineRule="auto"/>
      </w:pPr>
      <w:r>
        <w:separator/>
      </w:r>
    </w:p>
  </w:endnote>
  <w:endnote w:type="continuationSeparator" w:id="0">
    <w:p w:rsidR="001002AA" w:rsidRDefault="001002AA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9C0">
          <w:rPr>
            <w:noProof/>
          </w:rPr>
          <w:t>9</w:t>
        </w:r>
        <w:r>
          <w:fldChar w:fldCharType="end"/>
        </w:r>
      </w:p>
    </w:sdtContent>
  </w:sdt>
  <w:p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F55740" w:rsidP="00146995">
    <w:pPr>
      <w:pStyle w:val="Stopka"/>
    </w:pPr>
  </w:p>
  <w:p w:rsidR="00F55740" w:rsidRDefault="00F55740" w:rsidP="00146995">
    <w:pPr>
      <w:pStyle w:val="Stopka"/>
    </w:pPr>
    <w:r>
      <w:ptab w:relativeTo="margin" w:alignment="center" w:leader="none"/>
    </w:r>
  </w:p>
  <w:tbl>
    <w:tblPr>
      <w:tblStyle w:val="Tabela-Siatka"/>
      <w:tblW w:w="325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5"/>
    </w:tblGrid>
    <w:tr w:rsidR="00F55740" w:rsidTr="008D1354">
      <w:tc>
        <w:tcPr>
          <w:tcW w:w="3255" w:type="dxa"/>
        </w:tcPr>
        <w:p w:rsidR="00F55740" w:rsidRDefault="00F55740" w:rsidP="00146995">
          <w:pPr>
            <w:pStyle w:val="Stopka"/>
            <w:rPr>
              <w:lang w:val="en-BZ"/>
            </w:rPr>
          </w:pPr>
        </w:p>
      </w:tc>
    </w:tr>
  </w:tbl>
  <w:p w:rsidR="00F55740" w:rsidRDefault="00F55740" w:rsidP="00B86A93">
    <w:pPr>
      <w:pStyle w:val="Stopka"/>
      <w:tabs>
        <w:tab w:val="clear" w:pos="4536"/>
        <w:tab w:val="clear" w:pos="9072"/>
        <w:tab w:val="left" w:pos="16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2AA" w:rsidRDefault="001002AA" w:rsidP="0068577F">
      <w:pPr>
        <w:spacing w:after="0" w:line="240" w:lineRule="auto"/>
      </w:pPr>
      <w:r>
        <w:separator/>
      </w:r>
    </w:p>
  </w:footnote>
  <w:footnote w:type="continuationSeparator" w:id="0">
    <w:p w:rsidR="001002AA" w:rsidRDefault="001002AA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8F2E7C">
    <w:pPr>
      <w:pStyle w:val="Nagwek"/>
    </w:pPr>
    <w:r>
      <w:rPr>
        <w:noProof/>
        <w:lang w:eastAsia="pl-PL"/>
      </w:rPr>
      <w:drawing>
        <wp:inline distT="0" distB="0" distL="0" distR="0" wp14:anchorId="3CE75072" wp14:editId="1105E8B4">
          <wp:extent cx="5759450" cy="556137"/>
          <wp:effectExtent l="0" t="0" r="0" b="0"/>
          <wp:docPr id="8" name="Obraz 8">
            <a:extLst xmlns:a="http://schemas.openxmlformats.org/drawingml/2006/main">
              <a:ext uri="{FF2B5EF4-FFF2-40B4-BE49-F238E27FC236}">
                <a16:creationId xmlns:a16="http://schemas.microsoft.com/office/drawing/2014/main" id="{F3903AC1-76F2-4DA3-9046-36D67034F4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F3903AC1-76F2-4DA3-9046-36D67034F4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0584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3C7"/>
    <w:rsid w:val="00003613"/>
    <w:rsid w:val="00015687"/>
    <w:rsid w:val="00025A6D"/>
    <w:rsid w:val="00034B10"/>
    <w:rsid w:val="00046494"/>
    <w:rsid w:val="00054AFC"/>
    <w:rsid w:val="00055FFD"/>
    <w:rsid w:val="000615E3"/>
    <w:rsid w:val="00065E07"/>
    <w:rsid w:val="000669C0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F177F"/>
    <w:rsid w:val="000F627E"/>
    <w:rsid w:val="000F70A1"/>
    <w:rsid w:val="001002AA"/>
    <w:rsid w:val="001008C1"/>
    <w:rsid w:val="00120A46"/>
    <w:rsid w:val="00124873"/>
    <w:rsid w:val="00146995"/>
    <w:rsid w:val="001511B8"/>
    <w:rsid w:val="00157EAC"/>
    <w:rsid w:val="0018070B"/>
    <w:rsid w:val="001814CF"/>
    <w:rsid w:val="001A2A1C"/>
    <w:rsid w:val="001A39D3"/>
    <w:rsid w:val="001B2E0F"/>
    <w:rsid w:val="001B46A5"/>
    <w:rsid w:val="001C1F32"/>
    <w:rsid w:val="001C520D"/>
    <w:rsid w:val="001C7B06"/>
    <w:rsid w:val="00211AC5"/>
    <w:rsid w:val="00235A20"/>
    <w:rsid w:val="00242FAA"/>
    <w:rsid w:val="00243E8A"/>
    <w:rsid w:val="00252BA5"/>
    <w:rsid w:val="00256A52"/>
    <w:rsid w:val="0026058B"/>
    <w:rsid w:val="00261449"/>
    <w:rsid w:val="00266B1C"/>
    <w:rsid w:val="00271CB2"/>
    <w:rsid w:val="00286DFA"/>
    <w:rsid w:val="002934EA"/>
    <w:rsid w:val="00297CCA"/>
    <w:rsid w:val="002A1F60"/>
    <w:rsid w:val="002A41BC"/>
    <w:rsid w:val="002A567E"/>
    <w:rsid w:val="002D7A27"/>
    <w:rsid w:val="002D7DFA"/>
    <w:rsid w:val="002E65BB"/>
    <w:rsid w:val="002F1302"/>
    <w:rsid w:val="002F68FA"/>
    <w:rsid w:val="003106F9"/>
    <w:rsid w:val="0031579A"/>
    <w:rsid w:val="00315AD9"/>
    <w:rsid w:val="003316E7"/>
    <w:rsid w:val="003358C6"/>
    <w:rsid w:val="003736BA"/>
    <w:rsid w:val="003771F5"/>
    <w:rsid w:val="003774B7"/>
    <w:rsid w:val="00380B3B"/>
    <w:rsid w:val="00384117"/>
    <w:rsid w:val="00384182"/>
    <w:rsid w:val="0039183A"/>
    <w:rsid w:val="00395188"/>
    <w:rsid w:val="00395D8B"/>
    <w:rsid w:val="0039676A"/>
    <w:rsid w:val="003A0517"/>
    <w:rsid w:val="003A0C42"/>
    <w:rsid w:val="003F2721"/>
    <w:rsid w:val="003F43B8"/>
    <w:rsid w:val="003F5894"/>
    <w:rsid w:val="00403921"/>
    <w:rsid w:val="00415685"/>
    <w:rsid w:val="00423461"/>
    <w:rsid w:val="004306AC"/>
    <w:rsid w:val="0043443E"/>
    <w:rsid w:val="00477EFB"/>
    <w:rsid w:val="004A5EEC"/>
    <w:rsid w:val="004A65B8"/>
    <w:rsid w:val="004B3D66"/>
    <w:rsid w:val="004C5C31"/>
    <w:rsid w:val="005009A0"/>
    <w:rsid w:val="00511EC3"/>
    <w:rsid w:val="005167CB"/>
    <w:rsid w:val="005231E7"/>
    <w:rsid w:val="00530657"/>
    <w:rsid w:val="00534EF8"/>
    <w:rsid w:val="005A6A2F"/>
    <w:rsid w:val="005B2603"/>
    <w:rsid w:val="005B496B"/>
    <w:rsid w:val="005B5939"/>
    <w:rsid w:val="005D712A"/>
    <w:rsid w:val="005E243C"/>
    <w:rsid w:val="005F67E3"/>
    <w:rsid w:val="005F7A80"/>
    <w:rsid w:val="00604F7A"/>
    <w:rsid w:val="00607D4F"/>
    <w:rsid w:val="00613DF9"/>
    <w:rsid w:val="00621FB9"/>
    <w:rsid w:val="00631BC1"/>
    <w:rsid w:val="00633AFC"/>
    <w:rsid w:val="00637BD7"/>
    <w:rsid w:val="00644761"/>
    <w:rsid w:val="006610DD"/>
    <w:rsid w:val="00673898"/>
    <w:rsid w:val="0068577F"/>
    <w:rsid w:val="006878B0"/>
    <w:rsid w:val="00691DE2"/>
    <w:rsid w:val="00694FFE"/>
    <w:rsid w:val="006966E8"/>
    <w:rsid w:val="006A32E4"/>
    <w:rsid w:val="006B2D53"/>
    <w:rsid w:val="006B3C41"/>
    <w:rsid w:val="006C5694"/>
    <w:rsid w:val="006C6207"/>
    <w:rsid w:val="006E3C04"/>
    <w:rsid w:val="006F16C1"/>
    <w:rsid w:val="006F7C14"/>
    <w:rsid w:val="006F7F89"/>
    <w:rsid w:val="0071142C"/>
    <w:rsid w:val="007128D6"/>
    <w:rsid w:val="00732DE5"/>
    <w:rsid w:val="00735959"/>
    <w:rsid w:val="00747BD1"/>
    <w:rsid w:val="007511B3"/>
    <w:rsid w:val="007812FB"/>
    <w:rsid w:val="00783C99"/>
    <w:rsid w:val="00784B4E"/>
    <w:rsid w:val="007D18BA"/>
    <w:rsid w:val="007D1D93"/>
    <w:rsid w:val="007D1DF5"/>
    <w:rsid w:val="007D5CBB"/>
    <w:rsid w:val="007E5A1A"/>
    <w:rsid w:val="007F2004"/>
    <w:rsid w:val="0080421D"/>
    <w:rsid w:val="0080474E"/>
    <w:rsid w:val="00806B83"/>
    <w:rsid w:val="00812698"/>
    <w:rsid w:val="0083405A"/>
    <w:rsid w:val="00834DF4"/>
    <w:rsid w:val="00841B13"/>
    <w:rsid w:val="00857CA4"/>
    <w:rsid w:val="00861B48"/>
    <w:rsid w:val="00864CB7"/>
    <w:rsid w:val="00880B56"/>
    <w:rsid w:val="00885AFB"/>
    <w:rsid w:val="00896AEA"/>
    <w:rsid w:val="008A2F54"/>
    <w:rsid w:val="008A31FE"/>
    <w:rsid w:val="008C5B5C"/>
    <w:rsid w:val="008D1354"/>
    <w:rsid w:val="008D4CDF"/>
    <w:rsid w:val="008E153B"/>
    <w:rsid w:val="008F2E7C"/>
    <w:rsid w:val="008F326C"/>
    <w:rsid w:val="00914702"/>
    <w:rsid w:val="00930787"/>
    <w:rsid w:val="00932430"/>
    <w:rsid w:val="00934235"/>
    <w:rsid w:val="00940A81"/>
    <w:rsid w:val="009460E6"/>
    <w:rsid w:val="0095102F"/>
    <w:rsid w:val="009563C9"/>
    <w:rsid w:val="00962400"/>
    <w:rsid w:val="009640BC"/>
    <w:rsid w:val="00974AEA"/>
    <w:rsid w:val="0097544C"/>
    <w:rsid w:val="009757E9"/>
    <w:rsid w:val="0099413B"/>
    <w:rsid w:val="00994FFB"/>
    <w:rsid w:val="009A4783"/>
    <w:rsid w:val="009A4D65"/>
    <w:rsid w:val="009D02E2"/>
    <w:rsid w:val="009E5627"/>
    <w:rsid w:val="009F1A62"/>
    <w:rsid w:val="00A011C3"/>
    <w:rsid w:val="00A0481D"/>
    <w:rsid w:val="00A051AD"/>
    <w:rsid w:val="00A25A6F"/>
    <w:rsid w:val="00A35D34"/>
    <w:rsid w:val="00A43A88"/>
    <w:rsid w:val="00A5029A"/>
    <w:rsid w:val="00A50A3B"/>
    <w:rsid w:val="00A63AD0"/>
    <w:rsid w:val="00A647E1"/>
    <w:rsid w:val="00A6706A"/>
    <w:rsid w:val="00A82460"/>
    <w:rsid w:val="00A83B48"/>
    <w:rsid w:val="00AA2932"/>
    <w:rsid w:val="00AC319A"/>
    <w:rsid w:val="00AD3998"/>
    <w:rsid w:val="00AD4F84"/>
    <w:rsid w:val="00AE6716"/>
    <w:rsid w:val="00B06007"/>
    <w:rsid w:val="00B17434"/>
    <w:rsid w:val="00B20F66"/>
    <w:rsid w:val="00B569FD"/>
    <w:rsid w:val="00B67F37"/>
    <w:rsid w:val="00B8054C"/>
    <w:rsid w:val="00B85640"/>
    <w:rsid w:val="00B86A93"/>
    <w:rsid w:val="00B94BF2"/>
    <w:rsid w:val="00B97432"/>
    <w:rsid w:val="00BB255E"/>
    <w:rsid w:val="00BC4453"/>
    <w:rsid w:val="00BC4D49"/>
    <w:rsid w:val="00BE181B"/>
    <w:rsid w:val="00BE1BEE"/>
    <w:rsid w:val="00C42AE4"/>
    <w:rsid w:val="00C51BA2"/>
    <w:rsid w:val="00C6478E"/>
    <w:rsid w:val="00C740F0"/>
    <w:rsid w:val="00C8112F"/>
    <w:rsid w:val="00C8213A"/>
    <w:rsid w:val="00C82D42"/>
    <w:rsid w:val="00C92FBB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4B35"/>
    <w:rsid w:val="00D1613C"/>
    <w:rsid w:val="00D33745"/>
    <w:rsid w:val="00D3489F"/>
    <w:rsid w:val="00D40541"/>
    <w:rsid w:val="00D55066"/>
    <w:rsid w:val="00D57055"/>
    <w:rsid w:val="00D613CA"/>
    <w:rsid w:val="00D74653"/>
    <w:rsid w:val="00D937B3"/>
    <w:rsid w:val="00D96AF5"/>
    <w:rsid w:val="00DA1628"/>
    <w:rsid w:val="00DA2D54"/>
    <w:rsid w:val="00DB1133"/>
    <w:rsid w:val="00DB1731"/>
    <w:rsid w:val="00DC5415"/>
    <w:rsid w:val="00DD2CFF"/>
    <w:rsid w:val="00DD3FE2"/>
    <w:rsid w:val="00DF3968"/>
    <w:rsid w:val="00E03391"/>
    <w:rsid w:val="00E03627"/>
    <w:rsid w:val="00E06466"/>
    <w:rsid w:val="00E10DB7"/>
    <w:rsid w:val="00E121DA"/>
    <w:rsid w:val="00E138D5"/>
    <w:rsid w:val="00E20CEF"/>
    <w:rsid w:val="00E325EC"/>
    <w:rsid w:val="00E328DB"/>
    <w:rsid w:val="00E44384"/>
    <w:rsid w:val="00E65C7F"/>
    <w:rsid w:val="00E665D6"/>
    <w:rsid w:val="00E70C25"/>
    <w:rsid w:val="00E80EBF"/>
    <w:rsid w:val="00E84E24"/>
    <w:rsid w:val="00E932E8"/>
    <w:rsid w:val="00EB0D37"/>
    <w:rsid w:val="00EC4680"/>
    <w:rsid w:val="00EE14E3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46EEA"/>
    <w:rsid w:val="00F50DE2"/>
    <w:rsid w:val="00F52799"/>
    <w:rsid w:val="00F55740"/>
    <w:rsid w:val="00F5729E"/>
    <w:rsid w:val="00F76057"/>
    <w:rsid w:val="00F764DD"/>
    <w:rsid w:val="00F86A8F"/>
    <w:rsid w:val="00F92E31"/>
    <w:rsid w:val="00F9306E"/>
    <w:rsid w:val="00FA497D"/>
    <w:rsid w:val="00FC21F6"/>
    <w:rsid w:val="00FC341A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C40FB75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3E8A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D33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3D02-63DF-404C-8337-DE312FB3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1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2026-07-28T09:40:00Z</dcterms:created>
  <dcterms:modified xsi:type="dcterms:W3CDTF">2026-07-28T09:40:00Z</dcterms:modified>
</cp:coreProperties>
</file>