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08E7" w14:textId="42349640" w:rsidR="00721B45" w:rsidRPr="009B2DF1" w:rsidRDefault="00721B45" w:rsidP="00451187">
      <w:pPr>
        <w:spacing w:line="300" w:lineRule="auto"/>
        <w:ind w:right="707"/>
        <w:rPr>
          <w:rFonts w:ascii="Arial" w:hAnsi="Arial" w:cs="Arial"/>
          <w:b/>
          <w:bCs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82A98">
        <w:rPr>
          <w:rFonts w:ascii="Arial" w:hAnsi="Arial" w:cs="Arial"/>
          <w:b/>
          <w:bCs/>
          <w:sz w:val="24"/>
          <w:szCs w:val="24"/>
        </w:rPr>
        <w:t>6</w:t>
      </w:r>
      <w:r w:rsidRPr="009B2DF1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452AFDB4" w14:textId="29D4E389" w:rsidR="00451187" w:rsidRPr="00343007" w:rsidRDefault="00451187" w:rsidP="009B2DF1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343007">
        <w:rPr>
          <w:rFonts w:ascii="Arial" w:hAnsi="Arial" w:cs="Arial"/>
          <w:b/>
          <w:sz w:val="24"/>
          <w:szCs w:val="24"/>
        </w:rPr>
        <w:t>Wykaz usług</w:t>
      </w:r>
    </w:p>
    <w:p w14:paraId="55887BBA" w14:textId="2915798D" w:rsidR="00721B45" w:rsidRPr="009B2DF1" w:rsidRDefault="00721B45" w:rsidP="009B2DF1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9B2DF1">
        <w:rPr>
          <w:rFonts w:ascii="Arial" w:hAnsi="Arial" w:cs="Arial"/>
          <w:bCs/>
          <w:sz w:val="24"/>
          <w:szCs w:val="24"/>
        </w:rPr>
        <w:t>(</w:t>
      </w:r>
      <w:r w:rsidR="00451187" w:rsidRPr="009B2DF1">
        <w:rPr>
          <w:rFonts w:ascii="Arial" w:hAnsi="Arial" w:cs="Arial"/>
          <w:bCs/>
          <w:sz w:val="24"/>
          <w:szCs w:val="24"/>
        </w:rPr>
        <w:t>Numer referencyjny</w:t>
      </w:r>
      <w:r w:rsidRPr="009B2DF1">
        <w:rPr>
          <w:rFonts w:ascii="Arial" w:hAnsi="Arial" w:cs="Arial"/>
          <w:bCs/>
          <w:sz w:val="24"/>
          <w:szCs w:val="24"/>
        </w:rPr>
        <w:t>: RzPP-DOA-WAD.26</w:t>
      </w:r>
      <w:r w:rsidR="00654E51">
        <w:rPr>
          <w:rFonts w:ascii="Arial" w:hAnsi="Arial" w:cs="Arial"/>
          <w:bCs/>
          <w:sz w:val="24"/>
          <w:szCs w:val="24"/>
        </w:rPr>
        <w:t>1.</w:t>
      </w:r>
      <w:r w:rsidR="00FC0BCF">
        <w:rPr>
          <w:rFonts w:ascii="Arial" w:hAnsi="Arial" w:cs="Arial"/>
          <w:bCs/>
          <w:sz w:val="24"/>
          <w:szCs w:val="24"/>
        </w:rPr>
        <w:t>8</w:t>
      </w:r>
      <w:r w:rsidRPr="009B2DF1">
        <w:rPr>
          <w:rFonts w:ascii="Arial" w:hAnsi="Arial" w:cs="Arial"/>
          <w:bCs/>
          <w:sz w:val="24"/>
          <w:szCs w:val="24"/>
        </w:rPr>
        <w:t>.202</w:t>
      </w:r>
      <w:r w:rsidR="00451187" w:rsidRPr="009B2DF1">
        <w:rPr>
          <w:rFonts w:ascii="Arial" w:hAnsi="Arial" w:cs="Arial"/>
          <w:bCs/>
          <w:sz w:val="24"/>
          <w:szCs w:val="24"/>
        </w:rPr>
        <w:t>6</w:t>
      </w:r>
      <w:r w:rsidRPr="009B2DF1">
        <w:rPr>
          <w:rFonts w:ascii="Arial" w:hAnsi="Arial" w:cs="Arial"/>
          <w:bCs/>
          <w:sz w:val="24"/>
          <w:szCs w:val="24"/>
        </w:rPr>
        <w:t>)</w:t>
      </w:r>
    </w:p>
    <w:p w14:paraId="35B9C5C8" w14:textId="77777777" w:rsidR="00721B45" w:rsidRPr="009B2DF1" w:rsidRDefault="00721B45" w:rsidP="00721B4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</w:p>
    <w:p w14:paraId="2343E68A" w14:textId="37727635" w:rsidR="00721B45" w:rsidRPr="009B2DF1" w:rsidRDefault="00721B45" w:rsidP="00721B4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9B2DF1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WYKONAWCA/WYKONAWCY:  </w:t>
      </w:r>
    </w:p>
    <w:p w14:paraId="7EEFF0F4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………………………………………………………… </w:t>
      </w:r>
    </w:p>
    <w:p w14:paraId="55FBC304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………………………………………………………… </w:t>
      </w:r>
    </w:p>
    <w:p w14:paraId="36754C64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Adres </w:t>
      </w: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 </w:t>
      </w:r>
    </w:p>
    <w:p w14:paraId="4D006D4C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REGON </w:t>
      </w: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 </w:t>
      </w:r>
    </w:p>
    <w:p w14:paraId="24AC0CBF" w14:textId="125733D3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NIP </w:t>
      </w:r>
      <w:r w:rsidRPr="009B2DF1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</w:p>
    <w:p w14:paraId="7EC73623" w14:textId="77777777" w:rsidR="00343007" w:rsidRDefault="00343007" w:rsidP="00854DDE">
      <w:pPr>
        <w:spacing w:line="30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AA21D1" w14:textId="12D7E05E" w:rsidR="00721B45" w:rsidRPr="009B2DF1" w:rsidRDefault="00721B45" w:rsidP="00854DDE">
      <w:pPr>
        <w:spacing w:line="30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E40DA9" w:rsidRPr="009B2DF1">
        <w:rPr>
          <w:rFonts w:ascii="Arial" w:hAnsi="Arial" w:cs="Arial"/>
          <w:b/>
          <w:bCs/>
          <w:sz w:val="24"/>
          <w:szCs w:val="24"/>
        </w:rPr>
        <w:t>USŁUG</w:t>
      </w:r>
    </w:p>
    <w:p w14:paraId="11CFFE1D" w14:textId="5854CCB5" w:rsidR="007A2381" w:rsidRPr="007A2381" w:rsidRDefault="00721B45" w:rsidP="007A2381">
      <w:pPr>
        <w:spacing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Składając </w:t>
      </w:r>
      <w:r w:rsidRPr="00D113F0">
        <w:rPr>
          <w:rFonts w:ascii="Arial" w:hAnsi="Arial" w:cs="Arial"/>
          <w:b/>
          <w:bCs/>
          <w:sz w:val="24"/>
          <w:szCs w:val="24"/>
        </w:rPr>
        <w:t xml:space="preserve">ofertę </w:t>
      </w:r>
      <w:r w:rsidR="007A2381" w:rsidRPr="00D113F0">
        <w:rPr>
          <w:rFonts w:ascii="Arial" w:hAnsi="Arial" w:cs="Arial"/>
          <w:b/>
          <w:bCs/>
          <w:sz w:val="24"/>
          <w:szCs w:val="24"/>
        </w:rPr>
        <w:t>na część ……</w:t>
      </w:r>
      <w:r w:rsidR="003C024A" w:rsidRPr="00D113F0">
        <w:rPr>
          <w:rFonts w:ascii="Arial" w:hAnsi="Arial" w:cs="Arial"/>
          <w:b/>
          <w:bCs/>
          <w:sz w:val="24"/>
          <w:szCs w:val="24"/>
        </w:rPr>
        <w:t>……</w:t>
      </w:r>
      <w:r w:rsidR="007A2381" w:rsidRPr="00D113F0">
        <w:rPr>
          <w:rFonts w:ascii="Arial" w:hAnsi="Arial" w:cs="Arial"/>
          <w:b/>
          <w:bCs/>
          <w:sz w:val="24"/>
          <w:szCs w:val="24"/>
        </w:rPr>
        <w:t>.</w:t>
      </w:r>
      <w:r w:rsidR="007A2381" w:rsidRPr="00D113F0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3C024A">
        <w:rPr>
          <w:rFonts w:ascii="Arial" w:hAnsi="Arial" w:cs="Arial"/>
          <w:sz w:val="24"/>
          <w:szCs w:val="24"/>
        </w:rPr>
        <w:t xml:space="preserve"> </w:t>
      </w:r>
      <w:r w:rsidRPr="009B2DF1">
        <w:rPr>
          <w:rFonts w:ascii="Arial" w:hAnsi="Arial" w:cs="Arial"/>
          <w:sz w:val="24"/>
          <w:szCs w:val="24"/>
        </w:rPr>
        <w:t>w postępowaniu o udzielenie zamówienia publicznego w trybie podstawowym zgodnie</w:t>
      </w:r>
      <w:r w:rsidR="009B2DF1">
        <w:rPr>
          <w:rFonts w:ascii="Arial" w:hAnsi="Arial" w:cs="Arial"/>
          <w:sz w:val="24"/>
          <w:szCs w:val="24"/>
        </w:rPr>
        <w:t xml:space="preserve"> </w:t>
      </w:r>
      <w:r w:rsidRPr="009B2DF1">
        <w:rPr>
          <w:rFonts w:ascii="Arial" w:hAnsi="Arial" w:cs="Arial"/>
          <w:sz w:val="24"/>
          <w:szCs w:val="24"/>
        </w:rPr>
        <w:t>z art. 275 pkt.1 ustawy z dnia 11 września 2019 r. Prawo zamówień publicznych (Dz. U. z 2024 r. poz.1320</w:t>
      </w:r>
      <w:r w:rsidR="00896C70" w:rsidRPr="009B2DF1">
        <w:rPr>
          <w:rFonts w:ascii="Arial" w:hAnsi="Arial" w:cs="Arial"/>
          <w:sz w:val="24"/>
          <w:szCs w:val="24"/>
        </w:rPr>
        <w:t>,</w:t>
      </w:r>
      <w:r w:rsidR="009C5F65" w:rsidRPr="009B2DF1">
        <w:rPr>
          <w:rFonts w:ascii="Arial" w:hAnsi="Arial" w:cs="Arial"/>
          <w:sz w:val="24"/>
          <w:szCs w:val="24"/>
        </w:rPr>
        <w:t xml:space="preserve"> ze zm.</w:t>
      </w:r>
      <w:r w:rsidRPr="009B2DF1">
        <w:rPr>
          <w:rFonts w:ascii="Arial" w:hAnsi="Arial" w:cs="Arial"/>
          <w:sz w:val="24"/>
          <w:szCs w:val="24"/>
        </w:rPr>
        <w:t xml:space="preserve">) </w:t>
      </w:r>
      <w:r w:rsidRPr="007A2381">
        <w:rPr>
          <w:rFonts w:ascii="Arial" w:hAnsi="Arial" w:cs="Arial"/>
          <w:sz w:val="24"/>
          <w:szCs w:val="24"/>
        </w:rPr>
        <w:t>na</w:t>
      </w:r>
      <w:r w:rsidR="00A5203C" w:rsidRPr="007A2381">
        <w:rPr>
          <w:rFonts w:ascii="Arial" w:hAnsi="Arial" w:cs="Arial"/>
          <w:sz w:val="24"/>
          <w:szCs w:val="24"/>
        </w:rPr>
        <w:t xml:space="preserve"> </w:t>
      </w:r>
      <w:r w:rsidR="007A2381" w:rsidRPr="007A2381">
        <w:rPr>
          <w:rFonts w:ascii="Arial" w:hAnsi="Arial" w:cs="Arial"/>
          <w:sz w:val="24"/>
          <w:szCs w:val="24"/>
        </w:rPr>
        <w:t xml:space="preserve">świadczenie usługi w postaci przeprowadzenia szkoleń w ramach projektu: „Bezpieczny pacjent – działania na rzecz praw pacjenta w systemie ochrony zdrowia”, </w:t>
      </w:r>
      <w:r w:rsidR="007A2381" w:rsidRPr="007A2381">
        <w:rPr>
          <w:rFonts w:ascii="Arial" w:hAnsi="Arial" w:cs="Arial"/>
          <w:bCs/>
          <w:sz w:val="24"/>
          <w:szCs w:val="24"/>
        </w:rPr>
        <w:t>współfinansowanego z Europejskiego Funduszu Społecznego PLUS 2021 – 2027, w ramach programu Fundusze Europejskie dla Rozwoju Społecznego 2021-2027, Działanie 04.15 Skuteczny i odporny system ochrony zdrowia. Realizacja projektu odbywa się na mocy porozumienia nr FERS.04.15-IP.07 0005.24/3858/2025/134, zawartego dnia 31 lipca 2025 r. pomiędzy Skarbem Państwa – Ministrem Zdrowia, a Skarbem Państwa – Rzecznikiem Praw Pacjenta</w:t>
      </w:r>
      <w:r w:rsidR="007A2381">
        <w:rPr>
          <w:rFonts w:ascii="Arial" w:hAnsi="Arial" w:cs="Arial"/>
          <w:bCs/>
          <w:sz w:val="24"/>
          <w:szCs w:val="24"/>
        </w:rPr>
        <w:t xml:space="preserve"> -</w:t>
      </w:r>
    </w:p>
    <w:p w14:paraId="686C2A28" w14:textId="79FC78C5" w:rsidR="00725561" w:rsidRDefault="007A2381" w:rsidP="0072556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0771B9">
        <w:rPr>
          <w:rFonts w:ascii="Arial" w:hAnsi="Arial" w:cs="Arial"/>
          <w:sz w:val="24"/>
          <w:szCs w:val="24"/>
        </w:rPr>
        <w:t xml:space="preserve">- </w:t>
      </w:r>
      <w:r w:rsidR="00721B45" w:rsidRPr="000771B9">
        <w:rPr>
          <w:rFonts w:ascii="Arial" w:hAnsi="Arial" w:cs="Arial"/>
          <w:sz w:val="24"/>
          <w:szCs w:val="24"/>
        </w:rPr>
        <w:t xml:space="preserve">przedstawiamy wykaz </w:t>
      </w:r>
      <w:r w:rsidR="00FB6DE3" w:rsidRPr="000771B9">
        <w:rPr>
          <w:rFonts w:ascii="Arial" w:hAnsi="Arial" w:cs="Arial"/>
          <w:sz w:val="24"/>
          <w:szCs w:val="24"/>
        </w:rPr>
        <w:t>usług</w:t>
      </w:r>
      <w:r w:rsidR="00721B45" w:rsidRPr="000771B9">
        <w:rPr>
          <w:rFonts w:ascii="Arial" w:hAnsi="Arial" w:cs="Arial"/>
          <w:sz w:val="24"/>
          <w:szCs w:val="24"/>
        </w:rPr>
        <w:t>:</w:t>
      </w:r>
    </w:p>
    <w:p w14:paraId="722E2583" w14:textId="77777777" w:rsidR="00AD48F9" w:rsidRDefault="00AD48F9" w:rsidP="0072556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16434DB" w14:textId="77777777" w:rsidR="00FA0D86" w:rsidRDefault="00FA0D86" w:rsidP="0072556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005F8B25" w14:textId="77777777" w:rsidR="00FA0D86" w:rsidRPr="009B2DF1" w:rsidRDefault="00FA0D86" w:rsidP="0072556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E04728" w:rsidRPr="009B2DF1" w14:paraId="303A1E29" w14:textId="444EB0E4" w:rsidTr="00E04728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BCA2" w14:textId="2B3956E8" w:rsidR="00E04728" w:rsidRDefault="00E04728" w:rsidP="000C1A90">
            <w:pPr>
              <w:spacing w:after="0"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7CE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Okres prowadzenia działalności szkoleniowej</w:t>
            </w:r>
          </w:p>
          <w:p w14:paraId="18AB5F83" w14:textId="6C37B8DB" w:rsidR="00E04728" w:rsidRPr="000771B9" w:rsidRDefault="00E04728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(łącznie liczba lat)</w:t>
            </w:r>
          </w:p>
        </w:tc>
      </w:tr>
      <w:tr w:rsidR="00E04728" w:rsidRPr="009B2DF1" w14:paraId="3EE8B8D0" w14:textId="43367829" w:rsidTr="00E04728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0D7" w14:textId="10B931CE" w:rsidR="00E04728" w:rsidRPr="00115331" w:rsidRDefault="00FA0D86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Oświadczam, że </w:t>
            </w:r>
            <w:r w:rsidR="0021737C">
              <w:rPr>
                <w:rFonts w:ascii="Arial" w:hAnsi="Arial" w:cs="Arial"/>
                <w:sz w:val="24"/>
                <w:szCs w:val="24"/>
              </w:rPr>
              <w:t xml:space="preserve">posiadam co najmniej 3 letnie </w:t>
            </w:r>
            <w:r w:rsidR="006F375C">
              <w:rPr>
                <w:rFonts w:ascii="Arial" w:hAnsi="Arial" w:cs="Arial"/>
                <w:sz w:val="24"/>
                <w:szCs w:val="24"/>
              </w:rPr>
              <w:t xml:space="preserve">doświadczenie w prowadzeniu działalności szkoleniowej, tj. prowadzę działalność szkoleniową </w:t>
            </w:r>
            <w:r w:rsidR="00E04728">
              <w:rPr>
                <w:rFonts w:ascii="Arial" w:hAnsi="Arial" w:cs="Arial"/>
                <w:sz w:val="24"/>
                <w:szCs w:val="24"/>
              </w:rPr>
              <w:t>od … r., tj. … lat</w:t>
            </w:r>
          </w:p>
        </w:tc>
      </w:tr>
    </w:tbl>
    <w:p w14:paraId="2CCE5C60" w14:textId="77777777" w:rsidR="00BC41F6" w:rsidRDefault="00BC41F6" w:rsidP="0059025F">
      <w:pPr>
        <w:spacing w:line="300" w:lineRule="auto"/>
        <w:ind w:right="424"/>
        <w:jc w:val="both"/>
        <w:rPr>
          <w:rFonts w:ascii="Arial" w:hAnsi="Arial" w:cs="Arial"/>
          <w:sz w:val="24"/>
          <w:szCs w:val="24"/>
        </w:rPr>
      </w:pPr>
    </w:p>
    <w:p w14:paraId="26F373AD" w14:textId="77777777" w:rsidR="00BC41F6" w:rsidRDefault="00BC41F6" w:rsidP="0059025F">
      <w:pPr>
        <w:spacing w:line="300" w:lineRule="auto"/>
        <w:ind w:right="424"/>
        <w:jc w:val="both"/>
        <w:rPr>
          <w:rFonts w:ascii="Arial" w:hAnsi="Arial" w:cs="Arial"/>
          <w:sz w:val="24"/>
          <w:szCs w:val="24"/>
        </w:rPr>
      </w:pPr>
    </w:p>
    <w:p w14:paraId="40ED4793" w14:textId="4585D61B" w:rsidR="00721B45" w:rsidRPr="00343007" w:rsidRDefault="00343007" w:rsidP="00AB4443">
      <w:pPr>
        <w:tabs>
          <w:tab w:val="left" w:pos="1978"/>
          <w:tab w:val="left" w:pos="3828"/>
          <w:tab w:val="center" w:pos="4677"/>
        </w:tabs>
        <w:spacing w:line="276" w:lineRule="auto"/>
        <w:ind w:right="424"/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  <w:r>
        <w:rPr>
          <w:rFonts w:ascii="Arial" w:hAnsi="Arial" w:cs="Arial"/>
          <w:bCs/>
          <w:iCs/>
          <w:color w:val="FF0000"/>
          <w:sz w:val="24"/>
          <w:szCs w:val="24"/>
        </w:rPr>
        <w:t>Wypełniony</w:t>
      </w:r>
      <w:r w:rsidR="00721B45" w:rsidRPr="00343007">
        <w:rPr>
          <w:rFonts w:ascii="Arial" w:hAnsi="Arial" w:cs="Arial"/>
          <w:bCs/>
          <w:iCs/>
          <w:color w:val="FF0000"/>
          <w:sz w:val="24"/>
          <w:szCs w:val="24"/>
        </w:rPr>
        <w:t xml:space="preserve"> dokument</w:t>
      </w:r>
      <w:r>
        <w:rPr>
          <w:rFonts w:ascii="Arial" w:hAnsi="Arial" w:cs="Arial"/>
          <w:bCs/>
          <w:iCs/>
          <w:color w:val="FF0000"/>
          <w:sz w:val="24"/>
          <w:szCs w:val="24"/>
        </w:rPr>
        <w:t xml:space="preserve"> należy </w:t>
      </w:r>
      <w:r w:rsidR="00721B45" w:rsidRPr="00343007">
        <w:rPr>
          <w:rFonts w:ascii="Arial" w:hAnsi="Arial" w:cs="Arial"/>
          <w:bCs/>
          <w:iCs/>
          <w:color w:val="FF0000"/>
          <w:sz w:val="24"/>
          <w:szCs w:val="24"/>
        </w:rPr>
        <w:t>zapisać w formacie PDF, a następnie podpisać kwalifikowanym podpisem elektronicznym lub podpisem zaufanym lub podpisem osobistym. Podpisu dokonuje osoba lub osoby umocowane do podpisana oferty i niniejszego oświadczenia w imieniu Wykonawcy/-ów.</w:t>
      </w:r>
    </w:p>
    <w:sectPr w:rsidR="00721B45" w:rsidRPr="00343007" w:rsidSect="0011533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258" w:right="851" w:bottom="2977" w:left="851" w:header="284" w:footer="3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88905" w14:textId="77777777" w:rsidR="007B047F" w:rsidRDefault="007B047F">
      <w:pPr>
        <w:spacing w:after="0" w:line="240" w:lineRule="auto"/>
      </w:pPr>
      <w:r>
        <w:separator/>
      </w:r>
    </w:p>
  </w:endnote>
  <w:endnote w:type="continuationSeparator" w:id="0">
    <w:p w14:paraId="762EBD12" w14:textId="77777777" w:rsidR="007B047F" w:rsidRDefault="007B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1604771F" w:rsidR="00EF33BC" w:rsidRDefault="001703BF" w:rsidP="009B2DF1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5A8FC4" wp14:editId="467991F1">
          <wp:simplePos x="0" y="0"/>
          <wp:positionH relativeFrom="margin">
            <wp:posOffset>-69012</wp:posOffset>
          </wp:positionH>
          <wp:positionV relativeFrom="paragraph">
            <wp:posOffset>-1345721</wp:posOffset>
          </wp:positionV>
          <wp:extent cx="6478270" cy="1124585"/>
          <wp:effectExtent l="0" t="0" r="0" b="0"/>
          <wp:wrapNone/>
          <wp:docPr id="367393946" name="Obraz 2" descr="Obraz zawierający tekst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021695" name="Obraz 2" descr="Obraz zawierający tekst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1BDA" w14:textId="37978304" w:rsidR="009B2DF1" w:rsidRDefault="009B2DF1">
    <w:pPr>
      <w:pStyle w:val="Stopka"/>
    </w:pPr>
    <w:r w:rsidRPr="00872104">
      <w:rPr>
        <w:rFonts w:eastAsia="Calibri"/>
        <w:noProof/>
        <w:lang w:eastAsia="en-US"/>
      </w:rPr>
      <w:drawing>
        <wp:inline distT="0" distB="0" distL="0" distR="0" wp14:anchorId="4A89FE01" wp14:editId="2AE24621">
          <wp:extent cx="5760720" cy="997585"/>
          <wp:effectExtent l="0" t="0" r="0" b="0"/>
          <wp:docPr id="818162644" name="Obraz 2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5607" name="Obraz 2" descr="Obraz zawierający tekst, zrzut ekranu, Czcionka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3335" w14:textId="77777777" w:rsidR="007B047F" w:rsidRDefault="007B047F">
      <w:pPr>
        <w:spacing w:after="0" w:line="240" w:lineRule="auto"/>
      </w:pPr>
      <w:r>
        <w:separator/>
      </w:r>
    </w:p>
  </w:footnote>
  <w:footnote w:type="continuationSeparator" w:id="0">
    <w:p w14:paraId="027BE58A" w14:textId="77777777" w:rsidR="007B047F" w:rsidRDefault="007B047F">
      <w:pPr>
        <w:spacing w:after="0" w:line="240" w:lineRule="auto"/>
      </w:pPr>
      <w:r>
        <w:continuationSeparator/>
      </w:r>
    </w:p>
  </w:footnote>
  <w:footnote w:id="1">
    <w:p w14:paraId="1B2D6F26" w14:textId="08FF09CB" w:rsidR="007A2381" w:rsidRPr="00195DB7" w:rsidRDefault="007A2381">
      <w:pPr>
        <w:pStyle w:val="Tekstprzypisudolnego"/>
        <w:rPr>
          <w:rFonts w:ascii="Arial" w:hAnsi="Arial" w:cs="Arial"/>
        </w:rPr>
      </w:pPr>
      <w:r w:rsidRPr="00195DB7">
        <w:rPr>
          <w:rStyle w:val="Odwoanieprzypisudolnego"/>
          <w:rFonts w:ascii="Arial" w:hAnsi="Arial" w:cs="Arial"/>
        </w:rPr>
        <w:footnoteRef/>
      </w:r>
      <w:r w:rsidRPr="00195DB7">
        <w:rPr>
          <w:rFonts w:ascii="Arial" w:hAnsi="Arial" w:cs="Arial"/>
        </w:rPr>
        <w:t xml:space="preserve"> </w:t>
      </w:r>
      <w:r w:rsidR="00470AF5" w:rsidRPr="00195DB7">
        <w:rPr>
          <w:rFonts w:ascii="Arial" w:hAnsi="Arial" w:cs="Arial"/>
        </w:rPr>
        <w:t>n</w:t>
      </w:r>
      <w:r w:rsidRPr="00195DB7">
        <w:rPr>
          <w:rFonts w:ascii="Arial" w:hAnsi="Arial" w:cs="Arial"/>
        </w:rPr>
        <w:t xml:space="preserve">ależy wskazać nr części, której dotyczy wykaz usług.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77777777" w:rsidR="00EF33BC" w:rsidRDefault="00EF33BC">
    <w:pPr>
      <w:ind w:left="-397" w:right="3827"/>
      <w:jc w:val="center"/>
      <w:rPr>
        <w:b/>
        <w:i/>
      </w:rPr>
    </w:pPr>
  </w:p>
  <w:p w14:paraId="3E9296CC" w14:textId="1E94A4DE" w:rsidR="00EF33BC" w:rsidRDefault="001703BF">
    <w:pPr>
      <w:pStyle w:val="Nagwek"/>
    </w:pPr>
    <w:r>
      <w:rPr>
        <w:noProof/>
      </w:rPr>
      <w:drawing>
        <wp:inline distT="0" distB="0" distL="0" distR="0" wp14:anchorId="47859D5C" wp14:editId="6B472137">
          <wp:extent cx="6461760" cy="807720"/>
          <wp:effectExtent l="0" t="0" r="0" b="0"/>
          <wp:docPr id="1813545782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00230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387E4574" w:rsidR="00EF33BC" w:rsidRPr="001147B7" w:rsidRDefault="00053BE4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 w:rsidRPr="002A1F12">
      <w:rPr>
        <w:rFonts w:eastAsia="Calibri"/>
        <w:noProof/>
        <w:lang w:eastAsia="en-US"/>
      </w:rPr>
      <w:drawing>
        <wp:anchor distT="0" distB="0" distL="114300" distR="114300" simplePos="0" relativeHeight="251661312" behindDoc="0" locked="0" layoutInCell="1" allowOverlap="1" wp14:anchorId="5F3B418C" wp14:editId="0F897CA8">
          <wp:simplePos x="0" y="0"/>
          <wp:positionH relativeFrom="column">
            <wp:posOffset>476250</wp:posOffset>
          </wp:positionH>
          <wp:positionV relativeFrom="page">
            <wp:posOffset>113030</wp:posOffset>
          </wp:positionV>
          <wp:extent cx="5760720" cy="721360"/>
          <wp:effectExtent l="0" t="0" r="0" b="2540"/>
          <wp:wrapThrough wrapText="bothSides">
            <wp:wrapPolygon edited="0">
              <wp:start x="0" y="0"/>
              <wp:lineTo x="0" y="21106"/>
              <wp:lineTo x="21500" y="21106"/>
              <wp:lineTo x="21500" y="0"/>
              <wp:lineTo x="0" y="0"/>
            </wp:wrapPolygon>
          </wp:wrapThrough>
          <wp:docPr id="1201714884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41623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1467E8"/>
    <w:multiLevelType w:val="hybridMultilevel"/>
    <w:tmpl w:val="776AA810"/>
    <w:lvl w:ilvl="0" w:tplc="86224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1E2F"/>
    <w:multiLevelType w:val="hybridMultilevel"/>
    <w:tmpl w:val="FB92D086"/>
    <w:lvl w:ilvl="0" w:tplc="6C36B9F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5E607E"/>
    <w:multiLevelType w:val="hybridMultilevel"/>
    <w:tmpl w:val="2EF4BC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962E1F"/>
    <w:multiLevelType w:val="hybridMultilevel"/>
    <w:tmpl w:val="13ACF69A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31245D"/>
    <w:multiLevelType w:val="hybridMultilevel"/>
    <w:tmpl w:val="074062FE"/>
    <w:lvl w:ilvl="0" w:tplc="F7528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D125B"/>
    <w:multiLevelType w:val="hybridMultilevel"/>
    <w:tmpl w:val="84A8AC8C"/>
    <w:lvl w:ilvl="0" w:tplc="71763AF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851C4B"/>
    <w:multiLevelType w:val="hybridMultilevel"/>
    <w:tmpl w:val="1EEA7326"/>
    <w:lvl w:ilvl="0" w:tplc="4AF4DE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8"/>
  </w:num>
  <w:num w:numId="4" w16cid:durableId="773863292">
    <w:abstractNumId w:val="23"/>
  </w:num>
  <w:num w:numId="5" w16cid:durableId="1547790521">
    <w:abstractNumId w:val="27"/>
  </w:num>
  <w:num w:numId="6" w16cid:durableId="366491841">
    <w:abstractNumId w:val="25"/>
  </w:num>
  <w:num w:numId="7" w16cid:durableId="1976642873">
    <w:abstractNumId w:val="5"/>
  </w:num>
  <w:num w:numId="8" w16cid:durableId="489566062">
    <w:abstractNumId w:val="34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24"/>
  </w:num>
  <w:num w:numId="12" w16cid:durableId="549802810">
    <w:abstractNumId w:val="19"/>
  </w:num>
  <w:num w:numId="13" w16cid:durableId="1581214335">
    <w:abstractNumId w:val="18"/>
  </w:num>
  <w:num w:numId="14" w16cid:durableId="715155558">
    <w:abstractNumId w:val="31"/>
  </w:num>
  <w:num w:numId="15" w16cid:durableId="1882395756">
    <w:abstractNumId w:val="35"/>
  </w:num>
  <w:num w:numId="16" w16cid:durableId="1975403898">
    <w:abstractNumId w:val="22"/>
  </w:num>
  <w:num w:numId="17" w16cid:durableId="460075431">
    <w:abstractNumId w:val="30"/>
  </w:num>
  <w:num w:numId="18" w16cid:durableId="1404639062">
    <w:abstractNumId w:val="2"/>
  </w:num>
  <w:num w:numId="19" w16cid:durableId="62682460">
    <w:abstractNumId w:val="14"/>
  </w:num>
  <w:num w:numId="20" w16cid:durableId="416051015">
    <w:abstractNumId w:val="20"/>
  </w:num>
  <w:num w:numId="21" w16cid:durableId="863175484">
    <w:abstractNumId w:val="10"/>
  </w:num>
  <w:num w:numId="22" w16cid:durableId="1386492921">
    <w:abstractNumId w:val="17"/>
  </w:num>
  <w:num w:numId="23" w16cid:durableId="2029602387">
    <w:abstractNumId w:val="4"/>
  </w:num>
  <w:num w:numId="24" w16cid:durableId="645625454">
    <w:abstractNumId w:val="13"/>
  </w:num>
  <w:num w:numId="25" w16cid:durableId="878014099">
    <w:abstractNumId w:val="12"/>
  </w:num>
  <w:num w:numId="26" w16cid:durableId="573396179">
    <w:abstractNumId w:val="32"/>
  </w:num>
  <w:num w:numId="27" w16cid:durableId="1494566470">
    <w:abstractNumId w:val="26"/>
  </w:num>
  <w:num w:numId="28" w16cid:durableId="1250968149">
    <w:abstractNumId w:val="6"/>
  </w:num>
  <w:num w:numId="29" w16cid:durableId="1935701956">
    <w:abstractNumId w:val="3"/>
  </w:num>
  <w:num w:numId="30" w16cid:durableId="163056034">
    <w:abstractNumId w:val="21"/>
  </w:num>
  <w:num w:numId="31" w16cid:durableId="1118331522">
    <w:abstractNumId w:val="16"/>
  </w:num>
  <w:num w:numId="32" w16cid:durableId="1640500102">
    <w:abstractNumId w:val="9"/>
  </w:num>
  <w:num w:numId="33" w16cid:durableId="1237469434">
    <w:abstractNumId w:val="33"/>
  </w:num>
  <w:num w:numId="34" w16cid:durableId="1978728740">
    <w:abstractNumId w:val="11"/>
  </w:num>
  <w:num w:numId="35" w16cid:durableId="218178084">
    <w:abstractNumId w:val="15"/>
  </w:num>
  <w:num w:numId="36" w16cid:durableId="380636105">
    <w:abstractNumId w:val="29"/>
  </w:num>
  <w:num w:numId="37" w16cid:durableId="197271257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472FA"/>
    <w:rsid w:val="000531EF"/>
    <w:rsid w:val="00053BE4"/>
    <w:rsid w:val="00061512"/>
    <w:rsid w:val="00063EC5"/>
    <w:rsid w:val="00067359"/>
    <w:rsid w:val="000771B9"/>
    <w:rsid w:val="000C1A90"/>
    <w:rsid w:val="000C1F8A"/>
    <w:rsid w:val="000C407F"/>
    <w:rsid w:val="000D28BB"/>
    <w:rsid w:val="001147B7"/>
    <w:rsid w:val="00115331"/>
    <w:rsid w:val="00130AA6"/>
    <w:rsid w:val="00133A65"/>
    <w:rsid w:val="001703BF"/>
    <w:rsid w:val="00175E75"/>
    <w:rsid w:val="00191475"/>
    <w:rsid w:val="00195DB7"/>
    <w:rsid w:val="001A0B76"/>
    <w:rsid w:val="001A3301"/>
    <w:rsid w:val="001A4F0E"/>
    <w:rsid w:val="001B5DEC"/>
    <w:rsid w:val="001D0657"/>
    <w:rsid w:val="001D7CF3"/>
    <w:rsid w:val="00205FD5"/>
    <w:rsid w:val="0021452B"/>
    <w:rsid w:val="0021737C"/>
    <w:rsid w:val="00224E07"/>
    <w:rsid w:val="00226F66"/>
    <w:rsid w:val="0023334A"/>
    <w:rsid w:val="00236C7D"/>
    <w:rsid w:val="00262C8D"/>
    <w:rsid w:val="002A43DB"/>
    <w:rsid w:val="002B5195"/>
    <w:rsid w:val="002F6C6A"/>
    <w:rsid w:val="0034110C"/>
    <w:rsid w:val="00343007"/>
    <w:rsid w:val="00373177"/>
    <w:rsid w:val="00391A2F"/>
    <w:rsid w:val="0039735A"/>
    <w:rsid w:val="003B0AD0"/>
    <w:rsid w:val="003C024A"/>
    <w:rsid w:val="003D456E"/>
    <w:rsid w:val="004010B0"/>
    <w:rsid w:val="00430267"/>
    <w:rsid w:val="004331CF"/>
    <w:rsid w:val="00451187"/>
    <w:rsid w:val="00464CAA"/>
    <w:rsid w:val="00470AF5"/>
    <w:rsid w:val="004825EC"/>
    <w:rsid w:val="004B51D8"/>
    <w:rsid w:val="004F053C"/>
    <w:rsid w:val="005050DF"/>
    <w:rsid w:val="005120FD"/>
    <w:rsid w:val="00515734"/>
    <w:rsid w:val="00534A03"/>
    <w:rsid w:val="005442BD"/>
    <w:rsid w:val="00553189"/>
    <w:rsid w:val="00553D81"/>
    <w:rsid w:val="00560165"/>
    <w:rsid w:val="0057057A"/>
    <w:rsid w:val="0059025F"/>
    <w:rsid w:val="005A0018"/>
    <w:rsid w:val="005D586C"/>
    <w:rsid w:val="006029A9"/>
    <w:rsid w:val="00614B18"/>
    <w:rsid w:val="00643CF9"/>
    <w:rsid w:val="00654E51"/>
    <w:rsid w:val="00657A3F"/>
    <w:rsid w:val="00683218"/>
    <w:rsid w:val="006A04E6"/>
    <w:rsid w:val="006B0839"/>
    <w:rsid w:val="006B1D3F"/>
    <w:rsid w:val="006B677D"/>
    <w:rsid w:val="006C3159"/>
    <w:rsid w:val="006C40A1"/>
    <w:rsid w:val="006C7AA2"/>
    <w:rsid w:val="006F375C"/>
    <w:rsid w:val="00707C52"/>
    <w:rsid w:val="00721B45"/>
    <w:rsid w:val="00723F04"/>
    <w:rsid w:val="00725561"/>
    <w:rsid w:val="00743B87"/>
    <w:rsid w:val="00767CEB"/>
    <w:rsid w:val="0079184A"/>
    <w:rsid w:val="007A2381"/>
    <w:rsid w:val="007B047F"/>
    <w:rsid w:val="007B561E"/>
    <w:rsid w:val="007C73C4"/>
    <w:rsid w:val="007D1502"/>
    <w:rsid w:val="007D54FE"/>
    <w:rsid w:val="007F18DA"/>
    <w:rsid w:val="00854DDE"/>
    <w:rsid w:val="0088055E"/>
    <w:rsid w:val="00882A98"/>
    <w:rsid w:val="00886AA9"/>
    <w:rsid w:val="00892C87"/>
    <w:rsid w:val="00896C70"/>
    <w:rsid w:val="008B0CEF"/>
    <w:rsid w:val="008D6501"/>
    <w:rsid w:val="008E29F2"/>
    <w:rsid w:val="00907B80"/>
    <w:rsid w:val="009525AE"/>
    <w:rsid w:val="00956955"/>
    <w:rsid w:val="00973C73"/>
    <w:rsid w:val="009B2DF1"/>
    <w:rsid w:val="009B6AC7"/>
    <w:rsid w:val="009B7BF1"/>
    <w:rsid w:val="009C164F"/>
    <w:rsid w:val="009C5F65"/>
    <w:rsid w:val="00A003EE"/>
    <w:rsid w:val="00A43769"/>
    <w:rsid w:val="00A5203C"/>
    <w:rsid w:val="00A73DE8"/>
    <w:rsid w:val="00A93268"/>
    <w:rsid w:val="00AA445F"/>
    <w:rsid w:val="00AB01F3"/>
    <w:rsid w:val="00AB4443"/>
    <w:rsid w:val="00AC3343"/>
    <w:rsid w:val="00AD48F9"/>
    <w:rsid w:val="00AE375B"/>
    <w:rsid w:val="00AF2F0E"/>
    <w:rsid w:val="00B079C0"/>
    <w:rsid w:val="00B11384"/>
    <w:rsid w:val="00B144D8"/>
    <w:rsid w:val="00B27203"/>
    <w:rsid w:val="00B963CF"/>
    <w:rsid w:val="00B979E8"/>
    <w:rsid w:val="00BA5DD3"/>
    <w:rsid w:val="00BC41F6"/>
    <w:rsid w:val="00BE4EF5"/>
    <w:rsid w:val="00C10F79"/>
    <w:rsid w:val="00C455D2"/>
    <w:rsid w:val="00C50EE4"/>
    <w:rsid w:val="00C6432C"/>
    <w:rsid w:val="00C74060"/>
    <w:rsid w:val="00C96765"/>
    <w:rsid w:val="00CB1E85"/>
    <w:rsid w:val="00CC028A"/>
    <w:rsid w:val="00CC408F"/>
    <w:rsid w:val="00CF0D46"/>
    <w:rsid w:val="00CF6A52"/>
    <w:rsid w:val="00D113F0"/>
    <w:rsid w:val="00D126E6"/>
    <w:rsid w:val="00D22DA0"/>
    <w:rsid w:val="00D50AFE"/>
    <w:rsid w:val="00D677DA"/>
    <w:rsid w:val="00D866E9"/>
    <w:rsid w:val="00DA32B5"/>
    <w:rsid w:val="00DB62C2"/>
    <w:rsid w:val="00DB766B"/>
    <w:rsid w:val="00DC37CE"/>
    <w:rsid w:val="00DD3949"/>
    <w:rsid w:val="00DE263F"/>
    <w:rsid w:val="00E04728"/>
    <w:rsid w:val="00E16357"/>
    <w:rsid w:val="00E21664"/>
    <w:rsid w:val="00E33217"/>
    <w:rsid w:val="00E40DA9"/>
    <w:rsid w:val="00E42B01"/>
    <w:rsid w:val="00E625FA"/>
    <w:rsid w:val="00E712E2"/>
    <w:rsid w:val="00E94958"/>
    <w:rsid w:val="00ED0C45"/>
    <w:rsid w:val="00ED0D23"/>
    <w:rsid w:val="00ED2F17"/>
    <w:rsid w:val="00ED46F9"/>
    <w:rsid w:val="00EE0B82"/>
    <w:rsid w:val="00EF132C"/>
    <w:rsid w:val="00EF2482"/>
    <w:rsid w:val="00EF33BC"/>
    <w:rsid w:val="00EF3D7D"/>
    <w:rsid w:val="00F04AFF"/>
    <w:rsid w:val="00F12713"/>
    <w:rsid w:val="00F31C27"/>
    <w:rsid w:val="00F45677"/>
    <w:rsid w:val="00F474C9"/>
    <w:rsid w:val="00F60A3F"/>
    <w:rsid w:val="00F7076F"/>
    <w:rsid w:val="00FA0D86"/>
    <w:rsid w:val="00FA2C44"/>
    <w:rsid w:val="00FB234C"/>
    <w:rsid w:val="00FB6DE3"/>
    <w:rsid w:val="00FC0BCF"/>
    <w:rsid w:val="00FC15FE"/>
    <w:rsid w:val="00FD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aliases w:val="Nagłówek strony"/>
    <w:basedOn w:val="Normalny"/>
    <w:link w:val="NagwekZnak"/>
    <w:uiPriority w:val="99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Akapit z listą5,T_SZ_List Paragraph,normalny tekst,Akapit z listą BS,Kolorowa lista — akcent 11,Colorful List - Accent 11,CW_Lista,Akapit z listą4,Akapit z listą1,Średnia siatka 1 — akcent 21,sw tekst,Obiekt,List Paragraph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026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0267"/>
    <w:rPr>
      <w:sz w:val="22"/>
      <w:szCs w:val="22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- Accent 11 Znak,CW_Lista Znak,Akapit z listą4 Znak,Akapit z listą1 Znak"/>
    <w:link w:val="Akapitzlist"/>
    <w:uiPriority w:val="34"/>
    <w:qFormat/>
    <w:locked/>
    <w:rsid w:val="0023334A"/>
    <w:rPr>
      <w:sz w:val="22"/>
      <w:szCs w:val="22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23334A"/>
    <w:rPr>
      <w:sz w:val="22"/>
      <w:szCs w:val="22"/>
    </w:rPr>
  </w:style>
  <w:style w:type="paragraph" w:customStyle="1" w:styleId="redniasiatka21">
    <w:name w:val="Średnia siatka 21"/>
    <w:link w:val="redniasiatka2Znak"/>
    <w:uiPriority w:val="99"/>
    <w:qFormat/>
    <w:rsid w:val="0023334A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character" w:customStyle="1" w:styleId="redniasiatka2Znak">
    <w:name w:val="Średnia siatka 2 Znak"/>
    <w:link w:val="redniasiatka21"/>
    <w:uiPriority w:val="99"/>
    <w:locked/>
    <w:rsid w:val="0023334A"/>
    <w:rPr>
      <w:rFonts w:ascii="Times New Roman" w:hAnsi="Times New Roman"/>
      <w:color w:val="000000"/>
      <w:sz w:val="22"/>
    </w:rPr>
  </w:style>
  <w:style w:type="paragraph" w:styleId="Poprawka">
    <w:name w:val="Revision"/>
    <w:hidden/>
    <w:uiPriority w:val="99"/>
    <w:semiHidden/>
    <w:rsid w:val="00C50E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8" ma:contentTypeDescription="Utwórz nowy dokument." ma:contentTypeScope="" ma:versionID="323702fb2ade1751700e201f903f5d70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70500e4baf364dbd6559a7be00071078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78CF0-C030-4C07-9DA7-F7A996DB56A2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customXml/itemProps2.xml><?xml version="1.0" encoding="utf-8"?>
<ds:datastoreItem xmlns:ds="http://schemas.openxmlformats.org/officeDocument/2006/customXml" ds:itemID="{943554DA-6B98-4395-AFA0-9D8BED974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DD7818-9C92-492E-BB23-51027CEA4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27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Author</cp:lastModifiedBy>
  <cp:revision>31</cp:revision>
  <cp:lastPrinted>2016-01-19T12:54:00Z</cp:lastPrinted>
  <dcterms:created xsi:type="dcterms:W3CDTF">2026-06-30T10:54:00Z</dcterms:created>
  <dcterms:modified xsi:type="dcterms:W3CDTF">2026-08-06T11:40:00Z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  <property fmtid="{D5CDD505-2E9C-101B-9397-08002B2CF9AE}" pid="3" name="MediaServiceImageTags">
    <vt:lpwstr/>
  </property>
</Properties>
</file>