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E0EFD" w14:textId="7AD57D9C" w:rsidR="00C168F8" w:rsidRPr="00B91FD4" w:rsidRDefault="00C168F8" w:rsidP="00C168F8">
      <w:pPr>
        <w:pStyle w:val="Nagwek"/>
        <w:jc w:val="right"/>
        <w:rPr>
          <w:rFonts w:ascii="Times New Roman" w:hAnsi="Times New Roman"/>
          <w:b/>
          <w:iCs/>
        </w:rPr>
      </w:pPr>
      <w:r w:rsidRPr="00B91FD4">
        <w:rPr>
          <w:rFonts w:ascii="Times New Roman" w:hAnsi="Times New Roman"/>
          <w:b/>
          <w:iCs/>
        </w:rPr>
        <w:t xml:space="preserve">Załącznik nr </w:t>
      </w:r>
      <w:r w:rsidR="00443390">
        <w:rPr>
          <w:rFonts w:ascii="Times New Roman" w:hAnsi="Times New Roman"/>
          <w:b/>
          <w:iCs/>
        </w:rPr>
        <w:t>8</w:t>
      </w:r>
      <w:r w:rsidRPr="00B91FD4">
        <w:rPr>
          <w:rFonts w:ascii="Times New Roman" w:hAnsi="Times New Roman"/>
          <w:b/>
          <w:iCs/>
        </w:rPr>
        <w:t xml:space="preserve"> do SWZ </w:t>
      </w:r>
    </w:p>
    <w:p w14:paraId="4A76727F" w14:textId="77777777" w:rsidR="00F9188F" w:rsidRDefault="00F9188F" w:rsidP="00F9188F">
      <w:pPr>
        <w:suppressAutoHyphens/>
        <w:spacing w:before="120" w:line="276" w:lineRule="auto"/>
        <w:ind w:right="68"/>
        <w:jc w:val="right"/>
        <w:rPr>
          <w:rFonts w:ascii="Times New Roman" w:hAnsi="Times New Roman"/>
          <w:b/>
          <w:lang w:eastAsia="ar-SA"/>
        </w:rPr>
      </w:pPr>
    </w:p>
    <w:p w14:paraId="48B6BAE7" w14:textId="30591B82" w:rsidR="00F9188F" w:rsidRPr="00D209FC" w:rsidRDefault="00F9188F" w:rsidP="00F9188F">
      <w:pPr>
        <w:suppressAutoHyphens/>
        <w:spacing w:before="120" w:line="276" w:lineRule="auto"/>
        <w:ind w:right="68"/>
        <w:jc w:val="both"/>
        <w:rPr>
          <w:rFonts w:ascii="Times New Roman" w:hAnsi="Times New Roman"/>
          <w:i/>
          <w:sz w:val="20"/>
          <w:lang w:eastAsia="ar-SA"/>
        </w:rPr>
      </w:pPr>
      <w:r w:rsidRPr="00D209FC">
        <w:rPr>
          <w:rFonts w:ascii="Times New Roman" w:hAnsi="Times New Roman"/>
          <w:b/>
          <w:lang w:eastAsia="ar-SA"/>
        </w:rPr>
        <w:t>Podmiot udostępniający zasoby:</w:t>
      </w:r>
      <w:r w:rsidR="008E63B7">
        <w:rPr>
          <w:rFonts w:ascii="Times New Roman" w:hAnsi="Times New Roman"/>
          <w:b/>
          <w:lang w:eastAsia="ar-SA"/>
        </w:rPr>
        <w:t xml:space="preserve"> </w:t>
      </w:r>
    </w:p>
    <w:p w14:paraId="252D118D" w14:textId="77777777" w:rsidR="00F9188F" w:rsidRPr="00D209FC" w:rsidRDefault="00F9188F" w:rsidP="00F9188F">
      <w:pPr>
        <w:suppressAutoHyphens/>
        <w:spacing w:before="240" w:line="276" w:lineRule="auto"/>
        <w:ind w:right="68"/>
        <w:jc w:val="both"/>
        <w:rPr>
          <w:rFonts w:ascii="Times New Roman" w:hAnsi="Times New Roman"/>
          <w:lang w:eastAsia="ar-SA"/>
        </w:rPr>
      </w:pPr>
      <w:r w:rsidRPr="00D209FC">
        <w:rPr>
          <w:rFonts w:ascii="Times New Roman" w:hAnsi="Times New Roman"/>
          <w:lang w:eastAsia="ar-SA"/>
        </w:rPr>
        <w:t>………………………………………………………………</w:t>
      </w:r>
      <w:r>
        <w:rPr>
          <w:rFonts w:ascii="Times New Roman" w:hAnsi="Times New Roman"/>
          <w:lang w:eastAsia="ar-SA"/>
        </w:rPr>
        <w:t>…</w:t>
      </w:r>
    </w:p>
    <w:p w14:paraId="4D071BB3" w14:textId="77777777" w:rsidR="00F9188F" w:rsidRPr="00D209FC" w:rsidRDefault="00F9188F" w:rsidP="00F9188F">
      <w:pPr>
        <w:suppressAutoHyphens/>
        <w:spacing w:before="240" w:line="276" w:lineRule="auto"/>
        <w:ind w:right="68"/>
        <w:jc w:val="both"/>
        <w:rPr>
          <w:rFonts w:ascii="Times New Roman" w:hAnsi="Times New Roman"/>
          <w:i/>
          <w:sz w:val="20"/>
          <w:lang w:eastAsia="ar-SA"/>
        </w:rPr>
      </w:pPr>
      <w:r w:rsidRPr="00D209FC">
        <w:rPr>
          <w:rFonts w:ascii="Times New Roman" w:hAnsi="Times New Roman"/>
          <w:lang w:eastAsia="ar-SA"/>
        </w:rPr>
        <w:t>…………………………………………………………………</w:t>
      </w:r>
    </w:p>
    <w:p w14:paraId="161D69D7" w14:textId="40E6F848" w:rsidR="007D75C9" w:rsidRPr="00B91FD4" w:rsidRDefault="00F9188F" w:rsidP="00F9188F">
      <w:pPr>
        <w:spacing w:line="300" w:lineRule="auto"/>
        <w:rPr>
          <w:rFonts w:ascii="Times New Roman" w:hAnsi="Times New Roman"/>
          <w:i/>
          <w:sz w:val="18"/>
          <w:szCs w:val="18"/>
        </w:rPr>
      </w:pPr>
      <w:r w:rsidRPr="00B91FD4">
        <w:rPr>
          <w:rFonts w:ascii="Times New Roman" w:hAnsi="Times New Roman"/>
          <w:i/>
          <w:sz w:val="18"/>
          <w:szCs w:val="18"/>
        </w:rPr>
        <w:t>(pełna nazwa/firma, adres, w zależności od podmiotu: NIP/PESEL, KRS/CEIDG)</w:t>
      </w:r>
    </w:p>
    <w:p w14:paraId="3994917A" w14:textId="099B99E2" w:rsidR="00F9188F" w:rsidRDefault="00F9188F" w:rsidP="00F9188F">
      <w:pPr>
        <w:spacing w:before="240" w:after="240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u w:val="single"/>
        </w:rPr>
        <w:t xml:space="preserve">ZOBOWIĄZANIE PODMIOTU UDOSTĘPNIAJĄCEGO ZASOBY  </w:t>
      </w:r>
      <w:r>
        <w:rPr>
          <w:rFonts w:ascii="Times New Roman" w:hAnsi="Times New Roman"/>
          <w:b/>
          <w:u w:val="single"/>
        </w:rPr>
        <w:br/>
      </w:r>
      <w:r w:rsidRPr="001D01C1">
        <w:rPr>
          <w:rFonts w:ascii="Times New Roman" w:hAnsi="Times New Roman"/>
          <w:sz w:val="20"/>
          <w:szCs w:val="20"/>
        </w:rPr>
        <w:t xml:space="preserve">składane na podstawie art. 118 ustawy z dnia 11 września 2019 r. – Prawo zamówień publicznych </w:t>
      </w:r>
      <w:r>
        <w:rPr>
          <w:rFonts w:ascii="Times New Roman" w:hAnsi="Times New Roman"/>
          <w:sz w:val="20"/>
          <w:szCs w:val="20"/>
        </w:rPr>
        <w:br/>
      </w:r>
      <w:r w:rsidRPr="001D01C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 </w:t>
      </w:r>
      <w:r w:rsidRPr="001D01C1">
        <w:rPr>
          <w:rFonts w:ascii="Times New Roman" w:hAnsi="Times New Roman"/>
          <w:sz w:val="20"/>
          <w:szCs w:val="20"/>
        </w:rPr>
        <w:t xml:space="preserve">Dz. U. </w:t>
      </w:r>
      <w:r w:rsidR="004C2C57">
        <w:rPr>
          <w:rFonts w:ascii="Times New Roman" w:hAnsi="Times New Roman"/>
          <w:sz w:val="20"/>
          <w:szCs w:val="20"/>
        </w:rPr>
        <w:t>2026</w:t>
      </w:r>
      <w:r w:rsidR="004170E6">
        <w:rPr>
          <w:rFonts w:ascii="Times New Roman" w:hAnsi="Times New Roman"/>
          <w:sz w:val="20"/>
          <w:szCs w:val="20"/>
        </w:rPr>
        <w:t xml:space="preserve"> poz. 793</w:t>
      </w:r>
      <w:r w:rsidRPr="001D01C1">
        <w:rPr>
          <w:rFonts w:ascii="Times New Roman" w:hAnsi="Times New Roman"/>
          <w:sz w:val="20"/>
          <w:szCs w:val="20"/>
        </w:rPr>
        <w:t xml:space="preserve">) </w:t>
      </w:r>
    </w:p>
    <w:p w14:paraId="139DD276" w14:textId="2B107BB0" w:rsidR="00F9188F" w:rsidRPr="00467427" w:rsidRDefault="00F9188F" w:rsidP="00F9188F">
      <w:pPr>
        <w:pStyle w:val="redniasiatka21"/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Hlk69392884"/>
      <w:r w:rsidRPr="00467427">
        <w:rPr>
          <w:bCs/>
          <w:sz w:val="24"/>
          <w:szCs w:val="24"/>
        </w:rPr>
        <w:t xml:space="preserve">(Znak </w:t>
      </w:r>
      <w:r w:rsidRPr="00E2397D">
        <w:rPr>
          <w:bCs/>
          <w:sz w:val="24"/>
          <w:szCs w:val="24"/>
        </w:rPr>
        <w:t>postępowania: RzPP-DOA-WAD.26</w:t>
      </w:r>
      <w:r w:rsidR="002411CB" w:rsidRPr="00E2397D">
        <w:rPr>
          <w:bCs/>
          <w:sz w:val="24"/>
          <w:szCs w:val="24"/>
        </w:rPr>
        <w:t>1</w:t>
      </w:r>
      <w:r w:rsidRPr="00E2397D">
        <w:rPr>
          <w:bCs/>
          <w:sz w:val="24"/>
          <w:szCs w:val="24"/>
        </w:rPr>
        <w:t>.</w:t>
      </w:r>
      <w:r w:rsidR="004170E6">
        <w:rPr>
          <w:bCs/>
          <w:sz w:val="24"/>
          <w:szCs w:val="24"/>
        </w:rPr>
        <w:t>8</w:t>
      </w:r>
      <w:r w:rsidRPr="00E2397D">
        <w:rPr>
          <w:bCs/>
          <w:sz w:val="24"/>
          <w:szCs w:val="24"/>
        </w:rPr>
        <w:t>.202</w:t>
      </w:r>
      <w:r w:rsidR="00221677">
        <w:rPr>
          <w:bCs/>
          <w:sz w:val="24"/>
          <w:szCs w:val="24"/>
        </w:rPr>
        <w:t>6</w:t>
      </w:r>
      <w:r w:rsidRPr="00E2397D">
        <w:rPr>
          <w:bCs/>
          <w:sz w:val="24"/>
          <w:szCs w:val="24"/>
        </w:rPr>
        <w:t>)</w:t>
      </w:r>
    </w:p>
    <w:bookmarkEnd w:id="0"/>
    <w:p w14:paraId="289FA3E1" w14:textId="6085E3DE" w:rsidR="00F9188F" w:rsidRPr="001D01C1" w:rsidRDefault="00F9188F" w:rsidP="009C300B">
      <w:pPr>
        <w:spacing w:before="240" w:after="240" w:line="276" w:lineRule="auto"/>
        <w:rPr>
          <w:rFonts w:ascii="Times New Roman" w:hAnsi="Times New Roman"/>
          <w:sz w:val="20"/>
          <w:szCs w:val="20"/>
        </w:rPr>
      </w:pPr>
    </w:p>
    <w:p w14:paraId="0F5EAC42" w14:textId="77777777" w:rsidR="00F9188F" w:rsidRPr="00D209FC" w:rsidRDefault="00F9188F" w:rsidP="00F9188F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proofErr w:type="gramStart"/>
      <w:r w:rsidRPr="00D209FC">
        <w:rPr>
          <w:rFonts w:ascii="Times New Roman" w:hAnsi="Times New Roman"/>
          <w:sz w:val="22"/>
          <w:szCs w:val="22"/>
        </w:rPr>
        <w:t>Oświadczam</w:t>
      </w:r>
      <w:proofErr w:type="gramEnd"/>
      <w:r w:rsidRPr="00D209FC">
        <w:rPr>
          <w:rFonts w:ascii="Times New Roman" w:hAnsi="Times New Roman"/>
          <w:sz w:val="22"/>
          <w:szCs w:val="22"/>
        </w:rPr>
        <w:t xml:space="preserve"> że udostępniam Wykonawcy </w:t>
      </w:r>
      <w:r w:rsidRPr="00D209FC">
        <w:rPr>
          <w:rFonts w:ascii="Times New Roman" w:hAnsi="Times New Roman"/>
          <w:sz w:val="22"/>
          <w:szCs w:val="22"/>
        </w:rPr>
        <w:tab/>
      </w:r>
    </w:p>
    <w:p w14:paraId="3E031853" w14:textId="77777777" w:rsidR="00F9188F" w:rsidRPr="00D209FC" w:rsidRDefault="00F9188F" w:rsidP="00F9188F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ab/>
      </w:r>
    </w:p>
    <w:p w14:paraId="17C8F269" w14:textId="77777777" w:rsidR="00F9188F" w:rsidRPr="001D01C1" w:rsidRDefault="00F9188F" w:rsidP="00F9188F">
      <w:pPr>
        <w:pStyle w:val="Zwykytekst1"/>
        <w:spacing w:line="276" w:lineRule="auto"/>
        <w:ind w:right="-340" w:firstLine="3969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r w:rsidRPr="001D01C1">
        <w:rPr>
          <w:rFonts w:ascii="Times New Roman" w:hAnsi="Times New Roman"/>
          <w:i/>
          <w:sz w:val="22"/>
          <w:szCs w:val="22"/>
          <w:vertAlign w:val="superscript"/>
        </w:rPr>
        <w:t>(nazwa i adres Wykonawcy)</w:t>
      </w:r>
    </w:p>
    <w:p w14:paraId="130859D9" w14:textId="77777777" w:rsidR="00F9188F" w:rsidRPr="00D209FC" w:rsidRDefault="00F9188F" w:rsidP="00F9188F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 xml:space="preserve">niezbędne zasoby </w:t>
      </w:r>
      <w:r w:rsidRPr="00D209FC">
        <w:rPr>
          <w:rFonts w:ascii="Times New Roman" w:hAnsi="Times New Roman"/>
          <w:sz w:val="22"/>
          <w:szCs w:val="22"/>
        </w:rPr>
        <w:tab/>
      </w:r>
    </w:p>
    <w:p w14:paraId="426B9A0C" w14:textId="77777777" w:rsidR="00F9188F" w:rsidRPr="00D209FC" w:rsidRDefault="00F9188F" w:rsidP="00F9188F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ab/>
      </w:r>
    </w:p>
    <w:p w14:paraId="35018B63" w14:textId="77777777" w:rsidR="00F9188F" w:rsidRPr="001D01C1" w:rsidRDefault="00F9188F" w:rsidP="00F9188F">
      <w:pPr>
        <w:pStyle w:val="Zwykytekst1"/>
        <w:spacing w:line="276" w:lineRule="auto"/>
        <w:ind w:right="-340" w:firstLine="709"/>
        <w:rPr>
          <w:rFonts w:ascii="Times New Roman" w:hAnsi="Times New Roman"/>
          <w:sz w:val="22"/>
          <w:szCs w:val="22"/>
          <w:vertAlign w:val="superscript"/>
        </w:rPr>
      </w:pPr>
      <w:r w:rsidRPr="001D01C1">
        <w:rPr>
          <w:rFonts w:ascii="Times New Roman" w:hAnsi="Times New Roman"/>
          <w:sz w:val="22"/>
          <w:szCs w:val="22"/>
          <w:vertAlign w:val="superscript"/>
        </w:rPr>
        <w:t>(zakres zasobów, które zostaną udostępnione Wykonawcy – zdolność techniczna lub zawodowa lub sytuacja finansowa lub ekonomiczna)</w:t>
      </w:r>
    </w:p>
    <w:p w14:paraId="174D2451" w14:textId="77777777" w:rsidR="00F9188F" w:rsidRDefault="00F9188F" w:rsidP="00F9188F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>przy wykonywaniu przedmiotowego zamówienia.</w:t>
      </w:r>
    </w:p>
    <w:p w14:paraId="0576F89E" w14:textId="77777777" w:rsidR="00F9188F" w:rsidRPr="00D209FC" w:rsidRDefault="00F9188F" w:rsidP="00F9188F">
      <w:pPr>
        <w:pStyle w:val="Zwykytekst1"/>
        <w:spacing w:before="120"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>Oświadczam, że:</w:t>
      </w:r>
    </w:p>
    <w:p w14:paraId="402C79EC" w14:textId="77777777" w:rsidR="00F9188F" w:rsidRDefault="00F9188F" w:rsidP="00F9188F">
      <w:pPr>
        <w:pStyle w:val="Zwykytekst1"/>
        <w:numPr>
          <w:ilvl w:val="0"/>
          <w:numId w:val="37"/>
        </w:numPr>
        <w:spacing w:line="276" w:lineRule="auto"/>
        <w:ind w:left="284" w:right="-340" w:hanging="284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>udostępniam Wykonawcy ww. zasoby w następującym zakresie:</w:t>
      </w:r>
    </w:p>
    <w:p w14:paraId="054E393D" w14:textId="77777777" w:rsidR="00F9188F" w:rsidRPr="00D209FC" w:rsidRDefault="00F9188F" w:rsidP="00F9188F">
      <w:pPr>
        <w:pStyle w:val="Zwykytekst1"/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</w:t>
      </w:r>
    </w:p>
    <w:p w14:paraId="24F69F38" w14:textId="77777777" w:rsidR="00F9188F" w:rsidRPr="001D01C1" w:rsidRDefault="00F9188F" w:rsidP="00F9188F">
      <w:pPr>
        <w:pStyle w:val="Zwykytekst1"/>
        <w:tabs>
          <w:tab w:val="right" w:leader="dot" w:pos="9356"/>
        </w:tabs>
        <w:spacing w:line="276" w:lineRule="auto"/>
        <w:ind w:right="-340" w:firstLine="709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 w:rsidRPr="001D01C1">
        <w:rPr>
          <w:rFonts w:ascii="Times New Roman" w:hAnsi="Times New Roman"/>
          <w:i/>
          <w:iCs/>
          <w:sz w:val="22"/>
          <w:szCs w:val="22"/>
          <w:vertAlign w:val="superscript"/>
        </w:rPr>
        <w:t xml:space="preserve">(należy  wpisać  nazwę, przedmiot  zrealizowanych  </w:t>
      </w:r>
      <w:proofErr w:type="gramStart"/>
      <w:r w:rsidRPr="001D01C1">
        <w:rPr>
          <w:rFonts w:ascii="Times New Roman" w:hAnsi="Times New Roman"/>
          <w:i/>
          <w:iCs/>
          <w:sz w:val="22"/>
          <w:szCs w:val="22"/>
          <w:vertAlign w:val="superscript"/>
        </w:rPr>
        <w:t>zamówień,  podczas</w:t>
      </w:r>
      <w:proofErr w:type="gramEnd"/>
      <w:r w:rsidRPr="001D01C1">
        <w:rPr>
          <w:rFonts w:ascii="Times New Roman" w:hAnsi="Times New Roman"/>
          <w:i/>
          <w:iCs/>
          <w:sz w:val="22"/>
          <w:szCs w:val="22"/>
          <w:vertAlign w:val="superscript"/>
        </w:rPr>
        <w:t xml:space="preserve">  których  zdobyto  </w:t>
      </w:r>
      <w:proofErr w:type="gramStart"/>
      <w:r w:rsidRPr="001D01C1">
        <w:rPr>
          <w:rFonts w:ascii="Times New Roman" w:hAnsi="Times New Roman"/>
          <w:i/>
          <w:iCs/>
          <w:sz w:val="22"/>
          <w:szCs w:val="22"/>
          <w:vertAlign w:val="superscript"/>
        </w:rPr>
        <w:t>zasób,  będący</w:t>
      </w:r>
      <w:proofErr w:type="gramEnd"/>
      <w:r w:rsidRPr="001D01C1">
        <w:rPr>
          <w:rFonts w:ascii="Times New Roman" w:hAnsi="Times New Roman"/>
          <w:i/>
          <w:iCs/>
          <w:sz w:val="22"/>
          <w:szCs w:val="22"/>
          <w:vertAlign w:val="superscript"/>
        </w:rPr>
        <w:t xml:space="preserve">  przedmiotem niniejszego zobowiązania)</w:t>
      </w:r>
    </w:p>
    <w:p w14:paraId="2446FAD1" w14:textId="77777777" w:rsidR="00F9188F" w:rsidRPr="00D209FC" w:rsidRDefault="00F9188F" w:rsidP="00F9188F">
      <w:pPr>
        <w:pStyle w:val="Zwykytekst1"/>
        <w:numPr>
          <w:ilvl w:val="0"/>
          <w:numId w:val="37"/>
        </w:numPr>
        <w:spacing w:line="276" w:lineRule="auto"/>
        <w:ind w:left="284" w:right="-340" w:hanging="284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>sposób wykorzystania udostępnionych przeze mnie zasobów będzie następujący:</w:t>
      </w:r>
    </w:p>
    <w:p w14:paraId="5210E4BD" w14:textId="77777777" w:rsidR="00F9188F" w:rsidRPr="00D209FC" w:rsidRDefault="00F9188F" w:rsidP="00F9188F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6D240511" w14:textId="77777777" w:rsidR="00F9188F" w:rsidRPr="001D01C1" w:rsidRDefault="00F9188F" w:rsidP="00F9188F">
      <w:pPr>
        <w:pStyle w:val="Zwykytekst1"/>
        <w:spacing w:line="276" w:lineRule="auto"/>
        <w:ind w:right="-340" w:firstLine="2127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 w:rsidRPr="001D01C1">
        <w:rPr>
          <w:rFonts w:ascii="Times New Roman" w:hAnsi="Times New Roman"/>
          <w:i/>
          <w:iCs/>
          <w:sz w:val="22"/>
          <w:szCs w:val="22"/>
          <w:vertAlign w:val="superscript"/>
        </w:rPr>
        <w:t>(należy wpisać w jaki sposób zasób Podmiotu będzie wykorzystany podczas realizacji zamówienia)</w:t>
      </w:r>
    </w:p>
    <w:p w14:paraId="19E35849" w14:textId="77777777" w:rsidR="00F9188F" w:rsidRDefault="00F9188F" w:rsidP="00F9188F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hAnsi="Times New Roman"/>
          <w:lang w:eastAsia="ar-SA"/>
        </w:rPr>
      </w:pPr>
      <w:r w:rsidRPr="00D209FC">
        <w:rPr>
          <w:rFonts w:ascii="Times New Roman" w:hAnsi="Times New Roman"/>
          <w:lang w:eastAsia="ar-SA"/>
        </w:rPr>
        <w:t>okres mojego udziału przy wykonywaniu zamówienia będzie następujący:</w:t>
      </w:r>
    </w:p>
    <w:p w14:paraId="41BEACC8" w14:textId="77777777" w:rsidR="00F9188F" w:rsidRPr="00D209FC" w:rsidRDefault="00F9188F" w:rsidP="00F9188F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4AF73A57" w14:textId="77777777" w:rsidR="00F9188F" w:rsidRPr="001D01C1" w:rsidRDefault="00F9188F" w:rsidP="00F9188F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 w:rsidRPr="001D01C1">
        <w:rPr>
          <w:rFonts w:ascii="Times New Roman" w:hAnsi="Times New Roman"/>
          <w:i/>
          <w:iCs/>
          <w:sz w:val="22"/>
          <w:szCs w:val="22"/>
          <w:vertAlign w:val="superscript"/>
        </w:rPr>
        <w:t>(należy wpisać okres, w którym zasoby będą udostępniane Wykonawcy)</w:t>
      </w:r>
    </w:p>
    <w:p w14:paraId="0985F29A" w14:textId="77777777" w:rsidR="00F9188F" w:rsidRPr="00156803" w:rsidRDefault="00F9188F" w:rsidP="00F9188F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hAnsi="Times New Roman"/>
          <w:lang w:eastAsia="ar-SA"/>
        </w:rPr>
      </w:pPr>
      <w:r w:rsidRPr="00156803">
        <w:rPr>
          <w:rFonts w:ascii="Times New Roman" w:hAnsi="Times New Roman"/>
          <w:lang w:eastAsia="ar-SA"/>
        </w:rPr>
        <w:t>zakres mojego udziału przy wykonaniu zamówienia będzie następujący:</w:t>
      </w:r>
    </w:p>
    <w:p w14:paraId="72B8ACFF" w14:textId="77777777" w:rsidR="00F9188F" w:rsidRPr="004E2C7F" w:rsidRDefault="00F9188F" w:rsidP="00F9188F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</w:t>
      </w:r>
    </w:p>
    <w:p w14:paraId="31D1B58A" w14:textId="77777777" w:rsidR="00F9188F" w:rsidRPr="001D01C1" w:rsidRDefault="00F9188F" w:rsidP="00F9188F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  <w:r w:rsidRPr="001D01C1">
        <w:rPr>
          <w:rFonts w:ascii="Times New Roman" w:hAnsi="Times New Roman"/>
          <w:i/>
          <w:iCs/>
          <w:sz w:val="22"/>
          <w:szCs w:val="22"/>
          <w:vertAlign w:val="superscript"/>
        </w:rPr>
        <w:t xml:space="preserve">(należy wpisać w jakim zakresie Podmiot udostępniający zasoby będzie brał udział w realizacji zamówienia tj. jaki zakres będzie wykonywał) </w:t>
      </w:r>
    </w:p>
    <w:p w14:paraId="033462FE" w14:textId="77777777" w:rsidR="00F9188F" w:rsidRPr="007F442A" w:rsidRDefault="00F9188F" w:rsidP="00F9188F">
      <w:pPr>
        <w:spacing w:before="360" w:line="276" w:lineRule="auto"/>
        <w:jc w:val="both"/>
        <w:rPr>
          <w:rFonts w:ascii="Times New Roman" w:hAnsi="Times New Roman"/>
          <w:b/>
          <w:i/>
          <w:iCs/>
        </w:rPr>
      </w:pPr>
      <w:r w:rsidRPr="007F442A">
        <w:rPr>
          <w:rFonts w:ascii="Times New Roman" w:hAnsi="Times New Roman"/>
          <w:i/>
        </w:rPr>
        <w:t>*</w:t>
      </w:r>
      <w:r w:rsidRPr="007F442A">
        <w:rPr>
          <w:rFonts w:ascii="Times New Roman" w:hAnsi="Times New Roman"/>
        </w:rPr>
        <w:t xml:space="preserve"> </w:t>
      </w:r>
      <w:r w:rsidRPr="007F442A">
        <w:rPr>
          <w:rFonts w:ascii="Times New Roman" w:hAnsi="Times New Roman"/>
          <w:b/>
          <w:i/>
          <w:iCs/>
        </w:rPr>
        <w:t>Informacja dla Podmiotu udostępniającego zasoby:</w:t>
      </w:r>
    </w:p>
    <w:p w14:paraId="40ED4793" w14:textId="040A553E" w:rsidR="00721B45" w:rsidRPr="00614CB1" w:rsidRDefault="00F9188F" w:rsidP="00EE43AC">
      <w:pPr>
        <w:jc w:val="both"/>
        <w:rPr>
          <w:color w:val="002060"/>
        </w:rPr>
      </w:pPr>
      <w:r w:rsidRPr="3F1E22EC">
        <w:rPr>
          <w:rFonts w:ascii="Times New Roman" w:hAnsi="Times New Roman"/>
          <w:i/>
          <w:iCs/>
          <w:color w:val="002060"/>
        </w:rPr>
        <w:t>Oświadczenie musi być opatrzone przez Podmiot udostępniający zasoby/osobę lub osoby uprawnione do reprezentowania Podmiotu udostępniającego zasoby</w:t>
      </w:r>
      <w:r w:rsidRPr="3F1E22EC">
        <w:rPr>
          <w:rFonts w:ascii="Times New Roman" w:hAnsi="Times New Roman"/>
          <w:color w:val="002060"/>
        </w:rPr>
        <w:t xml:space="preserve"> </w:t>
      </w:r>
      <w:r w:rsidRPr="3F1E22EC">
        <w:rPr>
          <w:rFonts w:ascii="Times New Roman" w:hAnsi="Times New Roman"/>
          <w:b/>
          <w:bCs/>
          <w:i/>
          <w:iCs/>
          <w:color w:val="002060"/>
        </w:rPr>
        <w:t>kwalifikowanym</w:t>
      </w:r>
      <w:r w:rsidR="00A05676">
        <w:rPr>
          <w:rFonts w:ascii="Times New Roman" w:hAnsi="Times New Roman"/>
          <w:b/>
          <w:bCs/>
          <w:i/>
          <w:iCs/>
          <w:color w:val="002060"/>
        </w:rPr>
        <w:t xml:space="preserve"> podpisem elektronicznym</w:t>
      </w:r>
    </w:p>
    <w:sectPr w:rsidR="00721B45" w:rsidRPr="00614CB1" w:rsidSect="007F157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851" w:bottom="2126" w:left="851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BF0B2" w14:textId="77777777" w:rsidR="001B765C" w:rsidRDefault="001B765C">
      <w:pPr>
        <w:spacing w:after="0" w:line="240" w:lineRule="auto"/>
      </w:pPr>
      <w:r>
        <w:separator/>
      </w:r>
    </w:p>
  </w:endnote>
  <w:endnote w:type="continuationSeparator" w:id="0">
    <w:p w14:paraId="41385A60" w14:textId="77777777" w:rsidR="001B765C" w:rsidRDefault="001B7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1604771F" w:rsidR="00EF33BC" w:rsidRDefault="001703BF">
    <w:pPr>
      <w:pStyle w:val="Stopka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5A8FC4" wp14:editId="467991F1">
          <wp:simplePos x="0" y="0"/>
          <wp:positionH relativeFrom="margin">
            <wp:posOffset>-69012</wp:posOffset>
          </wp:positionH>
          <wp:positionV relativeFrom="paragraph">
            <wp:posOffset>-1345721</wp:posOffset>
          </wp:positionV>
          <wp:extent cx="6478270" cy="1124585"/>
          <wp:effectExtent l="0" t="0" r="0" b="0"/>
          <wp:wrapNone/>
          <wp:docPr id="1794021695" name="Obraz 2" descr="Obraz zawierający tekst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021695" name="Obraz 2" descr="Obraz zawierający tekst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18CF" w14:textId="3D99A19E" w:rsidR="00EF33BC" w:rsidRDefault="00EF33BC" w:rsidP="00E32DCE">
    <w:pPr>
      <w:pStyle w:val="Stopka"/>
    </w:pPr>
  </w:p>
  <w:p w14:paraId="21A9A547" w14:textId="77777777" w:rsidR="00EF33BC" w:rsidRDefault="00EF33BC" w:rsidP="00E32DCE">
    <w:pPr>
      <w:pStyle w:val="Stopka"/>
    </w:pPr>
  </w:p>
  <w:p w14:paraId="043653D0" w14:textId="77777777" w:rsidR="00EF33BC" w:rsidRPr="00AA193D" w:rsidRDefault="00EF33BC" w:rsidP="00E32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8058" w14:textId="77777777" w:rsidR="001B765C" w:rsidRDefault="001B765C">
      <w:pPr>
        <w:spacing w:after="0" w:line="240" w:lineRule="auto"/>
      </w:pPr>
      <w:r>
        <w:separator/>
      </w:r>
    </w:p>
  </w:footnote>
  <w:footnote w:type="continuationSeparator" w:id="0">
    <w:p w14:paraId="64349169" w14:textId="77777777" w:rsidR="001B765C" w:rsidRDefault="001B7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77777777" w:rsidR="00EF33BC" w:rsidRDefault="00EF33BC">
    <w:pPr>
      <w:ind w:left="-397" w:right="3827"/>
      <w:jc w:val="center"/>
      <w:rPr>
        <w:b/>
        <w:i/>
      </w:rPr>
    </w:pPr>
  </w:p>
  <w:p w14:paraId="3E9296CC" w14:textId="1E94A4DE" w:rsidR="00EF33BC" w:rsidRDefault="001703BF">
    <w:pPr>
      <w:pStyle w:val="Nagwek"/>
    </w:pPr>
    <w:r>
      <w:rPr>
        <w:noProof/>
      </w:rPr>
      <w:drawing>
        <wp:inline distT="0" distB="0" distL="0" distR="0" wp14:anchorId="47859D5C" wp14:editId="6B472137">
          <wp:extent cx="6461760" cy="807720"/>
          <wp:effectExtent l="0" t="0" r="0" b="0"/>
          <wp:docPr id="1354600230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600230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7065962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1467E8"/>
    <w:multiLevelType w:val="hybridMultilevel"/>
    <w:tmpl w:val="776AA810"/>
    <w:lvl w:ilvl="0" w:tplc="86224B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A1E2F"/>
    <w:multiLevelType w:val="hybridMultilevel"/>
    <w:tmpl w:val="FB92D086"/>
    <w:lvl w:ilvl="0" w:tplc="6C36B9F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5E607E"/>
    <w:multiLevelType w:val="hybridMultilevel"/>
    <w:tmpl w:val="2EF4BC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962E1F"/>
    <w:multiLevelType w:val="hybridMultilevel"/>
    <w:tmpl w:val="13ACF69A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31245D"/>
    <w:multiLevelType w:val="hybridMultilevel"/>
    <w:tmpl w:val="074062FE"/>
    <w:lvl w:ilvl="0" w:tplc="F75285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D125B"/>
    <w:multiLevelType w:val="hybridMultilevel"/>
    <w:tmpl w:val="84A8AC8C"/>
    <w:lvl w:ilvl="0" w:tplc="71763AF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8638857">
    <w:abstractNumId w:val="8"/>
  </w:num>
  <w:num w:numId="2" w16cid:durableId="1556357528">
    <w:abstractNumId w:val="0"/>
  </w:num>
  <w:num w:numId="3" w16cid:durableId="1433015390">
    <w:abstractNumId w:val="28"/>
  </w:num>
  <w:num w:numId="4" w16cid:durableId="773863292">
    <w:abstractNumId w:val="23"/>
  </w:num>
  <w:num w:numId="5" w16cid:durableId="1547790521">
    <w:abstractNumId w:val="27"/>
  </w:num>
  <w:num w:numId="6" w16cid:durableId="366491841">
    <w:abstractNumId w:val="25"/>
  </w:num>
  <w:num w:numId="7" w16cid:durableId="1976642873">
    <w:abstractNumId w:val="5"/>
  </w:num>
  <w:num w:numId="8" w16cid:durableId="489566062">
    <w:abstractNumId w:val="35"/>
  </w:num>
  <w:num w:numId="9" w16cid:durableId="2119716152">
    <w:abstractNumId w:val="7"/>
  </w:num>
  <w:num w:numId="10" w16cid:durableId="1704407186">
    <w:abstractNumId w:val="1"/>
  </w:num>
  <w:num w:numId="11" w16cid:durableId="1106968731">
    <w:abstractNumId w:val="24"/>
  </w:num>
  <w:num w:numId="12" w16cid:durableId="549802810">
    <w:abstractNumId w:val="19"/>
  </w:num>
  <w:num w:numId="13" w16cid:durableId="1581214335">
    <w:abstractNumId w:val="18"/>
  </w:num>
  <w:num w:numId="14" w16cid:durableId="715155558">
    <w:abstractNumId w:val="31"/>
  </w:num>
  <w:num w:numId="15" w16cid:durableId="1882395756">
    <w:abstractNumId w:val="36"/>
  </w:num>
  <w:num w:numId="16" w16cid:durableId="1975403898">
    <w:abstractNumId w:val="22"/>
  </w:num>
  <w:num w:numId="17" w16cid:durableId="460075431">
    <w:abstractNumId w:val="30"/>
  </w:num>
  <w:num w:numId="18" w16cid:durableId="1404639062">
    <w:abstractNumId w:val="2"/>
  </w:num>
  <w:num w:numId="19" w16cid:durableId="62682460">
    <w:abstractNumId w:val="14"/>
  </w:num>
  <w:num w:numId="20" w16cid:durableId="416051015">
    <w:abstractNumId w:val="20"/>
  </w:num>
  <w:num w:numId="21" w16cid:durableId="863175484">
    <w:abstractNumId w:val="10"/>
  </w:num>
  <w:num w:numId="22" w16cid:durableId="1386492921">
    <w:abstractNumId w:val="17"/>
  </w:num>
  <w:num w:numId="23" w16cid:durableId="2029602387">
    <w:abstractNumId w:val="4"/>
  </w:num>
  <w:num w:numId="24" w16cid:durableId="645625454">
    <w:abstractNumId w:val="13"/>
  </w:num>
  <w:num w:numId="25" w16cid:durableId="878014099">
    <w:abstractNumId w:val="12"/>
  </w:num>
  <w:num w:numId="26" w16cid:durableId="573396179">
    <w:abstractNumId w:val="33"/>
  </w:num>
  <w:num w:numId="27" w16cid:durableId="1494566470">
    <w:abstractNumId w:val="26"/>
  </w:num>
  <w:num w:numId="28" w16cid:durableId="1250968149">
    <w:abstractNumId w:val="6"/>
  </w:num>
  <w:num w:numId="29" w16cid:durableId="1935701956">
    <w:abstractNumId w:val="3"/>
  </w:num>
  <w:num w:numId="30" w16cid:durableId="163056034">
    <w:abstractNumId w:val="21"/>
  </w:num>
  <w:num w:numId="31" w16cid:durableId="1118331522">
    <w:abstractNumId w:val="16"/>
  </w:num>
  <w:num w:numId="32" w16cid:durableId="1640500102">
    <w:abstractNumId w:val="9"/>
  </w:num>
  <w:num w:numId="33" w16cid:durableId="1237469434">
    <w:abstractNumId w:val="34"/>
  </w:num>
  <w:num w:numId="34" w16cid:durableId="1978728740">
    <w:abstractNumId w:val="11"/>
  </w:num>
  <w:num w:numId="35" w16cid:durableId="218178084">
    <w:abstractNumId w:val="15"/>
  </w:num>
  <w:num w:numId="36" w16cid:durableId="380636105">
    <w:abstractNumId w:val="29"/>
  </w:num>
  <w:num w:numId="37" w16cid:durableId="197328958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7158B"/>
    <w:rsid w:val="00086153"/>
    <w:rsid w:val="000C407F"/>
    <w:rsid w:val="000D28BB"/>
    <w:rsid w:val="000E07F9"/>
    <w:rsid w:val="001101F0"/>
    <w:rsid w:val="001147B7"/>
    <w:rsid w:val="00127E33"/>
    <w:rsid w:val="00130AA6"/>
    <w:rsid w:val="00133A65"/>
    <w:rsid w:val="001703BF"/>
    <w:rsid w:val="001A0B76"/>
    <w:rsid w:val="001B11D8"/>
    <w:rsid w:val="001B5DEC"/>
    <w:rsid w:val="001B765C"/>
    <w:rsid w:val="001C0A05"/>
    <w:rsid w:val="001D0657"/>
    <w:rsid w:val="00221677"/>
    <w:rsid w:val="00226F66"/>
    <w:rsid w:val="0023334A"/>
    <w:rsid w:val="00236C7D"/>
    <w:rsid w:val="002411CB"/>
    <w:rsid w:val="0027668B"/>
    <w:rsid w:val="002B6258"/>
    <w:rsid w:val="002E1591"/>
    <w:rsid w:val="0034110C"/>
    <w:rsid w:val="00354062"/>
    <w:rsid w:val="00373177"/>
    <w:rsid w:val="00377247"/>
    <w:rsid w:val="0039735A"/>
    <w:rsid w:val="004170E6"/>
    <w:rsid w:val="00430267"/>
    <w:rsid w:val="00443390"/>
    <w:rsid w:val="00464CAA"/>
    <w:rsid w:val="00474084"/>
    <w:rsid w:val="004B51D8"/>
    <w:rsid w:val="004C2C57"/>
    <w:rsid w:val="004E732C"/>
    <w:rsid w:val="004F053C"/>
    <w:rsid w:val="005050DF"/>
    <w:rsid w:val="005120FD"/>
    <w:rsid w:val="0051358D"/>
    <w:rsid w:val="005442BD"/>
    <w:rsid w:val="00570FC6"/>
    <w:rsid w:val="0058231D"/>
    <w:rsid w:val="0059025F"/>
    <w:rsid w:val="005B1341"/>
    <w:rsid w:val="006031E3"/>
    <w:rsid w:val="00614CB1"/>
    <w:rsid w:val="00657A3F"/>
    <w:rsid w:val="00690E53"/>
    <w:rsid w:val="006B0839"/>
    <w:rsid w:val="006C7AA2"/>
    <w:rsid w:val="006F53AB"/>
    <w:rsid w:val="00707A38"/>
    <w:rsid w:val="00721B45"/>
    <w:rsid w:val="0079184A"/>
    <w:rsid w:val="007D75C9"/>
    <w:rsid w:val="007F18DA"/>
    <w:rsid w:val="007F442A"/>
    <w:rsid w:val="00814B97"/>
    <w:rsid w:val="00854DDE"/>
    <w:rsid w:val="0085710A"/>
    <w:rsid w:val="008E29F2"/>
    <w:rsid w:val="008E63B7"/>
    <w:rsid w:val="00933F0F"/>
    <w:rsid w:val="009525AE"/>
    <w:rsid w:val="00956955"/>
    <w:rsid w:val="00995A31"/>
    <w:rsid w:val="009C300B"/>
    <w:rsid w:val="009E7A2B"/>
    <w:rsid w:val="009F549F"/>
    <w:rsid w:val="00A003EE"/>
    <w:rsid w:val="00A05676"/>
    <w:rsid w:val="00A1180E"/>
    <w:rsid w:val="00A93268"/>
    <w:rsid w:val="00AC3343"/>
    <w:rsid w:val="00AE5288"/>
    <w:rsid w:val="00B7096F"/>
    <w:rsid w:val="00C168F8"/>
    <w:rsid w:val="00C74060"/>
    <w:rsid w:val="00C96765"/>
    <w:rsid w:val="00CF6A52"/>
    <w:rsid w:val="00D126E6"/>
    <w:rsid w:val="00D377A5"/>
    <w:rsid w:val="00D866E9"/>
    <w:rsid w:val="00D95B60"/>
    <w:rsid w:val="00DA5379"/>
    <w:rsid w:val="00DB62C2"/>
    <w:rsid w:val="00DC37CE"/>
    <w:rsid w:val="00DD3949"/>
    <w:rsid w:val="00E123BE"/>
    <w:rsid w:val="00E2397D"/>
    <w:rsid w:val="00E33217"/>
    <w:rsid w:val="00E33B10"/>
    <w:rsid w:val="00E42B01"/>
    <w:rsid w:val="00E9004A"/>
    <w:rsid w:val="00E94958"/>
    <w:rsid w:val="00ED0C45"/>
    <w:rsid w:val="00EE43AC"/>
    <w:rsid w:val="00EF2482"/>
    <w:rsid w:val="00EF33BC"/>
    <w:rsid w:val="00EF3D7D"/>
    <w:rsid w:val="00F0400D"/>
    <w:rsid w:val="00F04AFF"/>
    <w:rsid w:val="00F474C9"/>
    <w:rsid w:val="00F7076F"/>
    <w:rsid w:val="00F85A9E"/>
    <w:rsid w:val="00F9188F"/>
    <w:rsid w:val="00FD5D87"/>
    <w:rsid w:val="3F1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aliases w:val="Nagłówek strony"/>
    <w:basedOn w:val="Normalny"/>
    <w:link w:val="NagwekZnak"/>
    <w:uiPriority w:val="99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aliases w:val="L1,Numerowanie,Akapit z listą5,T_SZ_List Paragraph,normalny tekst,Akapit z listą BS,Kolorowa lista — akcent 11,Colorful List - Accent 11,CW_Lista,Akapit z listą4,Akapit z listą1,Średnia siatka 1 — akcent 21,sw tekst,Obiekt,List Paragraph"/>
    <w:basedOn w:val="Normalny"/>
    <w:link w:val="AkapitzlistZnak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026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0267"/>
    <w:rPr>
      <w:sz w:val="22"/>
      <w:szCs w:val="22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- Accent 11 Znak,CW_Lista Znak,Akapit z listą4 Znak,Akapit z listą1 Znak"/>
    <w:link w:val="Akapitzlist"/>
    <w:uiPriority w:val="34"/>
    <w:qFormat/>
    <w:locked/>
    <w:rsid w:val="0023334A"/>
    <w:rPr>
      <w:sz w:val="22"/>
      <w:szCs w:val="22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23334A"/>
    <w:rPr>
      <w:sz w:val="22"/>
      <w:szCs w:val="22"/>
    </w:rPr>
  </w:style>
  <w:style w:type="paragraph" w:customStyle="1" w:styleId="redniasiatka21">
    <w:name w:val="Średnia siatka 21"/>
    <w:link w:val="redniasiatka2Znak"/>
    <w:uiPriority w:val="99"/>
    <w:qFormat/>
    <w:rsid w:val="0023334A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character" w:customStyle="1" w:styleId="redniasiatka2Znak">
    <w:name w:val="Średnia siatka 2 Znak"/>
    <w:link w:val="redniasiatka21"/>
    <w:uiPriority w:val="99"/>
    <w:locked/>
    <w:rsid w:val="0023334A"/>
    <w:rPr>
      <w:rFonts w:ascii="Times New Roman" w:hAnsi="Times New Roman"/>
      <w:color w:val="000000"/>
      <w:sz w:val="22"/>
    </w:rPr>
  </w:style>
  <w:style w:type="paragraph" w:customStyle="1" w:styleId="Zwykytekst1">
    <w:name w:val="Zwykły tekst1"/>
    <w:basedOn w:val="Normalny"/>
    <w:rsid w:val="00F9188F"/>
    <w:pPr>
      <w:suppressAutoHyphens/>
      <w:spacing w:after="0" w:line="240" w:lineRule="auto"/>
    </w:pPr>
    <w:rPr>
      <w:rFonts w:ascii="Courier New" w:eastAsia="Calibri" w:hAnsi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22167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2</TotalTime>
  <Pages>1</Pages>
  <Words>256</Words>
  <Characters>1540</Characters>
  <Application>Microsoft Office Word</Application>
  <DocSecurity>0</DocSecurity>
  <Lines>12</Lines>
  <Paragraphs>3</Paragraphs>
  <ScaleCrop>false</ScaleCrop>
  <Company>Warszawa ul . Miodowa 15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Maciej Siwiak</cp:lastModifiedBy>
  <cp:revision>6</cp:revision>
  <cp:lastPrinted>2016-01-19T12:54:00Z</cp:lastPrinted>
  <dcterms:created xsi:type="dcterms:W3CDTF">2026-07-08T10:30:00Z</dcterms:created>
  <dcterms:modified xsi:type="dcterms:W3CDTF">2026-07-10T08:18:00Z</dcterms:modified>
</cp:coreProperties>
</file>